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9E3CD" w14:textId="77777777" w:rsidR="00FC464F" w:rsidRDefault="00FC464F" w:rsidP="00E30DEF">
      <w:bookmarkStart w:id="0" w:name="_Toc186444752"/>
      <w:r>
        <w:rPr>
          <w:noProof/>
        </w:rPr>
        <w:drawing>
          <wp:inline distT="0" distB="0" distL="0" distR="0" wp14:anchorId="66E6AA84" wp14:editId="3A286956">
            <wp:extent cx="4688715" cy="1752980"/>
            <wp:effectExtent l="0" t="0" r="0" b="0"/>
            <wp:docPr id="203030429" name="Graphic 4" descr="ELAN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pic:nvPicPr>
                  <pic:blipFill rotWithShape="1">
                    <a:blip r:embed="rId8">
                      <a:extLst>
                        <a:ext uri="{96DAC541-7B7A-43D3-8B79-37D633B846F1}">
                          <asvg:svgBlip xmlns:asvg="http://schemas.microsoft.com/office/drawing/2016/SVG/main" r:embed="rId9"/>
                        </a:ext>
                      </a:extLst>
                    </a:blip>
                    <a:srcRect l="7874" t="21268" b="-36080"/>
                    <a:stretch/>
                  </pic:blipFill>
                  <pic:spPr bwMode="auto">
                    <a:xfrm>
                      <a:off x="0" y="0"/>
                      <a:ext cx="4690640" cy="17537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5F44FE98" w14:textId="1B3E0660" w:rsidR="00CC4111" w:rsidRPr="001A0E14" w:rsidRDefault="00E22586" w:rsidP="00E22586">
      <w:pPr>
        <w:pStyle w:val="Title"/>
      </w:pPr>
      <w:r>
        <w:t>Verbal Reasoning: The Power of Comprehension</w:t>
      </w:r>
    </w:p>
    <w:p w14:paraId="124F1CD8" w14:textId="77777777" w:rsidR="00E22586" w:rsidRPr="00E22586" w:rsidRDefault="00E22586" w:rsidP="00E22586">
      <w:pPr>
        <w:rPr>
          <w:lang w:val="en-CA"/>
        </w:rPr>
      </w:pPr>
      <w:r w:rsidRPr="00E22586">
        <w:rPr>
          <w:rFonts w:ascii="Arial" w:eastAsia="Times New Roman" w:hAnsi="Arial" w:cs="Arial"/>
          <w:color w:val="000000"/>
          <w:lang w:val="en-CA"/>
        </w:rPr>
        <w:t xml:space="preserve">This lesson focuses on verbal reasoning and some of the different ways that students can show verbal reasoning as part of their comprehension as </w:t>
      </w:r>
      <w:r w:rsidRPr="00E22586">
        <w:rPr>
          <w:lang w:val="en-CA"/>
        </w:rPr>
        <w:t>evidenced by their participation in guided, small group, and independent practice.</w:t>
      </w:r>
    </w:p>
    <w:p w14:paraId="6B2F59E8" w14:textId="13063039" w:rsidR="00E22586" w:rsidRPr="00E22586" w:rsidRDefault="00E22586" w:rsidP="00E22586">
      <w:pPr>
        <w:rPr>
          <w:rFonts w:ascii="Times New Roman" w:hAnsi="Times New Roman" w:cs="Times New Roman"/>
          <w:lang w:val="en-CA"/>
        </w:rPr>
      </w:pPr>
      <w:r w:rsidRPr="00E22586">
        <w:rPr>
          <w:lang w:val="en-CA"/>
        </w:rPr>
        <w:t>Verbal reasoning is defined in Scarborough’s Reading Rope as a reader’s ability to think about a text and infer meaning from what is explicitly and implicitly stated. To do so, readers must engage in cognitive and metacognitive processes such as: making logical inferences, integrating ideas within and across texts, and interpreting abstract language (Dieter &amp; Washington, 2022).</w:t>
      </w:r>
    </w:p>
    <w:p w14:paraId="0443C653" w14:textId="77777777" w:rsidR="00ED54DC" w:rsidRPr="003E413D" w:rsidRDefault="00ED54DC" w:rsidP="003E413D">
      <w:pPr>
        <w:pStyle w:val="Heading1option"/>
      </w:pPr>
      <w:bookmarkStart w:id="1" w:name="_Toc186202328"/>
      <w:bookmarkStart w:id="2" w:name="_Toc186444753"/>
      <w:bookmarkStart w:id="3" w:name="_Toc186720160"/>
      <w:bookmarkStart w:id="4" w:name="_Toc189909262"/>
      <w:bookmarkStart w:id="5" w:name="_Toc190794964"/>
      <w:bookmarkStart w:id="6" w:name="_Toc193351775"/>
      <w:r w:rsidRPr="003E413D">
        <w:t>Grade</w:t>
      </w:r>
      <w:bookmarkEnd w:id="1"/>
      <w:bookmarkEnd w:id="2"/>
      <w:bookmarkEnd w:id="3"/>
      <w:bookmarkEnd w:id="4"/>
      <w:bookmarkEnd w:id="5"/>
      <w:bookmarkEnd w:id="6"/>
    </w:p>
    <w:p w14:paraId="371C1D51" w14:textId="48FADD77" w:rsidR="00ED54DC" w:rsidRPr="00CC4111" w:rsidRDefault="00E22586" w:rsidP="00E30DEF">
      <w:r>
        <w:t>7</w:t>
      </w:r>
    </w:p>
    <w:p w14:paraId="4C9D8AFC" w14:textId="77777777" w:rsidR="00ED54DC" w:rsidRPr="00557F74" w:rsidRDefault="00ED54DC" w:rsidP="00E30DEF">
      <w:pPr>
        <w:pStyle w:val="Heading1option"/>
      </w:pPr>
      <w:bookmarkStart w:id="7" w:name="_Toc186202329"/>
      <w:bookmarkStart w:id="8" w:name="_Toc186444754"/>
      <w:bookmarkStart w:id="9" w:name="_Toc186720161"/>
      <w:bookmarkStart w:id="10" w:name="_Toc189909263"/>
      <w:bookmarkStart w:id="11" w:name="_Toc190794965"/>
      <w:bookmarkStart w:id="12" w:name="_Toc193351776"/>
      <w:r w:rsidRPr="00557F74">
        <w:t xml:space="preserve">Curriculum </w:t>
      </w:r>
      <w:r w:rsidR="00EE66DC" w:rsidRPr="00557F74">
        <w:t>e</w:t>
      </w:r>
      <w:r w:rsidRPr="00557F74">
        <w:t>xpectations</w:t>
      </w:r>
      <w:bookmarkEnd w:id="7"/>
      <w:bookmarkEnd w:id="8"/>
      <w:bookmarkEnd w:id="9"/>
      <w:bookmarkEnd w:id="10"/>
      <w:bookmarkEnd w:id="11"/>
      <w:bookmarkEnd w:id="12"/>
    </w:p>
    <w:p w14:paraId="52E9C83A" w14:textId="748AA2B3" w:rsidR="00ED54DC" w:rsidRDefault="00E22586" w:rsidP="00E30DEF">
      <w:r>
        <w:t>C1, C1.1, C2, C2.5, C2.6</w:t>
      </w:r>
      <w:r w:rsidR="008D17E2">
        <w:t xml:space="preserve"> (see </w:t>
      </w:r>
      <w:hyperlink w:anchor="_Appendix_E" w:history="1">
        <w:r w:rsidR="008D17E2" w:rsidRPr="008D17E2">
          <w:rPr>
            <w:rStyle w:val="Hyperlink"/>
          </w:rPr>
          <w:t xml:space="preserve">Appendix </w:t>
        </w:r>
        <w:r w:rsidR="000E1561">
          <w:rPr>
            <w:rStyle w:val="Hyperlink"/>
          </w:rPr>
          <w:t>E</w:t>
        </w:r>
      </w:hyperlink>
      <w:r w:rsidR="008D17E2">
        <w:t xml:space="preserve"> for full descriptions)</w:t>
      </w:r>
    </w:p>
    <w:p w14:paraId="6DB33B60" w14:textId="77777777" w:rsidR="00C93F57" w:rsidRDefault="00C93F57" w:rsidP="00E30DEF">
      <w:pPr>
        <w:pStyle w:val="Heading1option"/>
      </w:pPr>
      <w:bookmarkStart w:id="13" w:name="_Toc189909264"/>
      <w:bookmarkStart w:id="14" w:name="_Toc190794966"/>
      <w:bookmarkStart w:id="15" w:name="_Toc193351777"/>
      <w:bookmarkStart w:id="16" w:name="_Toc186202330"/>
      <w:bookmarkStart w:id="17" w:name="_Toc186444755"/>
      <w:bookmarkStart w:id="18" w:name="_Toc186720162"/>
      <w:r>
        <w:t>Strands</w:t>
      </w:r>
      <w:bookmarkEnd w:id="13"/>
      <w:bookmarkEnd w:id="14"/>
      <w:bookmarkEnd w:id="15"/>
    </w:p>
    <w:p w14:paraId="0FF9B7B5" w14:textId="1B7B198D" w:rsidR="00CC3DD5" w:rsidRPr="00D9400E" w:rsidRDefault="00D9400E" w:rsidP="00D9400E">
      <w:pPr>
        <w:spacing w:before="0" w:after="0"/>
      </w:pPr>
      <w:bookmarkStart w:id="19" w:name="_Toc186202332"/>
      <w:bookmarkStart w:id="20" w:name="_Toc186444757"/>
      <w:bookmarkStart w:id="21" w:name="_Toc186720164"/>
      <w:bookmarkEnd w:id="16"/>
      <w:bookmarkEnd w:id="17"/>
      <w:bookmarkEnd w:id="18"/>
      <w:r w:rsidRPr="00D9400E">
        <w:t>C. Comprehension: Understanding and Responding to Texts</w:t>
      </w:r>
      <w:r w:rsidRPr="00D9400E" w:rsidDel="00D9400E">
        <w:rPr>
          <w:highlight w:val="yellow"/>
        </w:rPr>
        <w:t xml:space="preserve"> </w:t>
      </w:r>
      <w:r w:rsidR="00CC3DD5" w:rsidRPr="00D9400E">
        <w:br w:type="page"/>
      </w:r>
    </w:p>
    <w:p w14:paraId="513088EF" w14:textId="77777777" w:rsidR="00CC3DD5" w:rsidRPr="0046423E" w:rsidRDefault="00CC3DD5" w:rsidP="00CC3DD5">
      <w:pPr>
        <w:pStyle w:val="Heading1"/>
        <w:tabs>
          <w:tab w:val="left" w:pos="5117"/>
          <w:tab w:val="right" w:pos="7371"/>
        </w:tabs>
      </w:pPr>
      <w:bookmarkStart w:id="22" w:name="_Toc189909265"/>
      <w:bookmarkStart w:id="23" w:name="_Toc190794967"/>
      <w:bookmarkStart w:id="24" w:name="_Toc193351778"/>
      <w:r w:rsidRPr="0046423E">
        <w:lastRenderedPageBreak/>
        <w:t>Contents</w:t>
      </w:r>
      <w:bookmarkEnd w:id="22"/>
      <w:bookmarkEnd w:id="23"/>
      <w:bookmarkEnd w:id="24"/>
    </w:p>
    <w:p w14:paraId="63DD08F3" w14:textId="1256F480" w:rsidR="0025794D"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3351775" w:history="1">
        <w:r w:rsidR="0025794D" w:rsidRPr="00863BB4">
          <w:rPr>
            <w:rStyle w:val="Hyperlink"/>
          </w:rPr>
          <w:t>Grade</w:t>
        </w:r>
        <w:r w:rsidR="0025794D">
          <w:rPr>
            <w:webHidden/>
          </w:rPr>
          <w:tab/>
        </w:r>
        <w:r w:rsidR="0025794D">
          <w:rPr>
            <w:webHidden/>
          </w:rPr>
          <w:fldChar w:fldCharType="begin"/>
        </w:r>
        <w:r w:rsidR="0025794D">
          <w:rPr>
            <w:webHidden/>
          </w:rPr>
          <w:instrText xml:space="preserve"> PAGEREF _Toc193351775 \h </w:instrText>
        </w:r>
        <w:r w:rsidR="0025794D">
          <w:rPr>
            <w:webHidden/>
          </w:rPr>
        </w:r>
        <w:r w:rsidR="0025794D">
          <w:rPr>
            <w:webHidden/>
          </w:rPr>
          <w:fldChar w:fldCharType="separate"/>
        </w:r>
        <w:r w:rsidR="0025794D">
          <w:rPr>
            <w:webHidden/>
          </w:rPr>
          <w:t>1</w:t>
        </w:r>
        <w:r w:rsidR="0025794D">
          <w:rPr>
            <w:webHidden/>
          </w:rPr>
          <w:fldChar w:fldCharType="end"/>
        </w:r>
      </w:hyperlink>
    </w:p>
    <w:p w14:paraId="31AD4166" w14:textId="0BA46C1A"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76" w:history="1">
        <w:r w:rsidRPr="00863BB4">
          <w:rPr>
            <w:rStyle w:val="Hyperlink"/>
          </w:rPr>
          <w:t>Curriculum expectations</w:t>
        </w:r>
        <w:r>
          <w:rPr>
            <w:webHidden/>
          </w:rPr>
          <w:tab/>
        </w:r>
        <w:r>
          <w:rPr>
            <w:webHidden/>
          </w:rPr>
          <w:fldChar w:fldCharType="begin"/>
        </w:r>
        <w:r>
          <w:rPr>
            <w:webHidden/>
          </w:rPr>
          <w:instrText xml:space="preserve"> PAGEREF _Toc193351776 \h </w:instrText>
        </w:r>
        <w:r>
          <w:rPr>
            <w:webHidden/>
          </w:rPr>
        </w:r>
        <w:r>
          <w:rPr>
            <w:webHidden/>
          </w:rPr>
          <w:fldChar w:fldCharType="separate"/>
        </w:r>
        <w:r>
          <w:rPr>
            <w:webHidden/>
          </w:rPr>
          <w:t>1</w:t>
        </w:r>
        <w:r>
          <w:rPr>
            <w:webHidden/>
          </w:rPr>
          <w:fldChar w:fldCharType="end"/>
        </w:r>
      </w:hyperlink>
    </w:p>
    <w:p w14:paraId="5EB2A7D7" w14:textId="7C1C2CD1"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77" w:history="1">
        <w:r w:rsidRPr="00863BB4">
          <w:rPr>
            <w:rStyle w:val="Hyperlink"/>
          </w:rPr>
          <w:t>Strands</w:t>
        </w:r>
        <w:r>
          <w:rPr>
            <w:webHidden/>
          </w:rPr>
          <w:tab/>
        </w:r>
        <w:r>
          <w:rPr>
            <w:webHidden/>
          </w:rPr>
          <w:fldChar w:fldCharType="begin"/>
        </w:r>
        <w:r>
          <w:rPr>
            <w:webHidden/>
          </w:rPr>
          <w:instrText xml:space="preserve"> PAGEREF _Toc193351777 \h </w:instrText>
        </w:r>
        <w:r>
          <w:rPr>
            <w:webHidden/>
          </w:rPr>
        </w:r>
        <w:r>
          <w:rPr>
            <w:webHidden/>
          </w:rPr>
          <w:fldChar w:fldCharType="separate"/>
        </w:r>
        <w:r>
          <w:rPr>
            <w:webHidden/>
          </w:rPr>
          <w:t>1</w:t>
        </w:r>
        <w:r>
          <w:rPr>
            <w:webHidden/>
          </w:rPr>
          <w:fldChar w:fldCharType="end"/>
        </w:r>
      </w:hyperlink>
    </w:p>
    <w:p w14:paraId="06DDCF61" w14:textId="5DF485CC"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78" w:history="1">
        <w:r w:rsidRPr="00863BB4">
          <w:rPr>
            <w:rStyle w:val="Hyperlink"/>
          </w:rPr>
          <w:t>Contents</w:t>
        </w:r>
        <w:r>
          <w:rPr>
            <w:webHidden/>
          </w:rPr>
          <w:tab/>
        </w:r>
        <w:r>
          <w:rPr>
            <w:webHidden/>
          </w:rPr>
          <w:fldChar w:fldCharType="begin"/>
        </w:r>
        <w:r>
          <w:rPr>
            <w:webHidden/>
          </w:rPr>
          <w:instrText xml:space="preserve"> PAGEREF _Toc193351778 \h </w:instrText>
        </w:r>
        <w:r>
          <w:rPr>
            <w:webHidden/>
          </w:rPr>
        </w:r>
        <w:r>
          <w:rPr>
            <w:webHidden/>
          </w:rPr>
          <w:fldChar w:fldCharType="separate"/>
        </w:r>
        <w:r>
          <w:rPr>
            <w:webHidden/>
          </w:rPr>
          <w:t>2</w:t>
        </w:r>
        <w:r>
          <w:rPr>
            <w:webHidden/>
          </w:rPr>
          <w:fldChar w:fldCharType="end"/>
        </w:r>
      </w:hyperlink>
    </w:p>
    <w:p w14:paraId="066981C7" w14:textId="04D2866F"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79" w:history="1">
        <w:r w:rsidRPr="00863BB4">
          <w:rPr>
            <w:rStyle w:val="Hyperlink"/>
          </w:rPr>
          <w:t>Learning goals</w:t>
        </w:r>
        <w:r>
          <w:rPr>
            <w:webHidden/>
          </w:rPr>
          <w:tab/>
        </w:r>
        <w:r>
          <w:rPr>
            <w:webHidden/>
          </w:rPr>
          <w:fldChar w:fldCharType="begin"/>
        </w:r>
        <w:r>
          <w:rPr>
            <w:webHidden/>
          </w:rPr>
          <w:instrText xml:space="preserve"> PAGEREF _Toc193351779 \h </w:instrText>
        </w:r>
        <w:r>
          <w:rPr>
            <w:webHidden/>
          </w:rPr>
        </w:r>
        <w:r>
          <w:rPr>
            <w:webHidden/>
          </w:rPr>
          <w:fldChar w:fldCharType="separate"/>
        </w:r>
        <w:r>
          <w:rPr>
            <w:webHidden/>
          </w:rPr>
          <w:t>4</w:t>
        </w:r>
        <w:r>
          <w:rPr>
            <w:webHidden/>
          </w:rPr>
          <w:fldChar w:fldCharType="end"/>
        </w:r>
      </w:hyperlink>
    </w:p>
    <w:p w14:paraId="18A451FD" w14:textId="6D36ED6E"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80" w:history="1">
        <w:r w:rsidRPr="00863BB4">
          <w:rPr>
            <w:rStyle w:val="Hyperlink"/>
          </w:rPr>
          <w:t>Success criteria</w:t>
        </w:r>
        <w:r>
          <w:rPr>
            <w:webHidden/>
          </w:rPr>
          <w:tab/>
        </w:r>
        <w:r>
          <w:rPr>
            <w:webHidden/>
          </w:rPr>
          <w:fldChar w:fldCharType="begin"/>
        </w:r>
        <w:r>
          <w:rPr>
            <w:webHidden/>
          </w:rPr>
          <w:instrText xml:space="preserve"> PAGEREF _Toc193351780 \h </w:instrText>
        </w:r>
        <w:r>
          <w:rPr>
            <w:webHidden/>
          </w:rPr>
        </w:r>
        <w:r>
          <w:rPr>
            <w:webHidden/>
          </w:rPr>
          <w:fldChar w:fldCharType="separate"/>
        </w:r>
        <w:r>
          <w:rPr>
            <w:webHidden/>
          </w:rPr>
          <w:t>4</w:t>
        </w:r>
        <w:r>
          <w:rPr>
            <w:webHidden/>
          </w:rPr>
          <w:fldChar w:fldCharType="end"/>
        </w:r>
      </w:hyperlink>
    </w:p>
    <w:p w14:paraId="72EA0E34" w14:textId="71F1E5E9"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81" w:history="1">
        <w:r w:rsidRPr="00863BB4">
          <w:rPr>
            <w:rStyle w:val="Hyperlink"/>
          </w:rPr>
          <w:t>Lesson path</w:t>
        </w:r>
        <w:r>
          <w:rPr>
            <w:webHidden/>
          </w:rPr>
          <w:tab/>
        </w:r>
        <w:r>
          <w:rPr>
            <w:webHidden/>
          </w:rPr>
          <w:fldChar w:fldCharType="begin"/>
        </w:r>
        <w:r>
          <w:rPr>
            <w:webHidden/>
          </w:rPr>
          <w:instrText xml:space="preserve"> PAGEREF _Toc193351781 \h </w:instrText>
        </w:r>
        <w:r>
          <w:rPr>
            <w:webHidden/>
          </w:rPr>
        </w:r>
        <w:r>
          <w:rPr>
            <w:webHidden/>
          </w:rPr>
          <w:fldChar w:fldCharType="separate"/>
        </w:r>
        <w:r>
          <w:rPr>
            <w:webHidden/>
          </w:rPr>
          <w:t>5</w:t>
        </w:r>
        <w:r>
          <w:rPr>
            <w:webHidden/>
          </w:rPr>
          <w:fldChar w:fldCharType="end"/>
        </w:r>
      </w:hyperlink>
    </w:p>
    <w:p w14:paraId="182FE30B" w14:textId="3448EED1"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82" w:history="1">
        <w:r w:rsidRPr="00863BB4">
          <w:rPr>
            <w:rStyle w:val="Hyperlink"/>
          </w:rPr>
          <w:t>Time</w:t>
        </w:r>
        <w:r>
          <w:rPr>
            <w:webHidden/>
          </w:rPr>
          <w:tab/>
        </w:r>
        <w:r>
          <w:rPr>
            <w:webHidden/>
          </w:rPr>
          <w:fldChar w:fldCharType="begin"/>
        </w:r>
        <w:r>
          <w:rPr>
            <w:webHidden/>
          </w:rPr>
          <w:instrText xml:space="preserve"> PAGEREF _Toc193351782 \h </w:instrText>
        </w:r>
        <w:r>
          <w:rPr>
            <w:webHidden/>
          </w:rPr>
        </w:r>
        <w:r>
          <w:rPr>
            <w:webHidden/>
          </w:rPr>
          <w:fldChar w:fldCharType="separate"/>
        </w:r>
        <w:r>
          <w:rPr>
            <w:webHidden/>
          </w:rPr>
          <w:t>5</w:t>
        </w:r>
        <w:r>
          <w:rPr>
            <w:webHidden/>
          </w:rPr>
          <w:fldChar w:fldCharType="end"/>
        </w:r>
      </w:hyperlink>
    </w:p>
    <w:p w14:paraId="0025E41B" w14:textId="1C130959"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83" w:history="1">
        <w:r w:rsidRPr="00863BB4">
          <w:rPr>
            <w:rStyle w:val="Hyperlink"/>
          </w:rPr>
          <w:t>Materials and resources</w:t>
        </w:r>
        <w:r>
          <w:rPr>
            <w:webHidden/>
          </w:rPr>
          <w:tab/>
        </w:r>
        <w:r>
          <w:rPr>
            <w:webHidden/>
          </w:rPr>
          <w:fldChar w:fldCharType="begin"/>
        </w:r>
        <w:r>
          <w:rPr>
            <w:webHidden/>
          </w:rPr>
          <w:instrText xml:space="preserve"> PAGEREF _Toc193351783 \h </w:instrText>
        </w:r>
        <w:r>
          <w:rPr>
            <w:webHidden/>
          </w:rPr>
        </w:r>
        <w:r>
          <w:rPr>
            <w:webHidden/>
          </w:rPr>
          <w:fldChar w:fldCharType="separate"/>
        </w:r>
        <w:r>
          <w:rPr>
            <w:webHidden/>
          </w:rPr>
          <w:t>5</w:t>
        </w:r>
        <w:r>
          <w:rPr>
            <w:webHidden/>
          </w:rPr>
          <w:fldChar w:fldCharType="end"/>
        </w:r>
      </w:hyperlink>
    </w:p>
    <w:p w14:paraId="48ACA1BF" w14:textId="6BDBFA96"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84" w:history="1">
        <w:r w:rsidRPr="00863BB4">
          <w:rPr>
            <w:rStyle w:val="Hyperlink"/>
          </w:rPr>
          <w:t>Minds on</w:t>
        </w:r>
        <w:r>
          <w:rPr>
            <w:webHidden/>
          </w:rPr>
          <w:tab/>
        </w:r>
        <w:r>
          <w:rPr>
            <w:webHidden/>
          </w:rPr>
          <w:fldChar w:fldCharType="begin"/>
        </w:r>
        <w:r>
          <w:rPr>
            <w:webHidden/>
          </w:rPr>
          <w:instrText xml:space="preserve"> PAGEREF _Toc193351784 \h </w:instrText>
        </w:r>
        <w:r>
          <w:rPr>
            <w:webHidden/>
          </w:rPr>
        </w:r>
        <w:r>
          <w:rPr>
            <w:webHidden/>
          </w:rPr>
          <w:fldChar w:fldCharType="separate"/>
        </w:r>
        <w:r>
          <w:rPr>
            <w:webHidden/>
          </w:rPr>
          <w:t>6</w:t>
        </w:r>
        <w:r>
          <w:rPr>
            <w:webHidden/>
          </w:rPr>
          <w:fldChar w:fldCharType="end"/>
        </w:r>
      </w:hyperlink>
    </w:p>
    <w:p w14:paraId="21C5F03C" w14:textId="078BB497"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85" w:history="1">
        <w:r w:rsidRPr="00863BB4">
          <w:rPr>
            <w:rStyle w:val="Hyperlink"/>
            <w:noProof/>
          </w:rPr>
          <w:t>Introduction:</w:t>
        </w:r>
        <w:r>
          <w:rPr>
            <w:noProof/>
            <w:webHidden/>
          </w:rPr>
          <w:tab/>
        </w:r>
        <w:r>
          <w:rPr>
            <w:noProof/>
            <w:webHidden/>
          </w:rPr>
          <w:fldChar w:fldCharType="begin"/>
        </w:r>
        <w:r>
          <w:rPr>
            <w:noProof/>
            <w:webHidden/>
          </w:rPr>
          <w:instrText xml:space="preserve"> PAGEREF _Toc193351785 \h </w:instrText>
        </w:r>
        <w:r>
          <w:rPr>
            <w:noProof/>
            <w:webHidden/>
          </w:rPr>
        </w:r>
        <w:r>
          <w:rPr>
            <w:noProof/>
            <w:webHidden/>
          </w:rPr>
          <w:fldChar w:fldCharType="separate"/>
        </w:r>
        <w:r>
          <w:rPr>
            <w:noProof/>
            <w:webHidden/>
          </w:rPr>
          <w:t>6</w:t>
        </w:r>
        <w:r>
          <w:rPr>
            <w:noProof/>
            <w:webHidden/>
          </w:rPr>
          <w:fldChar w:fldCharType="end"/>
        </w:r>
      </w:hyperlink>
    </w:p>
    <w:p w14:paraId="419DF97A" w14:textId="2D5658DB"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86" w:history="1">
        <w:r w:rsidRPr="00863BB4">
          <w:rPr>
            <w:rStyle w:val="Hyperlink"/>
            <w:noProof/>
          </w:rPr>
          <w:t>What’s the connection?:</w:t>
        </w:r>
        <w:r>
          <w:rPr>
            <w:noProof/>
            <w:webHidden/>
          </w:rPr>
          <w:tab/>
        </w:r>
        <w:r>
          <w:rPr>
            <w:noProof/>
            <w:webHidden/>
          </w:rPr>
          <w:fldChar w:fldCharType="begin"/>
        </w:r>
        <w:r>
          <w:rPr>
            <w:noProof/>
            <w:webHidden/>
          </w:rPr>
          <w:instrText xml:space="preserve"> PAGEREF _Toc193351786 \h </w:instrText>
        </w:r>
        <w:r>
          <w:rPr>
            <w:noProof/>
            <w:webHidden/>
          </w:rPr>
        </w:r>
        <w:r>
          <w:rPr>
            <w:noProof/>
            <w:webHidden/>
          </w:rPr>
          <w:fldChar w:fldCharType="separate"/>
        </w:r>
        <w:r>
          <w:rPr>
            <w:noProof/>
            <w:webHidden/>
          </w:rPr>
          <w:t>6</w:t>
        </w:r>
        <w:r>
          <w:rPr>
            <w:noProof/>
            <w:webHidden/>
          </w:rPr>
          <w:fldChar w:fldCharType="end"/>
        </w:r>
      </w:hyperlink>
    </w:p>
    <w:p w14:paraId="64788254" w14:textId="60280A13"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87" w:history="1">
        <w:r w:rsidRPr="00863BB4">
          <w:rPr>
            <w:rStyle w:val="Hyperlink"/>
          </w:rPr>
          <w:t>Action</w:t>
        </w:r>
        <w:r>
          <w:rPr>
            <w:webHidden/>
          </w:rPr>
          <w:tab/>
        </w:r>
        <w:r>
          <w:rPr>
            <w:webHidden/>
          </w:rPr>
          <w:fldChar w:fldCharType="begin"/>
        </w:r>
        <w:r>
          <w:rPr>
            <w:webHidden/>
          </w:rPr>
          <w:instrText xml:space="preserve"> PAGEREF _Toc193351787 \h </w:instrText>
        </w:r>
        <w:r>
          <w:rPr>
            <w:webHidden/>
          </w:rPr>
        </w:r>
        <w:r>
          <w:rPr>
            <w:webHidden/>
          </w:rPr>
          <w:fldChar w:fldCharType="separate"/>
        </w:r>
        <w:r>
          <w:rPr>
            <w:webHidden/>
          </w:rPr>
          <w:t>7</w:t>
        </w:r>
        <w:r>
          <w:rPr>
            <w:webHidden/>
          </w:rPr>
          <w:fldChar w:fldCharType="end"/>
        </w:r>
      </w:hyperlink>
    </w:p>
    <w:p w14:paraId="7E2CB584" w14:textId="39450BBA"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88" w:history="1">
        <w:r w:rsidRPr="00863BB4">
          <w:rPr>
            <w:rStyle w:val="Hyperlink"/>
            <w:noProof/>
          </w:rPr>
          <w:t>Modeling reasoning strategies</w:t>
        </w:r>
        <w:r>
          <w:rPr>
            <w:noProof/>
            <w:webHidden/>
          </w:rPr>
          <w:tab/>
        </w:r>
        <w:r>
          <w:rPr>
            <w:noProof/>
            <w:webHidden/>
          </w:rPr>
          <w:fldChar w:fldCharType="begin"/>
        </w:r>
        <w:r>
          <w:rPr>
            <w:noProof/>
            <w:webHidden/>
          </w:rPr>
          <w:instrText xml:space="preserve"> PAGEREF _Toc193351788 \h </w:instrText>
        </w:r>
        <w:r>
          <w:rPr>
            <w:noProof/>
            <w:webHidden/>
          </w:rPr>
        </w:r>
        <w:r>
          <w:rPr>
            <w:noProof/>
            <w:webHidden/>
          </w:rPr>
          <w:fldChar w:fldCharType="separate"/>
        </w:r>
        <w:r>
          <w:rPr>
            <w:noProof/>
            <w:webHidden/>
          </w:rPr>
          <w:t>7</w:t>
        </w:r>
        <w:r>
          <w:rPr>
            <w:noProof/>
            <w:webHidden/>
          </w:rPr>
          <w:fldChar w:fldCharType="end"/>
        </w:r>
      </w:hyperlink>
    </w:p>
    <w:p w14:paraId="143C8377" w14:textId="2EC7BCFA"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89" w:history="1">
        <w:r w:rsidRPr="00863BB4">
          <w:rPr>
            <w:rStyle w:val="Hyperlink"/>
            <w:noProof/>
          </w:rPr>
          <w:t>Leveraging guided practice</w:t>
        </w:r>
        <w:r>
          <w:rPr>
            <w:noProof/>
            <w:webHidden/>
          </w:rPr>
          <w:tab/>
        </w:r>
        <w:r>
          <w:rPr>
            <w:noProof/>
            <w:webHidden/>
          </w:rPr>
          <w:fldChar w:fldCharType="begin"/>
        </w:r>
        <w:r>
          <w:rPr>
            <w:noProof/>
            <w:webHidden/>
          </w:rPr>
          <w:instrText xml:space="preserve"> PAGEREF _Toc193351789 \h </w:instrText>
        </w:r>
        <w:r>
          <w:rPr>
            <w:noProof/>
            <w:webHidden/>
          </w:rPr>
        </w:r>
        <w:r>
          <w:rPr>
            <w:noProof/>
            <w:webHidden/>
          </w:rPr>
          <w:fldChar w:fldCharType="separate"/>
        </w:r>
        <w:r>
          <w:rPr>
            <w:noProof/>
            <w:webHidden/>
          </w:rPr>
          <w:t>8</w:t>
        </w:r>
        <w:r>
          <w:rPr>
            <w:noProof/>
            <w:webHidden/>
          </w:rPr>
          <w:fldChar w:fldCharType="end"/>
        </w:r>
      </w:hyperlink>
    </w:p>
    <w:p w14:paraId="708C1F1B" w14:textId="59A3F0DE"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90" w:history="1">
        <w:r w:rsidRPr="00863BB4">
          <w:rPr>
            <w:rStyle w:val="Hyperlink"/>
            <w:noProof/>
          </w:rPr>
          <w:t>Supporting independent practice</w:t>
        </w:r>
        <w:r>
          <w:rPr>
            <w:noProof/>
            <w:webHidden/>
          </w:rPr>
          <w:tab/>
        </w:r>
        <w:r>
          <w:rPr>
            <w:noProof/>
            <w:webHidden/>
          </w:rPr>
          <w:fldChar w:fldCharType="begin"/>
        </w:r>
        <w:r>
          <w:rPr>
            <w:noProof/>
            <w:webHidden/>
          </w:rPr>
          <w:instrText xml:space="preserve"> PAGEREF _Toc193351790 \h </w:instrText>
        </w:r>
        <w:r>
          <w:rPr>
            <w:noProof/>
            <w:webHidden/>
          </w:rPr>
        </w:r>
        <w:r>
          <w:rPr>
            <w:noProof/>
            <w:webHidden/>
          </w:rPr>
          <w:fldChar w:fldCharType="separate"/>
        </w:r>
        <w:r>
          <w:rPr>
            <w:noProof/>
            <w:webHidden/>
          </w:rPr>
          <w:t>9</w:t>
        </w:r>
        <w:r>
          <w:rPr>
            <w:noProof/>
            <w:webHidden/>
          </w:rPr>
          <w:fldChar w:fldCharType="end"/>
        </w:r>
      </w:hyperlink>
    </w:p>
    <w:p w14:paraId="4A923576" w14:textId="0ECEC88D"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91" w:history="1">
        <w:r w:rsidRPr="00863BB4">
          <w:rPr>
            <w:rStyle w:val="Hyperlink"/>
          </w:rPr>
          <w:t>Consolidation</w:t>
        </w:r>
        <w:r>
          <w:rPr>
            <w:webHidden/>
          </w:rPr>
          <w:tab/>
        </w:r>
        <w:r>
          <w:rPr>
            <w:webHidden/>
          </w:rPr>
          <w:fldChar w:fldCharType="begin"/>
        </w:r>
        <w:r>
          <w:rPr>
            <w:webHidden/>
          </w:rPr>
          <w:instrText xml:space="preserve"> PAGEREF _Toc193351791 \h </w:instrText>
        </w:r>
        <w:r>
          <w:rPr>
            <w:webHidden/>
          </w:rPr>
        </w:r>
        <w:r>
          <w:rPr>
            <w:webHidden/>
          </w:rPr>
          <w:fldChar w:fldCharType="separate"/>
        </w:r>
        <w:r>
          <w:rPr>
            <w:webHidden/>
          </w:rPr>
          <w:t>10</w:t>
        </w:r>
        <w:r>
          <w:rPr>
            <w:webHidden/>
          </w:rPr>
          <w:fldChar w:fldCharType="end"/>
        </w:r>
      </w:hyperlink>
    </w:p>
    <w:p w14:paraId="6619C402" w14:textId="7FB40D38"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92" w:history="1">
        <w:r w:rsidRPr="00863BB4">
          <w:rPr>
            <w:rStyle w:val="Hyperlink"/>
            <w:noProof/>
          </w:rPr>
          <w:t>Reflection</w:t>
        </w:r>
        <w:r>
          <w:rPr>
            <w:noProof/>
            <w:webHidden/>
          </w:rPr>
          <w:tab/>
        </w:r>
        <w:r>
          <w:rPr>
            <w:noProof/>
            <w:webHidden/>
          </w:rPr>
          <w:fldChar w:fldCharType="begin"/>
        </w:r>
        <w:r>
          <w:rPr>
            <w:noProof/>
            <w:webHidden/>
          </w:rPr>
          <w:instrText xml:space="preserve"> PAGEREF _Toc193351792 \h </w:instrText>
        </w:r>
        <w:r>
          <w:rPr>
            <w:noProof/>
            <w:webHidden/>
          </w:rPr>
        </w:r>
        <w:r>
          <w:rPr>
            <w:noProof/>
            <w:webHidden/>
          </w:rPr>
          <w:fldChar w:fldCharType="separate"/>
        </w:r>
        <w:r>
          <w:rPr>
            <w:noProof/>
            <w:webHidden/>
          </w:rPr>
          <w:t>10</w:t>
        </w:r>
        <w:r>
          <w:rPr>
            <w:noProof/>
            <w:webHidden/>
          </w:rPr>
          <w:fldChar w:fldCharType="end"/>
        </w:r>
      </w:hyperlink>
    </w:p>
    <w:p w14:paraId="05818042" w14:textId="39A22EB2"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93" w:history="1">
        <w:r w:rsidRPr="00863BB4">
          <w:rPr>
            <w:rStyle w:val="Hyperlink"/>
          </w:rPr>
          <w:t>Possible extensions</w:t>
        </w:r>
        <w:r>
          <w:rPr>
            <w:webHidden/>
          </w:rPr>
          <w:tab/>
        </w:r>
        <w:r>
          <w:rPr>
            <w:webHidden/>
          </w:rPr>
          <w:fldChar w:fldCharType="begin"/>
        </w:r>
        <w:r>
          <w:rPr>
            <w:webHidden/>
          </w:rPr>
          <w:instrText xml:space="preserve"> PAGEREF _Toc193351793 \h </w:instrText>
        </w:r>
        <w:r>
          <w:rPr>
            <w:webHidden/>
          </w:rPr>
        </w:r>
        <w:r>
          <w:rPr>
            <w:webHidden/>
          </w:rPr>
          <w:fldChar w:fldCharType="separate"/>
        </w:r>
        <w:r>
          <w:rPr>
            <w:webHidden/>
          </w:rPr>
          <w:t>10</w:t>
        </w:r>
        <w:r>
          <w:rPr>
            <w:webHidden/>
          </w:rPr>
          <w:fldChar w:fldCharType="end"/>
        </w:r>
      </w:hyperlink>
    </w:p>
    <w:p w14:paraId="54221D4C" w14:textId="2F014B37"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94" w:history="1">
        <w:r w:rsidRPr="00863BB4">
          <w:rPr>
            <w:rStyle w:val="Hyperlink"/>
          </w:rPr>
          <w:t>Appendix A</w:t>
        </w:r>
        <w:r>
          <w:rPr>
            <w:webHidden/>
          </w:rPr>
          <w:tab/>
        </w:r>
        <w:r>
          <w:rPr>
            <w:webHidden/>
          </w:rPr>
          <w:fldChar w:fldCharType="begin"/>
        </w:r>
        <w:r>
          <w:rPr>
            <w:webHidden/>
          </w:rPr>
          <w:instrText xml:space="preserve"> PAGEREF _Toc193351794 \h </w:instrText>
        </w:r>
        <w:r>
          <w:rPr>
            <w:webHidden/>
          </w:rPr>
        </w:r>
        <w:r>
          <w:rPr>
            <w:webHidden/>
          </w:rPr>
          <w:fldChar w:fldCharType="separate"/>
        </w:r>
        <w:r>
          <w:rPr>
            <w:webHidden/>
          </w:rPr>
          <w:t>11</w:t>
        </w:r>
        <w:r>
          <w:rPr>
            <w:webHidden/>
          </w:rPr>
          <w:fldChar w:fldCharType="end"/>
        </w:r>
      </w:hyperlink>
    </w:p>
    <w:p w14:paraId="3BCAC4BA" w14:textId="48BD3503"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95" w:history="1">
        <w:r w:rsidRPr="00863BB4">
          <w:rPr>
            <w:rStyle w:val="Hyperlink"/>
          </w:rPr>
          <w:t>Example text for modeling</w:t>
        </w:r>
        <w:r>
          <w:rPr>
            <w:webHidden/>
          </w:rPr>
          <w:tab/>
        </w:r>
        <w:r>
          <w:rPr>
            <w:webHidden/>
          </w:rPr>
          <w:fldChar w:fldCharType="begin"/>
        </w:r>
        <w:r>
          <w:rPr>
            <w:webHidden/>
          </w:rPr>
          <w:instrText xml:space="preserve"> PAGEREF _Toc193351795 \h </w:instrText>
        </w:r>
        <w:r>
          <w:rPr>
            <w:webHidden/>
          </w:rPr>
        </w:r>
        <w:r>
          <w:rPr>
            <w:webHidden/>
          </w:rPr>
          <w:fldChar w:fldCharType="separate"/>
        </w:r>
        <w:r>
          <w:rPr>
            <w:webHidden/>
          </w:rPr>
          <w:t>11</w:t>
        </w:r>
        <w:r>
          <w:rPr>
            <w:webHidden/>
          </w:rPr>
          <w:fldChar w:fldCharType="end"/>
        </w:r>
      </w:hyperlink>
    </w:p>
    <w:p w14:paraId="6CE9DE6C" w14:textId="36E72E08"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96" w:history="1">
        <w:r w:rsidRPr="00863BB4">
          <w:rPr>
            <w:rStyle w:val="Hyperlink"/>
          </w:rPr>
          <w:t>Appendix B</w:t>
        </w:r>
        <w:r>
          <w:rPr>
            <w:webHidden/>
          </w:rPr>
          <w:tab/>
        </w:r>
        <w:r>
          <w:rPr>
            <w:webHidden/>
          </w:rPr>
          <w:fldChar w:fldCharType="begin"/>
        </w:r>
        <w:r>
          <w:rPr>
            <w:webHidden/>
          </w:rPr>
          <w:instrText xml:space="preserve"> PAGEREF _Toc193351796 \h </w:instrText>
        </w:r>
        <w:r>
          <w:rPr>
            <w:webHidden/>
          </w:rPr>
        </w:r>
        <w:r>
          <w:rPr>
            <w:webHidden/>
          </w:rPr>
          <w:fldChar w:fldCharType="separate"/>
        </w:r>
        <w:r>
          <w:rPr>
            <w:webHidden/>
          </w:rPr>
          <w:t>12</w:t>
        </w:r>
        <w:r>
          <w:rPr>
            <w:webHidden/>
          </w:rPr>
          <w:fldChar w:fldCharType="end"/>
        </w:r>
      </w:hyperlink>
    </w:p>
    <w:p w14:paraId="6306C0AE" w14:textId="2DC03333"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797" w:history="1">
        <w:r w:rsidRPr="00863BB4">
          <w:rPr>
            <w:rStyle w:val="Hyperlink"/>
            <w:lang w:val="en-CA"/>
          </w:rPr>
          <w:t>Multimodal choice board</w:t>
        </w:r>
        <w:r>
          <w:rPr>
            <w:webHidden/>
          </w:rPr>
          <w:tab/>
        </w:r>
        <w:r>
          <w:rPr>
            <w:webHidden/>
          </w:rPr>
          <w:fldChar w:fldCharType="begin"/>
        </w:r>
        <w:r>
          <w:rPr>
            <w:webHidden/>
          </w:rPr>
          <w:instrText xml:space="preserve"> PAGEREF _Toc193351797 \h </w:instrText>
        </w:r>
        <w:r>
          <w:rPr>
            <w:webHidden/>
          </w:rPr>
        </w:r>
        <w:r>
          <w:rPr>
            <w:webHidden/>
          </w:rPr>
          <w:fldChar w:fldCharType="separate"/>
        </w:r>
        <w:r>
          <w:rPr>
            <w:webHidden/>
          </w:rPr>
          <w:t>12</w:t>
        </w:r>
        <w:r>
          <w:rPr>
            <w:webHidden/>
          </w:rPr>
          <w:fldChar w:fldCharType="end"/>
        </w:r>
      </w:hyperlink>
    </w:p>
    <w:p w14:paraId="151ABF56" w14:textId="1FECB56A"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798" w:history="1">
        <w:r w:rsidRPr="00863BB4">
          <w:rPr>
            <w:rStyle w:val="Hyperlink"/>
            <w:noProof/>
            <w:lang w:val="en-CA"/>
          </w:rPr>
          <w:t>Verbal reasoning choice board</w:t>
        </w:r>
        <w:r>
          <w:rPr>
            <w:noProof/>
            <w:webHidden/>
          </w:rPr>
          <w:tab/>
        </w:r>
        <w:r>
          <w:rPr>
            <w:noProof/>
            <w:webHidden/>
          </w:rPr>
          <w:fldChar w:fldCharType="begin"/>
        </w:r>
        <w:r>
          <w:rPr>
            <w:noProof/>
            <w:webHidden/>
          </w:rPr>
          <w:instrText xml:space="preserve"> PAGEREF _Toc193351798 \h </w:instrText>
        </w:r>
        <w:r>
          <w:rPr>
            <w:noProof/>
            <w:webHidden/>
          </w:rPr>
        </w:r>
        <w:r>
          <w:rPr>
            <w:noProof/>
            <w:webHidden/>
          </w:rPr>
          <w:fldChar w:fldCharType="separate"/>
        </w:r>
        <w:r>
          <w:rPr>
            <w:noProof/>
            <w:webHidden/>
          </w:rPr>
          <w:t>12</w:t>
        </w:r>
        <w:r>
          <w:rPr>
            <w:noProof/>
            <w:webHidden/>
          </w:rPr>
          <w:fldChar w:fldCharType="end"/>
        </w:r>
      </w:hyperlink>
    </w:p>
    <w:p w14:paraId="3E2AFDD7" w14:textId="3E726A74"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799" w:history="1">
        <w:r w:rsidRPr="00863BB4">
          <w:rPr>
            <w:rStyle w:val="Hyperlink"/>
          </w:rPr>
          <w:t>Appendix C</w:t>
        </w:r>
        <w:r>
          <w:rPr>
            <w:webHidden/>
          </w:rPr>
          <w:tab/>
        </w:r>
        <w:r>
          <w:rPr>
            <w:webHidden/>
          </w:rPr>
          <w:fldChar w:fldCharType="begin"/>
        </w:r>
        <w:r>
          <w:rPr>
            <w:webHidden/>
          </w:rPr>
          <w:instrText xml:space="preserve"> PAGEREF _Toc193351799 \h </w:instrText>
        </w:r>
        <w:r>
          <w:rPr>
            <w:webHidden/>
          </w:rPr>
        </w:r>
        <w:r>
          <w:rPr>
            <w:webHidden/>
          </w:rPr>
          <w:fldChar w:fldCharType="separate"/>
        </w:r>
        <w:r>
          <w:rPr>
            <w:webHidden/>
          </w:rPr>
          <w:t>13</w:t>
        </w:r>
        <w:r>
          <w:rPr>
            <w:webHidden/>
          </w:rPr>
          <w:fldChar w:fldCharType="end"/>
        </w:r>
      </w:hyperlink>
    </w:p>
    <w:p w14:paraId="1258F268" w14:textId="66356568"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800" w:history="1">
        <w:r w:rsidRPr="00863BB4">
          <w:rPr>
            <w:rStyle w:val="Hyperlink"/>
          </w:rPr>
          <w:t>Single-point rubric</w:t>
        </w:r>
        <w:r>
          <w:rPr>
            <w:webHidden/>
          </w:rPr>
          <w:tab/>
        </w:r>
        <w:r>
          <w:rPr>
            <w:webHidden/>
          </w:rPr>
          <w:fldChar w:fldCharType="begin"/>
        </w:r>
        <w:r>
          <w:rPr>
            <w:webHidden/>
          </w:rPr>
          <w:instrText xml:space="preserve"> PAGEREF _Toc193351800 \h </w:instrText>
        </w:r>
        <w:r>
          <w:rPr>
            <w:webHidden/>
          </w:rPr>
        </w:r>
        <w:r>
          <w:rPr>
            <w:webHidden/>
          </w:rPr>
          <w:fldChar w:fldCharType="separate"/>
        </w:r>
        <w:r>
          <w:rPr>
            <w:webHidden/>
          </w:rPr>
          <w:t>13</w:t>
        </w:r>
        <w:r>
          <w:rPr>
            <w:webHidden/>
          </w:rPr>
          <w:fldChar w:fldCharType="end"/>
        </w:r>
      </w:hyperlink>
    </w:p>
    <w:p w14:paraId="79583653" w14:textId="7631A507"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801" w:history="1">
        <w:r w:rsidRPr="00863BB4">
          <w:rPr>
            <w:rStyle w:val="Hyperlink"/>
            <w:noProof/>
          </w:rPr>
          <w:t>Verbal reasoning checkbric</w:t>
        </w:r>
        <w:r>
          <w:rPr>
            <w:noProof/>
            <w:webHidden/>
          </w:rPr>
          <w:tab/>
        </w:r>
        <w:r>
          <w:rPr>
            <w:noProof/>
            <w:webHidden/>
          </w:rPr>
          <w:fldChar w:fldCharType="begin"/>
        </w:r>
        <w:r>
          <w:rPr>
            <w:noProof/>
            <w:webHidden/>
          </w:rPr>
          <w:instrText xml:space="preserve"> PAGEREF _Toc193351801 \h </w:instrText>
        </w:r>
        <w:r>
          <w:rPr>
            <w:noProof/>
            <w:webHidden/>
          </w:rPr>
        </w:r>
        <w:r>
          <w:rPr>
            <w:noProof/>
            <w:webHidden/>
          </w:rPr>
          <w:fldChar w:fldCharType="separate"/>
        </w:r>
        <w:r>
          <w:rPr>
            <w:noProof/>
            <w:webHidden/>
          </w:rPr>
          <w:t>14</w:t>
        </w:r>
        <w:r>
          <w:rPr>
            <w:noProof/>
            <w:webHidden/>
          </w:rPr>
          <w:fldChar w:fldCharType="end"/>
        </w:r>
      </w:hyperlink>
    </w:p>
    <w:p w14:paraId="48291759" w14:textId="48261F23"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802" w:history="1">
        <w:r w:rsidRPr="00863BB4">
          <w:rPr>
            <w:rStyle w:val="Hyperlink"/>
          </w:rPr>
          <w:t>Appendix D</w:t>
        </w:r>
        <w:r>
          <w:rPr>
            <w:webHidden/>
          </w:rPr>
          <w:tab/>
        </w:r>
        <w:r>
          <w:rPr>
            <w:webHidden/>
          </w:rPr>
          <w:fldChar w:fldCharType="begin"/>
        </w:r>
        <w:r>
          <w:rPr>
            <w:webHidden/>
          </w:rPr>
          <w:instrText xml:space="preserve"> PAGEREF _Toc193351802 \h </w:instrText>
        </w:r>
        <w:r>
          <w:rPr>
            <w:webHidden/>
          </w:rPr>
        </w:r>
        <w:r>
          <w:rPr>
            <w:webHidden/>
          </w:rPr>
          <w:fldChar w:fldCharType="separate"/>
        </w:r>
        <w:r>
          <w:rPr>
            <w:webHidden/>
          </w:rPr>
          <w:t>14</w:t>
        </w:r>
        <w:r>
          <w:rPr>
            <w:webHidden/>
          </w:rPr>
          <w:fldChar w:fldCharType="end"/>
        </w:r>
      </w:hyperlink>
    </w:p>
    <w:p w14:paraId="6B717B49" w14:textId="7C3A0685"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803" w:history="1">
        <w:r w:rsidRPr="00863BB4">
          <w:rPr>
            <w:rStyle w:val="Hyperlink"/>
          </w:rPr>
          <w:t>Exit ticket</w:t>
        </w:r>
        <w:r>
          <w:rPr>
            <w:webHidden/>
          </w:rPr>
          <w:tab/>
        </w:r>
        <w:r>
          <w:rPr>
            <w:webHidden/>
          </w:rPr>
          <w:fldChar w:fldCharType="begin"/>
        </w:r>
        <w:r>
          <w:rPr>
            <w:webHidden/>
          </w:rPr>
          <w:instrText xml:space="preserve"> PAGEREF _Toc193351803 \h </w:instrText>
        </w:r>
        <w:r>
          <w:rPr>
            <w:webHidden/>
          </w:rPr>
        </w:r>
        <w:r>
          <w:rPr>
            <w:webHidden/>
          </w:rPr>
          <w:fldChar w:fldCharType="separate"/>
        </w:r>
        <w:r>
          <w:rPr>
            <w:webHidden/>
          </w:rPr>
          <w:t>14</w:t>
        </w:r>
        <w:r>
          <w:rPr>
            <w:webHidden/>
          </w:rPr>
          <w:fldChar w:fldCharType="end"/>
        </w:r>
      </w:hyperlink>
    </w:p>
    <w:p w14:paraId="7B938412" w14:textId="6FFA8AC6"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804" w:history="1">
        <w:r w:rsidRPr="00863BB4">
          <w:rPr>
            <w:rStyle w:val="Hyperlink"/>
            <w:noProof/>
            <w:lang w:val="en-CA"/>
          </w:rPr>
          <w:t>“3-2-1”</w:t>
        </w:r>
        <w:r>
          <w:rPr>
            <w:noProof/>
            <w:webHidden/>
          </w:rPr>
          <w:tab/>
        </w:r>
        <w:r>
          <w:rPr>
            <w:noProof/>
            <w:webHidden/>
          </w:rPr>
          <w:fldChar w:fldCharType="begin"/>
        </w:r>
        <w:r>
          <w:rPr>
            <w:noProof/>
            <w:webHidden/>
          </w:rPr>
          <w:instrText xml:space="preserve"> PAGEREF _Toc193351804 \h </w:instrText>
        </w:r>
        <w:r>
          <w:rPr>
            <w:noProof/>
            <w:webHidden/>
          </w:rPr>
        </w:r>
        <w:r>
          <w:rPr>
            <w:noProof/>
            <w:webHidden/>
          </w:rPr>
          <w:fldChar w:fldCharType="separate"/>
        </w:r>
        <w:r>
          <w:rPr>
            <w:noProof/>
            <w:webHidden/>
          </w:rPr>
          <w:t>14</w:t>
        </w:r>
        <w:r>
          <w:rPr>
            <w:noProof/>
            <w:webHidden/>
          </w:rPr>
          <w:fldChar w:fldCharType="end"/>
        </w:r>
      </w:hyperlink>
    </w:p>
    <w:p w14:paraId="653E9DBF" w14:textId="6D3B0E27"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805" w:history="1">
        <w:r w:rsidRPr="00863BB4">
          <w:rPr>
            <w:rStyle w:val="Hyperlink"/>
          </w:rPr>
          <w:t>Appendix E</w:t>
        </w:r>
        <w:r>
          <w:rPr>
            <w:webHidden/>
          </w:rPr>
          <w:tab/>
        </w:r>
        <w:r>
          <w:rPr>
            <w:webHidden/>
          </w:rPr>
          <w:fldChar w:fldCharType="begin"/>
        </w:r>
        <w:r>
          <w:rPr>
            <w:webHidden/>
          </w:rPr>
          <w:instrText xml:space="preserve"> PAGEREF _Toc193351805 \h </w:instrText>
        </w:r>
        <w:r>
          <w:rPr>
            <w:webHidden/>
          </w:rPr>
        </w:r>
        <w:r>
          <w:rPr>
            <w:webHidden/>
          </w:rPr>
          <w:fldChar w:fldCharType="separate"/>
        </w:r>
        <w:r>
          <w:rPr>
            <w:webHidden/>
          </w:rPr>
          <w:t>15</w:t>
        </w:r>
        <w:r>
          <w:rPr>
            <w:webHidden/>
          </w:rPr>
          <w:fldChar w:fldCharType="end"/>
        </w:r>
      </w:hyperlink>
    </w:p>
    <w:p w14:paraId="2E36A84A" w14:textId="6B1CFC8A" w:rsidR="0025794D" w:rsidRDefault="0025794D">
      <w:pPr>
        <w:pStyle w:val="TOC2"/>
        <w:rPr>
          <w:rFonts w:asciiTheme="minorHAnsi" w:eastAsiaTheme="minorEastAsia" w:hAnsiTheme="minorHAnsi" w:cstheme="minorBidi"/>
          <w:i w:val="0"/>
          <w:iCs w:val="0"/>
          <w:kern w:val="2"/>
          <w:lang w:val="en-CA"/>
          <w14:ligatures w14:val="standardContextual"/>
        </w:rPr>
      </w:pPr>
      <w:hyperlink w:anchor="_Toc193351806" w:history="1">
        <w:r w:rsidRPr="00863BB4">
          <w:rPr>
            <w:rStyle w:val="Hyperlink"/>
          </w:rPr>
          <w:t>Curriculum expectations</w:t>
        </w:r>
        <w:r>
          <w:rPr>
            <w:webHidden/>
          </w:rPr>
          <w:tab/>
        </w:r>
        <w:r>
          <w:rPr>
            <w:webHidden/>
          </w:rPr>
          <w:fldChar w:fldCharType="begin"/>
        </w:r>
        <w:r>
          <w:rPr>
            <w:webHidden/>
          </w:rPr>
          <w:instrText xml:space="preserve"> PAGEREF _Toc193351806 \h </w:instrText>
        </w:r>
        <w:r>
          <w:rPr>
            <w:webHidden/>
          </w:rPr>
        </w:r>
        <w:r>
          <w:rPr>
            <w:webHidden/>
          </w:rPr>
          <w:fldChar w:fldCharType="separate"/>
        </w:r>
        <w:r>
          <w:rPr>
            <w:webHidden/>
          </w:rPr>
          <w:t>15</w:t>
        </w:r>
        <w:r>
          <w:rPr>
            <w:webHidden/>
          </w:rPr>
          <w:fldChar w:fldCharType="end"/>
        </w:r>
      </w:hyperlink>
    </w:p>
    <w:p w14:paraId="01E2FB0C" w14:textId="00D64F9B"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807" w:history="1">
        <w:r w:rsidRPr="00863BB4">
          <w:rPr>
            <w:rStyle w:val="Hyperlink"/>
            <w:noProof/>
            <w:lang w:val="en-CA"/>
          </w:rPr>
          <w:t>C1. Knowledge about Texts</w:t>
        </w:r>
        <w:r>
          <w:rPr>
            <w:noProof/>
            <w:webHidden/>
          </w:rPr>
          <w:tab/>
        </w:r>
        <w:r>
          <w:rPr>
            <w:noProof/>
            <w:webHidden/>
          </w:rPr>
          <w:fldChar w:fldCharType="begin"/>
        </w:r>
        <w:r>
          <w:rPr>
            <w:noProof/>
            <w:webHidden/>
          </w:rPr>
          <w:instrText xml:space="preserve"> PAGEREF _Toc193351807 \h </w:instrText>
        </w:r>
        <w:r>
          <w:rPr>
            <w:noProof/>
            <w:webHidden/>
          </w:rPr>
        </w:r>
        <w:r>
          <w:rPr>
            <w:noProof/>
            <w:webHidden/>
          </w:rPr>
          <w:fldChar w:fldCharType="separate"/>
        </w:r>
        <w:r>
          <w:rPr>
            <w:noProof/>
            <w:webHidden/>
          </w:rPr>
          <w:t>15</w:t>
        </w:r>
        <w:r>
          <w:rPr>
            <w:noProof/>
            <w:webHidden/>
          </w:rPr>
          <w:fldChar w:fldCharType="end"/>
        </w:r>
      </w:hyperlink>
    </w:p>
    <w:p w14:paraId="7BC5BEDE" w14:textId="4D5DAAD8" w:rsidR="0025794D" w:rsidRDefault="0025794D">
      <w:pPr>
        <w:pStyle w:val="TOC3"/>
        <w:rPr>
          <w:rFonts w:asciiTheme="minorHAnsi" w:eastAsiaTheme="minorEastAsia" w:hAnsiTheme="minorHAnsi" w:cstheme="minorBidi"/>
          <w:noProof/>
          <w:kern w:val="2"/>
          <w:szCs w:val="24"/>
          <w:lang w:val="en-CA"/>
          <w14:ligatures w14:val="standardContextual"/>
        </w:rPr>
      </w:pPr>
      <w:hyperlink w:anchor="_Toc193351808" w:history="1">
        <w:r w:rsidRPr="00863BB4">
          <w:rPr>
            <w:rStyle w:val="Hyperlink"/>
            <w:noProof/>
            <w:lang w:val="en-CA"/>
          </w:rPr>
          <w:t>C2. Comprehension Strategies</w:t>
        </w:r>
        <w:r>
          <w:rPr>
            <w:noProof/>
            <w:webHidden/>
          </w:rPr>
          <w:tab/>
        </w:r>
        <w:r>
          <w:rPr>
            <w:noProof/>
            <w:webHidden/>
          </w:rPr>
          <w:fldChar w:fldCharType="begin"/>
        </w:r>
        <w:r>
          <w:rPr>
            <w:noProof/>
            <w:webHidden/>
          </w:rPr>
          <w:instrText xml:space="preserve"> PAGEREF _Toc193351808 \h </w:instrText>
        </w:r>
        <w:r>
          <w:rPr>
            <w:noProof/>
            <w:webHidden/>
          </w:rPr>
        </w:r>
        <w:r>
          <w:rPr>
            <w:noProof/>
            <w:webHidden/>
          </w:rPr>
          <w:fldChar w:fldCharType="separate"/>
        </w:r>
        <w:r>
          <w:rPr>
            <w:noProof/>
            <w:webHidden/>
          </w:rPr>
          <w:t>15</w:t>
        </w:r>
        <w:r>
          <w:rPr>
            <w:noProof/>
            <w:webHidden/>
          </w:rPr>
          <w:fldChar w:fldCharType="end"/>
        </w:r>
      </w:hyperlink>
    </w:p>
    <w:p w14:paraId="6C383DBD" w14:textId="3EF23700"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809" w:history="1">
        <w:r w:rsidRPr="00863BB4">
          <w:rPr>
            <w:rStyle w:val="Hyperlink"/>
          </w:rPr>
          <w:t>References</w:t>
        </w:r>
        <w:r>
          <w:rPr>
            <w:webHidden/>
          </w:rPr>
          <w:tab/>
        </w:r>
        <w:r>
          <w:rPr>
            <w:webHidden/>
          </w:rPr>
          <w:fldChar w:fldCharType="begin"/>
        </w:r>
        <w:r>
          <w:rPr>
            <w:webHidden/>
          </w:rPr>
          <w:instrText xml:space="preserve"> PAGEREF _Toc193351809 \h </w:instrText>
        </w:r>
        <w:r>
          <w:rPr>
            <w:webHidden/>
          </w:rPr>
        </w:r>
        <w:r>
          <w:rPr>
            <w:webHidden/>
          </w:rPr>
          <w:fldChar w:fldCharType="separate"/>
        </w:r>
        <w:r>
          <w:rPr>
            <w:webHidden/>
          </w:rPr>
          <w:t>16</w:t>
        </w:r>
        <w:r>
          <w:rPr>
            <w:webHidden/>
          </w:rPr>
          <w:fldChar w:fldCharType="end"/>
        </w:r>
      </w:hyperlink>
    </w:p>
    <w:p w14:paraId="44A56C94" w14:textId="57F3F524"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810" w:history="1">
        <w:r w:rsidRPr="00863BB4">
          <w:rPr>
            <w:rStyle w:val="Hyperlink"/>
          </w:rPr>
          <w:t>Attribution license</w:t>
        </w:r>
        <w:r>
          <w:rPr>
            <w:webHidden/>
          </w:rPr>
          <w:tab/>
        </w:r>
        <w:r>
          <w:rPr>
            <w:webHidden/>
          </w:rPr>
          <w:fldChar w:fldCharType="begin"/>
        </w:r>
        <w:r>
          <w:rPr>
            <w:webHidden/>
          </w:rPr>
          <w:instrText xml:space="preserve"> PAGEREF _Toc193351810 \h </w:instrText>
        </w:r>
        <w:r>
          <w:rPr>
            <w:webHidden/>
          </w:rPr>
        </w:r>
        <w:r>
          <w:rPr>
            <w:webHidden/>
          </w:rPr>
          <w:fldChar w:fldCharType="separate"/>
        </w:r>
        <w:r>
          <w:rPr>
            <w:webHidden/>
          </w:rPr>
          <w:t>18</w:t>
        </w:r>
        <w:r>
          <w:rPr>
            <w:webHidden/>
          </w:rPr>
          <w:fldChar w:fldCharType="end"/>
        </w:r>
      </w:hyperlink>
    </w:p>
    <w:p w14:paraId="1943396B" w14:textId="0CF1A791" w:rsidR="0025794D" w:rsidRDefault="0025794D">
      <w:pPr>
        <w:pStyle w:val="TOC1"/>
        <w:rPr>
          <w:rFonts w:asciiTheme="minorHAnsi" w:eastAsiaTheme="minorEastAsia" w:hAnsiTheme="minorHAnsi" w:cstheme="minorBidi"/>
          <w:b w:val="0"/>
          <w:bCs w:val="0"/>
          <w:kern w:val="2"/>
          <w:lang w:val="en-CA"/>
          <w14:ligatures w14:val="standardContextual"/>
        </w:rPr>
      </w:pPr>
      <w:hyperlink w:anchor="_Toc193351811" w:history="1">
        <w:r w:rsidRPr="00863BB4">
          <w:rPr>
            <w:rStyle w:val="Hyperlink"/>
          </w:rPr>
          <w:t>Updates</w:t>
        </w:r>
        <w:r>
          <w:rPr>
            <w:webHidden/>
          </w:rPr>
          <w:tab/>
        </w:r>
        <w:r>
          <w:rPr>
            <w:webHidden/>
          </w:rPr>
          <w:fldChar w:fldCharType="begin"/>
        </w:r>
        <w:r>
          <w:rPr>
            <w:webHidden/>
          </w:rPr>
          <w:instrText xml:space="preserve"> PAGEREF _Toc193351811 \h </w:instrText>
        </w:r>
        <w:r>
          <w:rPr>
            <w:webHidden/>
          </w:rPr>
        </w:r>
        <w:r>
          <w:rPr>
            <w:webHidden/>
          </w:rPr>
          <w:fldChar w:fldCharType="separate"/>
        </w:r>
        <w:r>
          <w:rPr>
            <w:webHidden/>
          </w:rPr>
          <w:t>18</w:t>
        </w:r>
        <w:r>
          <w:rPr>
            <w:webHidden/>
          </w:rPr>
          <w:fldChar w:fldCharType="end"/>
        </w:r>
      </w:hyperlink>
    </w:p>
    <w:p w14:paraId="4178CB15" w14:textId="42FE7492" w:rsidR="002D44B3" w:rsidRDefault="000308A3" w:rsidP="00820E5C">
      <w:pPr>
        <w:pStyle w:val="TOC1"/>
      </w:pPr>
      <w:r>
        <w:rPr>
          <w:bCs w:val="0"/>
        </w:rPr>
        <w:fldChar w:fldCharType="end"/>
      </w:r>
      <w:r w:rsidR="002D44B3">
        <w:br w:type="page"/>
      </w:r>
    </w:p>
    <w:bookmarkStart w:id="25" w:name="_Toc189909266"/>
    <w:bookmarkStart w:id="26" w:name="_Toc190794968"/>
    <w:bookmarkStart w:id="27" w:name="_Toc193351779"/>
    <w:p w14:paraId="5213CD9A" w14:textId="77777777" w:rsidR="00C93F57" w:rsidRPr="00DF7A11" w:rsidRDefault="00C0112B" w:rsidP="00C75CB7">
      <w:pPr>
        <w:pStyle w:val="Heading1"/>
      </w:pPr>
      <w:r>
        <w:rPr>
          <w:noProof/>
        </w:rPr>
        <w:lastRenderedPageBreak/>
        <mc:AlternateContent>
          <mc:Choice Requires="wpg">
            <w:drawing>
              <wp:anchor distT="0" distB="0" distL="114300" distR="114300" simplePos="0" relativeHeight="251662336" behindDoc="0" locked="0" layoutInCell="1" allowOverlap="1" wp14:anchorId="3B5DEAD9" wp14:editId="1D07622C">
                <wp:simplePos x="0" y="0"/>
                <wp:positionH relativeFrom="column">
                  <wp:posOffset>-67310</wp:posOffset>
                </wp:positionH>
                <wp:positionV relativeFrom="paragraph">
                  <wp:posOffset>0</wp:posOffset>
                </wp:positionV>
                <wp:extent cx="791845" cy="765175"/>
                <wp:effectExtent l="0" t="0" r="0" b="0"/>
                <wp:wrapSquare wrapText="bothSides"/>
                <wp:docPr id="19010686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a:extLst>
                            <a:ext uri="{C183D7F6-B498-43B3-948B-1728B52AA6E4}">
                              <adec:decorative xmlns:adec="http://schemas.microsoft.com/office/drawing/2017/decorative" val="1"/>
                            </a:ext>
                          </a:extLst>
                        </wps:cNvPr>
                        <wps:cNvSpPr/>
                        <wps:spPr>
                          <a:xfrm>
                            <a:off x="6858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a:extLst>
                              <a:ext uri="{C183D7F6-B498-43B3-948B-1728B52AA6E4}">
                                <adec:decorative xmlns:adec="http://schemas.microsoft.com/office/drawing/2017/decorative" val="1"/>
                              </a:ext>
                            </a:extLst>
                          </pic:cNvPr>
                          <pic:cNvPicPr>
                            <a:picLocks noChangeAspect="1"/>
                          </pic:cNvPicPr>
                        </pic:nvPicPr>
                        <pic:blipFill rotWithShape="1">
                          <a:blip r:embed="rId10">
                            <a:extLst>
                              <a:ext uri="{96DAC541-7B7A-43D3-8B79-37D633B846F1}">
                                <asvg:svgBlip xmlns:asvg="http://schemas.microsoft.com/office/drawing/2016/SVG/main" r:embed="rId11"/>
                              </a:ext>
                            </a:extLst>
                          </a:blip>
                          <a:srcRect t="11967" b="-1"/>
                          <a:stretch/>
                        </pic:blipFill>
                        <pic:spPr bwMode="auto">
                          <a:xfrm>
                            <a:off x="0" y="68580"/>
                            <a:ext cx="791845" cy="696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6BD6AC" id="Group 6" o:spid="_x0000_s1026" alt="&quot;&quot;" style="position:absolute;margin-left:-5.3pt;margin-top:0;width:62.35pt;height:60.25pt;z-index:251662336" coordsize="7918,765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">
                <v:oval id="Oval 7" o:spid="_x0000_s1027" alt="&quot;&quot;"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" fillcolor="#e5dfec [6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quot;&quot;"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6" o:title="" croptop="7843f" cropbottom="-1f"/>
                </v:shape>
                <w10:wrap type="square"/>
              </v:group>
            </w:pict>
          </mc:Fallback>
        </mc:AlternateContent>
      </w:r>
      <w:r w:rsidR="00C93F57" w:rsidRPr="00DF7A11">
        <w:t xml:space="preserve">Learning </w:t>
      </w:r>
      <w:r w:rsidR="002408F4" w:rsidRPr="00C75CB7">
        <w:t>g</w:t>
      </w:r>
      <w:r w:rsidR="00C93F57" w:rsidRPr="00C75CB7">
        <w:t>oals</w:t>
      </w:r>
      <w:bookmarkEnd w:id="25"/>
      <w:bookmarkEnd w:id="26"/>
      <w:bookmarkEnd w:id="27"/>
    </w:p>
    <w:p w14:paraId="5CC37924" w14:textId="77777777" w:rsidR="00C93F57" w:rsidRPr="002408F4" w:rsidRDefault="00C93F57" w:rsidP="00E30DEF">
      <w:r w:rsidRPr="002408F4">
        <w:t>We are learning …</w:t>
      </w:r>
    </w:p>
    <w:p w14:paraId="147CFCE8" w14:textId="65DBC6CA" w:rsidR="00C0112B" w:rsidRPr="00E22586" w:rsidRDefault="00E22586" w:rsidP="00E22586">
      <w:pPr>
        <w:pStyle w:val="Numberedlist"/>
      </w:pPr>
      <w:bookmarkStart w:id="28" w:name="_Toc186202331"/>
      <w:bookmarkStart w:id="29" w:name="_Toc186444756"/>
      <w:bookmarkStart w:id="30" w:name="_Toc186720163"/>
      <w:bookmarkStart w:id="31" w:name="_Toc189909267"/>
      <w:bookmarkStart w:id="32" w:name="_Toc190794969"/>
      <w:r>
        <w:t>Demonstrate an understanding of verbal reasoning as a strategy to help with comprehending texts.</w:t>
      </w:r>
    </w:p>
    <w:bookmarkStart w:id="33" w:name="_Toc193351780"/>
    <w:p w14:paraId="19FF0735" w14:textId="77777777" w:rsidR="00C93F57" w:rsidRPr="00C75CB7" w:rsidRDefault="00C0112B" w:rsidP="00C75CB7">
      <w:pPr>
        <w:pStyle w:val="Heading1"/>
      </w:pPr>
      <w:r>
        <w:rPr>
          <w:noProof/>
        </w:rPr>
        <mc:AlternateContent>
          <mc:Choice Requires="wpg">
            <w:drawing>
              <wp:anchor distT="0" distB="0" distL="114300" distR="114300" simplePos="0" relativeHeight="251664384" behindDoc="0" locked="0" layoutInCell="1" allowOverlap="1" wp14:anchorId="3F4DF592" wp14:editId="2CD2B5BC">
                <wp:simplePos x="0" y="0"/>
                <wp:positionH relativeFrom="column">
                  <wp:posOffset>-1270</wp:posOffset>
                </wp:positionH>
                <wp:positionV relativeFrom="paragraph">
                  <wp:posOffset>341630</wp:posOffset>
                </wp:positionV>
                <wp:extent cx="704538" cy="704538"/>
                <wp:effectExtent l="0" t="0" r="0" b="0"/>
                <wp:wrapSquare wrapText="bothSides"/>
                <wp:docPr id="11118362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538" cy="704538"/>
                          <a:chOff x="0" y="0"/>
                          <a:chExt cx="704538" cy="704538"/>
                        </a:xfrm>
                      </wpg:grpSpPr>
                      <wps:wsp>
                        <wps:cNvPr id="847579447" name="Oval 7">
                          <a:extLst>
                            <a:ext uri="{C183D7F6-B498-43B3-948B-1728B52AA6E4}">
                              <adec:decorative xmlns:adec="http://schemas.microsoft.com/office/drawing/2017/decorative" val="1"/>
                            </a:ext>
                          </a:extLst>
                        </wps:cNvPr>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a:extLst>
                              <a:ext uri="{C183D7F6-B498-43B3-948B-1728B52AA6E4}">
                                <adec:decorative xmlns:adec="http://schemas.microsoft.com/office/drawing/2017/decorative" val="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7620" y="12700"/>
                            <a:ext cx="674370" cy="674370"/>
                          </a:xfrm>
                          <a:prstGeom prst="rect">
                            <a:avLst/>
                          </a:prstGeom>
                        </pic:spPr>
                      </pic:pic>
                    </wpg:wgp>
                  </a:graphicData>
                </a:graphic>
              </wp:anchor>
            </w:drawing>
          </mc:Choice>
          <mc:Fallback>
            <w:pict>
              <v:group w14:anchorId="53F70DB8" id="Group 5" o:spid="_x0000_s1026" alt="&quot;&quot;" style="position:absolute;margin-left:-.1pt;margin-top:26.9pt;width:55.5pt;height:55.5pt;z-index:251664384" coordsize="7045,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KyFJREFUeAHtnQfYJUWVhkeQnJUkzDAoqxLNoKAoLCCyiCsqihjXuIqKCrguqxgQ&#13;&#10;DKzLGkGCCsISFQEz2QyjAipJFFEZARGJDjoMsN/BKb3/nb5V1X07VFe/9Tzn7/92pXPeqq6693RX&#13;&#10;16xZBA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">
                <v:oval id="Oval 7" o:spid="_x0000_s1027" alt="&quot;&quot;"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" fillcolor="#fde9d9 [665]" stroked="f"/>
                <v:shape id="Graphic 4" o:spid="_x0000_s1028" type="#_x0000_t75" alt="&quot;&quot;"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9" o:title=""/>
                </v:shape>
                <w10:wrap type="square"/>
              </v:group>
            </w:pict>
          </mc:Fallback>
        </mc:AlternateContent>
      </w:r>
      <w:r w:rsidR="00C93F57" w:rsidRPr="00DF7A11">
        <w:t xml:space="preserve">Success </w:t>
      </w:r>
      <w:r w:rsidR="002408F4">
        <w:t>c</w:t>
      </w:r>
      <w:r w:rsidR="00C93F57" w:rsidRPr="00DF7A11">
        <w:t>riteria</w:t>
      </w:r>
      <w:bookmarkEnd w:id="28"/>
      <w:bookmarkEnd w:id="29"/>
      <w:bookmarkEnd w:id="30"/>
      <w:bookmarkEnd w:id="31"/>
      <w:bookmarkEnd w:id="32"/>
      <w:bookmarkEnd w:id="33"/>
    </w:p>
    <w:p w14:paraId="67C43533" w14:textId="77777777" w:rsidR="00C93F57" w:rsidRPr="002408F4" w:rsidRDefault="00C93F57" w:rsidP="00E30DEF">
      <w:r w:rsidRPr="002408F4">
        <w:t xml:space="preserve">I can … </w:t>
      </w:r>
    </w:p>
    <w:p w14:paraId="71D14C57" w14:textId="77777777" w:rsidR="00E0090B" w:rsidRDefault="00E0090B" w:rsidP="00E0090B">
      <w:pPr>
        <w:pStyle w:val="checkboxlist"/>
      </w:pPr>
      <w:r>
        <w:t>Identify key components of verbal reasoning including: identifying main ideas, making inferences, and understanding context. </w:t>
      </w:r>
    </w:p>
    <w:p w14:paraId="056A9B2C" w14:textId="77777777" w:rsidR="00E0090B" w:rsidRDefault="00E0090B" w:rsidP="00E0090B">
      <w:pPr>
        <w:pStyle w:val="checkboxlist"/>
      </w:pPr>
      <w:r>
        <w:t>Name a variety of active reading strategies (e.g., predicting, questioning, and summarizing)</w:t>
      </w:r>
    </w:p>
    <w:p w14:paraId="65CF9A4F" w14:textId="77777777" w:rsidR="00E0090B" w:rsidRDefault="00E0090B" w:rsidP="00E0090B">
      <w:pPr>
        <w:pStyle w:val="checkboxlist"/>
      </w:pPr>
      <w:r>
        <w:t>Use active reading strategies </w:t>
      </w:r>
    </w:p>
    <w:p w14:paraId="685FB2CC" w14:textId="77777777" w:rsidR="00E0090B" w:rsidRDefault="00E0090B" w:rsidP="00E0090B">
      <w:pPr>
        <w:pStyle w:val="checkboxlist"/>
      </w:pPr>
      <w:r>
        <w:t>Use language to analyze, interpret, and draw conclusions from information.</w:t>
      </w:r>
    </w:p>
    <w:p w14:paraId="301CD636" w14:textId="095149DE" w:rsidR="007668CC" w:rsidRDefault="00E0090B" w:rsidP="009B294C">
      <w:pPr>
        <w:pStyle w:val="checkboxlist"/>
      </w:pPr>
      <w:r>
        <w:t>Recognize patterns in texts and author’s style to help my understanding.</w:t>
      </w:r>
    </w:p>
    <w:p w14:paraId="0E8B7243" w14:textId="77777777" w:rsidR="007668CC" w:rsidRDefault="007668CC">
      <w:pPr>
        <w:spacing w:before="0" w:after="0" w:line="276" w:lineRule="auto"/>
      </w:pPr>
      <w:r>
        <w:br w:type="page"/>
      </w:r>
    </w:p>
    <w:bookmarkStart w:id="34" w:name="_Toc189909268"/>
    <w:bookmarkStart w:id="35" w:name="_Toc190794970"/>
    <w:bookmarkStart w:id="36" w:name="_Toc193351781"/>
    <w:p w14:paraId="6ED96113" w14:textId="77777777" w:rsidR="00E661B4" w:rsidRPr="00E661B4" w:rsidRDefault="00C0112B" w:rsidP="00E30DEF">
      <w:pPr>
        <w:pStyle w:val="Heading1"/>
      </w:pPr>
      <w:r>
        <w:rPr>
          <w:noProof/>
        </w:rPr>
        <w:lastRenderedPageBreak/>
        <mc:AlternateContent>
          <mc:Choice Requires="wpg">
            <w:drawing>
              <wp:anchor distT="0" distB="0" distL="114300" distR="114300" simplePos="0" relativeHeight="251666432" behindDoc="0" locked="0" layoutInCell="1" allowOverlap="1" wp14:anchorId="2A92C304" wp14:editId="50D1D0D1">
                <wp:simplePos x="0" y="0"/>
                <wp:positionH relativeFrom="column">
                  <wp:posOffset>6350</wp:posOffset>
                </wp:positionH>
                <wp:positionV relativeFrom="paragraph">
                  <wp:posOffset>17</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rotWithShape="1">
                          <a:blip r:embed="rId20">
                            <a:extLst>
                              <a:ext uri="{96DAC541-7B7A-43D3-8B79-37D633B846F1}">
                                <asvg:svgBlip xmlns:asvg="http://schemas.microsoft.com/office/drawing/2016/SVG/main" r:embed="rId21"/>
                              </a:ext>
                            </a:extLst>
                          </a:blip>
                          <a:srcRect t="6386" b="10281"/>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E36CBF" id="Group 4" o:spid="_x0000_s1026" alt="&quot;&quot;" style="position:absolute;margin-left:.5pt;margin-top:0;width:57.25pt;height:55.45pt;z-index:251666432" coordsize="7273,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DqPSURBVHgB7Z0HGB5F1bbF0GuQXhNCR0BFVKQXKSIoCNJ7EeUDBKWIIgmoCAiI8IF0&#13;&#10;RRBQpAkqItI7oiJFehIISEvoJQT8/+f5yOJmsztn9t02u/uc6zrX++5OO+femS2zM7Mf+pBE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">
                <v:oval id="Oval 7" o:spid="_x0000_s1027" alt="&quot;&quot;"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" fillcolor="#eaf1dd [662]" stroked="f"/>
                <v:shape id="Graphic 5" o:spid="_x0000_s1028" type="#_x0000_t75" alt="&quot;&quot;"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22" o:title="" croptop="4185f" cropbottom="6738f"/>
                </v:shape>
                <w10:wrap type="square"/>
              </v:group>
            </w:pict>
          </mc:Fallback>
        </mc:AlternateContent>
      </w:r>
      <w:r w:rsidR="00CC4111" w:rsidRPr="00E82A84">
        <w:t xml:space="preserve">Lesson </w:t>
      </w:r>
      <w:r w:rsidR="00EE66DC">
        <w:t>p</w:t>
      </w:r>
      <w:r w:rsidR="00C83817" w:rsidRPr="00E82A84">
        <w:t>ath</w:t>
      </w:r>
      <w:bookmarkEnd w:id="19"/>
      <w:bookmarkEnd w:id="20"/>
      <w:bookmarkEnd w:id="21"/>
      <w:bookmarkEnd w:id="34"/>
      <w:bookmarkEnd w:id="35"/>
      <w:bookmarkEnd w:id="36"/>
    </w:p>
    <w:p w14:paraId="246E0D31" w14:textId="77777777" w:rsidR="000145FB" w:rsidRPr="00B2686F" w:rsidRDefault="000145FB" w:rsidP="00E30DEF">
      <w:pPr>
        <w:pStyle w:val="Heading2"/>
      </w:pPr>
      <w:bookmarkStart w:id="37" w:name="_Toc186202333"/>
      <w:bookmarkStart w:id="38" w:name="_Toc186444758"/>
      <w:bookmarkStart w:id="39" w:name="_Toc186720165"/>
      <w:bookmarkStart w:id="40" w:name="_Toc189909269"/>
      <w:bookmarkStart w:id="41" w:name="_Toc190794971"/>
      <w:bookmarkStart w:id="42" w:name="_Toc193351782"/>
      <w:r w:rsidRPr="00B2686F">
        <w:t>Time</w:t>
      </w:r>
      <w:bookmarkEnd w:id="37"/>
      <w:bookmarkEnd w:id="38"/>
      <w:bookmarkEnd w:id="39"/>
      <w:bookmarkEnd w:id="40"/>
      <w:bookmarkEnd w:id="41"/>
      <w:bookmarkEnd w:id="42"/>
      <w:r w:rsidRPr="00B2686F">
        <w:t xml:space="preserve"> </w:t>
      </w:r>
    </w:p>
    <w:p w14:paraId="2CFCCADF" w14:textId="236EE272" w:rsidR="000145FB" w:rsidRPr="00E0090B" w:rsidRDefault="00E0090B" w:rsidP="00E0090B">
      <w:r>
        <w:t>Approximately 60 minutes</w:t>
      </w:r>
    </w:p>
    <w:p w14:paraId="78FF9E15" w14:textId="77777777"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01607A01" w14:textId="77777777" w:rsidR="00CC4111" w:rsidRPr="00CC4111" w:rsidRDefault="00CC4111" w:rsidP="00E30DEF">
      <w:pPr>
        <w:pStyle w:val="Heading2"/>
      </w:pPr>
      <w:bookmarkStart w:id="43" w:name="_Toc186202334"/>
      <w:bookmarkStart w:id="44" w:name="_Toc186444759"/>
      <w:bookmarkStart w:id="45" w:name="_Toc186720166"/>
      <w:bookmarkStart w:id="46" w:name="_Toc189909270"/>
      <w:bookmarkStart w:id="47" w:name="_Toc190794972"/>
      <w:bookmarkStart w:id="48" w:name="_Toc193351783"/>
      <w:r w:rsidRPr="00CC4111">
        <w:t xml:space="preserve">Materials and </w:t>
      </w:r>
      <w:r w:rsidR="00EE66DC">
        <w:t>r</w:t>
      </w:r>
      <w:r w:rsidRPr="00CC4111">
        <w:t>esources</w:t>
      </w:r>
      <w:bookmarkEnd w:id="43"/>
      <w:bookmarkEnd w:id="44"/>
      <w:bookmarkEnd w:id="45"/>
      <w:bookmarkEnd w:id="46"/>
      <w:bookmarkEnd w:id="47"/>
      <w:bookmarkEnd w:id="48"/>
    </w:p>
    <w:p w14:paraId="1928B0DE" w14:textId="490222FF" w:rsidR="00E0090B" w:rsidRPr="000E1561" w:rsidRDefault="00E0090B" w:rsidP="00D456D5">
      <w:pPr>
        <w:pStyle w:val="ListParagraph"/>
        <w:rPr>
          <w:rStyle w:val="Hyperlink"/>
        </w:rPr>
      </w:pPr>
      <w:hyperlink r:id="rId23" w:history="1">
        <w:r w:rsidRPr="000E1561">
          <w:rPr>
            <w:rStyle w:val="Hyperlink"/>
          </w:rPr>
          <w:t>Lesson s</w:t>
        </w:r>
        <w:r w:rsidR="00FC644C" w:rsidRPr="000E1561">
          <w:rPr>
            <w:rStyle w:val="Hyperlink"/>
          </w:rPr>
          <w:t>lide deck: SLIDES Gr 7 Verbal Reasoning: The Power of Comprehension (Google slides)</w:t>
        </w:r>
      </w:hyperlink>
    </w:p>
    <w:p w14:paraId="4915EF04" w14:textId="77777777" w:rsidR="00E0090B" w:rsidRPr="00E0090B" w:rsidRDefault="00E0090B" w:rsidP="00D456D5">
      <w:pPr>
        <w:pStyle w:val="ListParagraph"/>
      </w:pPr>
      <w:r w:rsidRPr="00E0090B">
        <w:t>Text Resources:</w:t>
      </w:r>
    </w:p>
    <w:p w14:paraId="697F5966" w14:textId="3255C319" w:rsidR="00E0090B" w:rsidRPr="00370D7F" w:rsidRDefault="00E0090B" w:rsidP="00D456D5">
      <w:pPr>
        <w:pStyle w:val="ListParagraph"/>
        <w:numPr>
          <w:ilvl w:val="1"/>
          <w:numId w:val="16"/>
        </w:numPr>
      </w:pPr>
      <w:r w:rsidRPr="00370D7F">
        <w:rPr>
          <w:rStyle w:val="Strong"/>
        </w:rPr>
        <w:t>For the Action component</w:t>
      </w:r>
      <w:r w:rsidRPr="00370D7F">
        <w:t xml:space="preserve"> of the lesson</w:t>
      </w:r>
      <w:r w:rsidR="00773748">
        <w:t xml:space="preserve">: </w:t>
      </w:r>
      <w:r w:rsidRPr="00370D7F">
        <w:t xml:space="preserve">one excerpt from a novel, textbook, or selection of text from </w:t>
      </w:r>
      <w:r w:rsidR="00773748">
        <w:t>the</w:t>
      </w:r>
      <w:r w:rsidR="00773748" w:rsidRPr="00370D7F">
        <w:t xml:space="preserve"> </w:t>
      </w:r>
      <w:r w:rsidRPr="00370D7F">
        <w:t>school library/board approved digital resource or a newspaper article, taking into consideration CRRP and potential cross-curricular connections that are relevant to content being taught in your classroom.</w:t>
      </w:r>
    </w:p>
    <w:p w14:paraId="55957BF0" w14:textId="00626DF6" w:rsidR="00E0090B" w:rsidRPr="00E0090B" w:rsidRDefault="00E0090B" w:rsidP="00D456D5">
      <w:pPr>
        <w:pStyle w:val="ListParagraph"/>
        <w:numPr>
          <w:ilvl w:val="1"/>
          <w:numId w:val="16"/>
        </w:numPr>
      </w:pPr>
      <w:r w:rsidRPr="00370D7F">
        <w:rPr>
          <w:rStyle w:val="Strong"/>
        </w:rPr>
        <w:t xml:space="preserve">For the Guided Practice </w:t>
      </w:r>
      <w:r w:rsidR="00370D7F">
        <w:rPr>
          <w:rStyle w:val="Strong"/>
        </w:rPr>
        <w:t>c</w:t>
      </w:r>
      <w:r w:rsidRPr="00370D7F">
        <w:rPr>
          <w:rStyle w:val="Strong"/>
        </w:rPr>
        <w:t>omponent</w:t>
      </w:r>
      <w:r w:rsidRPr="00E0090B">
        <w:t xml:space="preserve"> of the lesson</w:t>
      </w:r>
      <w:r w:rsidR="00773748">
        <w:t xml:space="preserve">: one </w:t>
      </w:r>
      <w:r w:rsidRPr="00E0090B">
        <w:t xml:space="preserve">excerpt per group of 3-4 students from a novel, textbook, or selection of text from your school library/board approved digital resource or a newspaper article, taking into consideration </w:t>
      </w:r>
      <w:r w:rsidR="00773748">
        <w:t>culturally responsive and relevant pedagogy</w:t>
      </w:r>
      <w:r w:rsidR="00773748" w:rsidRPr="00E0090B">
        <w:t xml:space="preserve"> </w:t>
      </w:r>
      <w:r w:rsidRPr="00E0090B">
        <w:t xml:space="preserve">and potential cross-curricular connections that </w:t>
      </w:r>
      <w:r w:rsidR="00773748">
        <w:t>connect</w:t>
      </w:r>
      <w:r w:rsidRPr="00E0090B">
        <w:t xml:space="preserve"> to content being taught.</w:t>
      </w:r>
    </w:p>
    <w:p w14:paraId="62C096E1" w14:textId="062ACDD5" w:rsidR="00E0090B" w:rsidRPr="00E0090B" w:rsidRDefault="00E0090B" w:rsidP="00D456D5">
      <w:pPr>
        <w:pStyle w:val="ListParagraph"/>
      </w:pPr>
      <w:hyperlink w:anchor="_Appendix_A_1" w:history="1">
        <w:r w:rsidRPr="000E1561">
          <w:rPr>
            <w:rStyle w:val="Hyperlink"/>
          </w:rPr>
          <w:t xml:space="preserve">Example </w:t>
        </w:r>
        <w:r w:rsidR="000E1561">
          <w:rPr>
            <w:rStyle w:val="Hyperlink"/>
          </w:rPr>
          <w:t>t</w:t>
        </w:r>
        <w:r w:rsidRPr="000E1561">
          <w:rPr>
            <w:rStyle w:val="Hyperlink"/>
          </w:rPr>
          <w:t xml:space="preserve">ext for </w:t>
        </w:r>
        <w:r w:rsidR="000E1561">
          <w:rPr>
            <w:rStyle w:val="Hyperlink"/>
          </w:rPr>
          <w:t>m</w:t>
        </w:r>
        <w:r w:rsidRPr="000E1561">
          <w:rPr>
            <w:rStyle w:val="Hyperlink"/>
          </w:rPr>
          <w:t>odeling</w:t>
        </w:r>
        <w:r w:rsidR="000E1561" w:rsidRPr="000E1561">
          <w:rPr>
            <w:rStyle w:val="Hyperlink"/>
          </w:rPr>
          <w:t xml:space="preserve"> (Appendix A)</w:t>
        </w:r>
      </w:hyperlink>
    </w:p>
    <w:p w14:paraId="116916C6" w14:textId="44FB4AEA" w:rsidR="00E0090B" w:rsidRPr="00E0090B" w:rsidRDefault="00E0090B" w:rsidP="00D456D5">
      <w:pPr>
        <w:pStyle w:val="ListParagraph"/>
      </w:pPr>
      <w:hyperlink w:anchor="_Appendix_B" w:history="1">
        <w:r w:rsidRPr="000E1561">
          <w:rPr>
            <w:rStyle w:val="Hyperlink"/>
          </w:rPr>
          <w:t xml:space="preserve">Multimodal </w:t>
        </w:r>
        <w:r w:rsidR="000E1561">
          <w:rPr>
            <w:rStyle w:val="Hyperlink"/>
          </w:rPr>
          <w:t>c</w:t>
        </w:r>
        <w:r w:rsidRPr="000E1561">
          <w:rPr>
            <w:rStyle w:val="Hyperlink"/>
          </w:rPr>
          <w:t xml:space="preserve">hoice </w:t>
        </w:r>
        <w:r w:rsidR="000E1561">
          <w:rPr>
            <w:rStyle w:val="Hyperlink"/>
          </w:rPr>
          <w:t>b</w:t>
        </w:r>
        <w:r w:rsidRPr="000E1561">
          <w:rPr>
            <w:rStyle w:val="Hyperlink"/>
          </w:rPr>
          <w:t>oard</w:t>
        </w:r>
        <w:r w:rsidR="000E1561" w:rsidRPr="000E1561">
          <w:rPr>
            <w:rStyle w:val="Hyperlink"/>
          </w:rPr>
          <w:t xml:space="preserve"> (Appendix B)</w:t>
        </w:r>
      </w:hyperlink>
    </w:p>
    <w:p w14:paraId="079B6607" w14:textId="4FF8B4D6" w:rsidR="00E0090B" w:rsidRPr="00E0090B" w:rsidRDefault="00E0090B" w:rsidP="00D456D5">
      <w:pPr>
        <w:pStyle w:val="ListParagraph"/>
      </w:pPr>
      <w:hyperlink w:anchor="_Appendix_C" w:history="1">
        <w:r w:rsidRPr="000E1561">
          <w:rPr>
            <w:rStyle w:val="Hyperlink"/>
          </w:rPr>
          <w:t>Single-</w:t>
        </w:r>
        <w:r w:rsidR="000E1561">
          <w:rPr>
            <w:rStyle w:val="Hyperlink"/>
          </w:rPr>
          <w:t>p</w:t>
        </w:r>
        <w:r w:rsidRPr="000E1561">
          <w:rPr>
            <w:rStyle w:val="Hyperlink"/>
          </w:rPr>
          <w:t xml:space="preserve">oint </w:t>
        </w:r>
        <w:r w:rsidR="000E1561">
          <w:rPr>
            <w:rStyle w:val="Hyperlink"/>
          </w:rPr>
          <w:t>r</w:t>
        </w:r>
        <w:r w:rsidRPr="000E1561">
          <w:rPr>
            <w:rStyle w:val="Hyperlink"/>
          </w:rPr>
          <w:t>ubric</w:t>
        </w:r>
        <w:r w:rsidR="000E1561" w:rsidRPr="000E1561">
          <w:rPr>
            <w:rStyle w:val="Hyperlink"/>
          </w:rPr>
          <w:t xml:space="preserve"> (Appendix C)</w:t>
        </w:r>
      </w:hyperlink>
    </w:p>
    <w:p w14:paraId="4CE9C5AB" w14:textId="570749BE" w:rsidR="007668CC" w:rsidRDefault="00E0090B" w:rsidP="00D456D5">
      <w:pPr>
        <w:pStyle w:val="ListParagraph"/>
      </w:pPr>
      <w:hyperlink w:anchor="_Appendix_D_1" w:history="1">
        <w:r w:rsidRPr="000E1561">
          <w:rPr>
            <w:rStyle w:val="Hyperlink"/>
          </w:rPr>
          <w:t xml:space="preserve">Exit </w:t>
        </w:r>
        <w:r w:rsidR="000E1561">
          <w:rPr>
            <w:rStyle w:val="Hyperlink"/>
          </w:rPr>
          <w:t>t</w:t>
        </w:r>
        <w:r w:rsidRPr="000E1561">
          <w:rPr>
            <w:rStyle w:val="Hyperlink"/>
          </w:rPr>
          <w:t>icket</w:t>
        </w:r>
        <w:bookmarkStart w:id="49" w:name="_Toc186202335"/>
        <w:bookmarkStart w:id="50" w:name="_Toc186444761"/>
        <w:bookmarkStart w:id="51" w:name="_Toc186720168"/>
        <w:bookmarkStart w:id="52" w:name="_Toc189909271"/>
        <w:bookmarkStart w:id="53" w:name="_Toc190794973"/>
        <w:r w:rsidR="000E1561" w:rsidRPr="000E1561">
          <w:rPr>
            <w:rStyle w:val="Hyperlink"/>
          </w:rPr>
          <w:t xml:space="preserve"> (Appendix D)</w:t>
        </w:r>
      </w:hyperlink>
    </w:p>
    <w:p w14:paraId="788A9D6A" w14:textId="6B5F9526" w:rsidR="00CC4111" w:rsidRPr="00CC4111" w:rsidRDefault="008059FB" w:rsidP="007668CC">
      <w:pPr>
        <w:pStyle w:val="Heading2"/>
      </w:pPr>
      <w:bookmarkStart w:id="54" w:name="_Toc193351784"/>
      <w:r>
        <w:rPr>
          <w:noProof/>
        </w:rPr>
        <w:drawing>
          <wp:anchor distT="0" distB="0" distL="114300" distR="114300" simplePos="0" relativeHeight="251658240" behindDoc="0" locked="0" layoutInCell="1" allowOverlap="1" wp14:anchorId="3113FE5E" wp14:editId="2C1E2BDC">
            <wp:simplePos x="0" y="0"/>
            <wp:positionH relativeFrom="column">
              <wp:posOffset>-53975</wp:posOffset>
            </wp:positionH>
            <wp:positionV relativeFrom="paragraph">
              <wp:posOffset>330066</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49"/>
      <w:bookmarkEnd w:id="50"/>
      <w:bookmarkEnd w:id="51"/>
      <w:bookmarkEnd w:id="52"/>
      <w:bookmarkEnd w:id="53"/>
      <w:bookmarkEnd w:id="54"/>
    </w:p>
    <w:p w14:paraId="1412F96B" w14:textId="77777777" w:rsidR="00370D7F" w:rsidRDefault="00370D7F" w:rsidP="00370D7F">
      <w:pPr>
        <w:pStyle w:val="Heading3"/>
        <w:rPr>
          <w:rFonts w:ascii="Times New Roman" w:hAnsi="Times New Roman" w:cs="Times New Roman"/>
          <w:sz w:val="24"/>
          <w:szCs w:val="24"/>
        </w:rPr>
      </w:pPr>
      <w:bookmarkStart w:id="55" w:name="_Toc193351785"/>
      <w:r w:rsidRPr="00370D7F">
        <w:t>Introduction</w:t>
      </w:r>
      <w:r>
        <w:t>:</w:t>
      </w:r>
      <w:bookmarkEnd w:id="55"/>
    </w:p>
    <w:p w14:paraId="36F72822" w14:textId="77777777" w:rsidR="00370D7F" w:rsidRDefault="00370D7F" w:rsidP="00585EC2">
      <w:pPr>
        <w:pStyle w:val="Numberedlist"/>
        <w:numPr>
          <w:ilvl w:val="0"/>
          <w:numId w:val="34"/>
        </w:numPr>
      </w:pPr>
      <w:r>
        <w:t>Introduce the lesson and share the learning goals and success criteria (Slides 2-3). Explain the relevance of the lesson to improving reading comprehension and critical thinking skills.</w:t>
      </w:r>
      <w:r w:rsidRPr="00585EC2">
        <w:rPr>
          <w:b/>
          <w:bCs/>
        </w:rPr>
        <w:t xml:space="preserve"> </w:t>
      </w:r>
      <w:r>
        <w:t>Highlight any key vocabulary, such as logic, reasoning, analysis and interpretation, that may be new or have new contexts for students.</w:t>
      </w:r>
    </w:p>
    <w:p w14:paraId="0FEB2034" w14:textId="1C122041" w:rsidR="00370D7F" w:rsidRDefault="00370D7F" w:rsidP="00370D7F">
      <w:pPr>
        <w:pStyle w:val="Heading3"/>
      </w:pPr>
      <w:bookmarkStart w:id="56" w:name="_Toc193351786"/>
      <w:r>
        <w:t xml:space="preserve">What’s the </w:t>
      </w:r>
      <w:proofErr w:type="gramStart"/>
      <w:r>
        <w:t>connection?:</w:t>
      </w:r>
      <w:bookmarkEnd w:id="56"/>
      <w:proofErr w:type="gramEnd"/>
    </w:p>
    <w:p w14:paraId="4A3F3166" w14:textId="0E577A99" w:rsidR="00370D7F" w:rsidRDefault="00370D7F" w:rsidP="00585EC2">
      <w:pPr>
        <w:pStyle w:val="Numberedlist"/>
      </w:pPr>
      <w:r>
        <w:t xml:space="preserve">Display three seemingly unrelated words on the board (e.g., “umbrella”, “smile”, and “sidewalk”) (Slide 4). An example connection might be Gene Kelly’s scene in the classic movie </w:t>
      </w:r>
      <w:hyperlink r:id="rId26" w:history="1">
        <w:r w:rsidRPr="00FC644C">
          <w:rPr>
            <w:rStyle w:val="Hyperlink"/>
          </w:rPr>
          <w:t xml:space="preserve">“Singing in the Rain” </w:t>
        </w:r>
        <w:r w:rsidR="00FC644C" w:rsidRPr="00FC644C">
          <w:rPr>
            <w:rStyle w:val="Hyperlink"/>
          </w:rPr>
          <w:t xml:space="preserve">(Full song </w:t>
        </w:r>
        <w:r w:rsidR="00FC644C">
          <w:rPr>
            <w:rStyle w:val="Hyperlink"/>
          </w:rPr>
          <w:t>/</w:t>
        </w:r>
        <w:r w:rsidR="00FC644C" w:rsidRPr="00FC644C">
          <w:rPr>
            <w:rStyle w:val="Hyperlink"/>
          </w:rPr>
          <w:t xml:space="preserve"> dance, YouTube video)</w:t>
        </w:r>
      </w:hyperlink>
      <w:r w:rsidR="00FC644C">
        <w:t>.</w:t>
      </w:r>
    </w:p>
    <w:p w14:paraId="78C5EC28" w14:textId="12B6C7C8" w:rsidR="00CC4111" w:rsidRDefault="00370D7F" w:rsidP="00585EC2">
      <w:pPr>
        <w:pStyle w:val="Numberedlist"/>
      </w:pPr>
      <w:r>
        <w:t>Challenge students to use verbal reasoning to find a logical connection between the words. Discuss various student responses, making sure to emphasize that there is no single correct answer, but the reasoning provided must be logical and explained in a way that makes sense to your audience.</w:t>
      </w:r>
    </w:p>
    <w:p w14:paraId="35FD61C0" w14:textId="77777777" w:rsidR="009C5744" w:rsidRDefault="008059FB" w:rsidP="00E30DEF">
      <w:pPr>
        <w:pStyle w:val="Heading2"/>
      </w:pPr>
      <w:bookmarkStart w:id="57" w:name="_Toc189909272"/>
      <w:bookmarkStart w:id="58" w:name="_Toc190794974"/>
      <w:bookmarkStart w:id="59" w:name="_Toc193351787"/>
      <w:bookmarkStart w:id="60" w:name="_Toc186202336"/>
      <w:bookmarkStart w:id="61" w:name="_Toc186444762"/>
      <w:bookmarkStart w:id="62" w:name="_Toc186720169"/>
      <w:r>
        <w:rPr>
          <w:noProof/>
        </w:rPr>
        <w:lastRenderedPageBreak/>
        <w:drawing>
          <wp:anchor distT="0" distB="0" distL="114300" distR="114300" simplePos="0" relativeHeight="251659264" behindDoc="0" locked="0" layoutInCell="1" allowOverlap="1" wp14:anchorId="7DAEA22A" wp14:editId="2F0C5829">
            <wp:simplePos x="0" y="0"/>
            <wp:positionH relativeFrom="column">
              <wp:posOffset>-36195</wp:posOffset>
            </wp:positionH>
            <wp:positionV relativeFrom="paragraph">
              <wp:posOffset>586</wp:posOffset>
            </wp:positionV>
            <wp:extent cx="441960" cy="394970"/>
            <wp:effectExtent l="0" t="0" r="254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rotWithShape="1">
                    <a:blip r:embed="rId27">
                      <a:extLst>
                        <a:ext uri="{96DAC541-7B7A-43D3-8B79-37D633B846F1}">
                          <asvg:svgBlip xmlns:asvg="http://schemas.microsoft.com/office/drawing/2016/SVG/main" r:embed="rId28"/>
                        </a:ext>
                      </a:extLst>
                    </a:blip>
                    <a:srcRect t="10610"/>
                    <a:stretch/>
                  </pic:blipFill>
                  <pic:spPr bwMode="auto">
                    <a:xfrm>
                      <a:off x="0" y="0"/>
                      <a:ext cx="441960" cy="39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5FB">
        <w:t>Action</w:t>
      </w:r>
      <w:bookmarkEnd w:id="57"/>
      <w:bookmarkEnd w:id="58"/>
      <w:bookmarkEnd w:id="59"/>
    </w:p>
    <w:p w14:paraId="1C77E1CC" w14:textId="77777777" w:rsidR="00585EC2" w:rsidRDefault="00585EC2" w:rsidP="00585EC2">
      <w:pPr>
        <w:pStyle w:val="Heading3"/>
        <w:rPr>
          <w:rFonts w:ascii="Times New Roman" w:hAnsi="Times New Roman" w:cs="Times New Roman"/>
          <w:sz w:val="24"/>
          <w:szCs w:val="24"/>
        </w:rPr>
      </w:pPr>
      <w:bookmarkStart w:id="63" w:name="_Toc193351788"/>
      <w:bookmarkEnd w:id="60"/>
      <w:bookmarkEnd w:id="61"/>
      <w:bookmarkEnd w:id="62"/>
      <w:r>
        <w:t>Modeling reasoning strategies</w:t>
      </w:r>
      <w:bookmarkEnd w:id="63"/>
    </w:p>
    <w:p w14:paraId="3E1E14CB" w14:textId="77777777" w:rsidR="00585EC2" w:rsidRDefault="00585EC2" w:rsidP="00585EC2">
      <w:pPr>
        <w:pStyle w:val="Numberedlist"/>
      </w:pPr>
      <w:r>
        <w:t>Present a short, selection of text (Slide 5) and model a think-aloud process to demonstrate verbal reasoning. During the think aloud, demonstrate how to</w:t>
      </w:r>
    </w:p>
    <w:p w14:paraId="231086BD" w14:textId="77777777" w:rsidR="00585EC2" w:rsidRDefault="00585EC2" w:rsidP="00585EC2">
      <w:pPr>
        <w:pStyle w:val="Numberedlist"/>
        <w:numPr>
          <w:ilvl w:val="1"/>
          <w:numId w:val="1"/>
        </w:numPr>
      </w:pPr>
      <w:r>
        <w:t>Identify the main and supporting details;</w:t>
      </w:r>
    </w:p>
    <w:p w14:paraId="4C0DD614" w14:textId="77777777" w:rsidR="00585EC2" w:rsidRDefault="00585EC2" w:rsidP="00585EC2">
      <w:pPr>
        <w:pStyle w:val="Numberedlist"/>
        <w:numPr>
          <w:ilvl w:val="1"/>
          <w:numId w:val="1"/>
        </w:numPr>
      </w:pPr>
      <w:r>
        <w:t>Make inferences based on context clues and prior knowledge; and</w:t>
      </w:r>
    </w:p>
    <w:p w14:paraId="49DA99CD" w14:textId="77777777" w:rsidR="00585EC2" w:rsidRDefault="00585EC2" w:rsidP="00585EC2">
      <w:pPr>
        <w:pStyle w:val="Numberedlist"/>
        <w:numPr>
          <w:ilvl w:val="1"/>
          <w:numId w:val="1"/>
        </w:numPr>
      </w:pPr>
      <w:r>
        <w:t>Analyze the author’s word choice and its potential impact on meaning, remembering to highlight that there is no single correct answer but one’s reasoning must be logical.</w:t>
      </w:r>
    </w:p>
    <w:p w14:paraId="624B33D3" w14:textId="4320B7AF" w:rsidR="00585EC2" w:rsidRDefault="00585EC2" w:rsidP="00585EC2">
      <w:pPr>
        <w:pStyle w:val="Numberedlist"/>
      </w:pPr>
      <w:r>
        <w:t>Introduce and explain some key verbal reasoning strategies (Slide 6). These may be included on an anchor chart to support students’ ongoing learning:</w:t>
      </w:r>
    </w:p>
    <w:p w14:paraId="7A100422" w14:textId="77777777" w:rsidR="00585EC2" w:rsidRDefault="00585EC2" w:rsidP="00585EC2">
      <w:pPr>
        <w:pStyle w:val="Numberedlist"/>
        <w:numPr>
          <w:ilvl w:val="1"/>
          <w:numId w:val="1"/>
        </w:numPr>
      </w:pPr>
      <w:r>
        <w:t>Contextual analysis (</w:t>
      </w:r>
      <w:r>
        <w:rPr>
          <w:rFonts w:ascii="Roboto" w:hAnsi="Roboto"/>
        </w:rPr>
        <w:t>a strategy for when students already know multiple meanings for a word (ex. tree bark vs. dog bark). Students can use the context to apply the correct meaning, but any unknown vocabulary should ideally be explicitly taught.</w:t>
      </w:r>
      <w:r>
        <w:t>)</w:t>
      </w:r>
    </w:p>
    <w:p w14:paraId="537B8E6D" w14:textId="77777777" w:rsidR="00585EC2" w:rsidRDefault="00585EC2" w:rsidP="00585EC2">
      <w:pPr>
        <w:pStyle w:val="Numberedlist"/>
        <w:numPr>
          <w:ilvl w:val="1"/>
          <w:numId w:val="1"/>
        </w:numPr>
      </w:pPr>
      <w:r>
        <w:t>Inference-making (drawing a conclusion based on reasoning either from evidence, or from personal experience/understanding).</w:t>
      </w:r>
    </w:p>
    <w:p w14:paraId="4613D206" w14:textId="77777777" w:rsidR="00585EC2" w:rsidRDefault="00585EC2" w:rsidP="00585EC2">
      <w:pPr>
        <w:pStyle w:val="Numberedlist"/>
        <w:numPr>
          <w:ilvl w:val="1"/>
          <w:numId w:val="1"/>
        </w:numPr>
      </w:pPr>
      <w:r>
        <w:t>Identifying text structure and organization (different text structures include narrative, sequential, cause and effect, problem/solution, compare and contrast, definition or description).</w:t>
      </w:r>
    </w:p>
    <w:p w14:paraId="016D15A3" w14:textId="77777777" w:rsidR="00585EC2" w:rsidRDefault="00585EC2" w:rsidP="00585EC2">
      <w:pPr>
        <w:pStyle w:val="Numberedlist"/>
        <w:numPr>
          <w:ilvl w:val="1"/>
          <w:numId w:val="1"/>
        </w:numPr>
      </w:pPr>
      <w:r>
        <w:t>Recognizing the author’s tone and purpose (the attitude the author conveys and the reason they’re writing the text).</w:t>
      </w:r>
    </w:p>
    <w:p w14:paraId="4C3438DA" w14:textId="61B513C2" w:rsidR="00585EC2" w:rsidRDefault="00585EC2" w:rsidP="00585EC2">
      <w:pPr>
        <w:pStyle w:val="Numberedlist"/>
      </w:pPr>
      <w:r>
        <w:t xml:space="preserve">It might be important to note that verbal reasoning is not only about knowledge of vocabulary. While vocabulary is always </w:t>
      </w:r>
      <w:r>
        <w:lastRenderedPageBreak/>
        <w:t xml:space="preserve">important, verbal reasoning involves additional skills of analysis and interpretation. </w:t>
      </w:r>
    </w:p>
    <w:p w14:paraId="31D4083A" w14:textId="2C521C97" w:rsidR="00585EC2" w:rsidRPr="00585EC2" w:rsidRDefault="00585EC2" w:rsidP="00585EC2">
      <w:pPr>
        <w:pStyle w:val="Heading3"/>
      </w:pPr>
      <w:bookmarkStart w:id="64" w:name="_Toc193351789"/>
      <w:r w:rsidRPr="00585EC2">
        <w:t xml:space="preserve">Leveraging </w:t>
      </w:r>
      <w:r w:rsidR="006F3519">
        <w:t>g</w:t>
      </w:r>
      <w:r w:rsidRPr="00585EC2">
        <w:t xml:space="preserve">uided </w:t>
      </w:r>
      <w:r w:rsidR="006F3519">
        <w:t>p</w:t>
      </w:r>
      <w:r w:rsidRPr="00585EC2">
        <w:t>ractice</w:t>
      </w:r>
      <w:bookmarkEnd w:id="64"/>
    </w:p>
    <w:p w14:paraId="2E4C607A" w14:textId="77777777" w:rsidR="00585EC2" w:rsidRDefault="00585EC2" w:rsidP="00585EC2">
      <w:pPr>
        <w:pStyle w:val="Numberedlist"/>
      </w:pPr>
      <w:r>
        <w:t>Divide students into small heterogeneous groups and provide each group with a different short text excerpt.</w:t>
      </w:r>
    </w:p>
    <w:p w14:paraId="431E0621" w14:textId="2858E7CB" w:rsidR="00585EC2" w:rsidRDefault="00585EC2" w:rsidP="00585EC2">
      <w:pPr>
        <w:pStyle w:val="Numberedlist"/>
      </w:pPr>
      <w:r>
        <w:t>Review or establish expectations for participation in small groups, for example:</w:t>
      </w:r>
      <w:r w:rsidR="002C1CA5">
        <w:t xml:space="preserve"> </w:t>
      </w:r>
    </w:p>
    <w:p w14:paraId="71DE09B6" w14:textId="77777777" w:rsidR="00585EC2" w:rsidRDefault="00585EC2" w:rsidP="00585EC2">
      <w:pPr>
        <w:pStyle w:val="Numberedlist"/>
        <w:numPr>
          <w:ilvl w:val="1"/>
          <w:numId w:val="1"/>
        </w:numPr>
      </w:pPr>
      <w:r>
        <w:t>Everyone participates actively</w:t>
      </w:r>
    </w:p>
    <w:p w14:paraId="6E277045" w14:textId="77777777" w:rsidR="00585EC2" w:rsidRDefault="00585EC2" w:rsidP="00585EC2">
      <w:pPr>
        <w:pStyle w:val="Numberedlist"/>
        <w:numPr>
          <w:ilvl w:val="1"/>
          <w:numId w:val="1"/>
        </w:numPr>
      </w:pPr>
      <w:r>
        <w:t>Listen respectfully to others’ ideas</w:t>
      </w:r>
    </w:p>
    <w:p w14:paraId="7A0AE94B" w14:textId="77777777" w:rsidR="00585EC2" w:rsidRDefault="00585EC2" w:rsidP="00585EC2">
      <w:pPr>
        <w:pStyle w:val="Numberedlist"/>
        <w:numPr>
          <w:ilvl w:val="1"/>
          <w:numId w:val="1"/>
        </w:numPr>
      </w:pPr>
      <w:r>
        <w:t>Be prepared to share your findings with the class</w:t>
      </w:r>
    </w:p>
    <w:p w14:paraId="0FA4E78C" w14:textId="77777777" w:rsidR="00585EC2" w:rsidRDefault="00585EC2" w:rsidP="00585EC2">
      <w:pPr>
        <w:pStyle w:val="Numberedlist"/>
      </w:pPr>
      <w:r>
        <w:t>Guide students through a series of scaffolded questions (Slide 7) for each excerpt:</w:t>
      </w:r>
    </w:p>
    <w:p w14:paraId="44539EBB" w14:textId="77777777" w:rsidR="00585EC2" w:rsidRDefault="00585EC2" w:rsidP="00585EC2">
      <w:pPr>
        <w:pStyle w:val="Numberedlist"/>
        <w:numPr>
          <w:ilvl w:val="1"/>
          <w:numId w:val="1"/>
        </w:numPr>
      </w:pPr>
      <w:r>
        <w:t>What is the main idea of the passage?</w:t>
      </w:r>
    </w:p>
    <w:p w14:paraId="56FD409A" w14:textId="2F9BDBA7" w:rsidR="00585EC2" w:rsidRDefault="00585EC2" w:rsidP="00CA4447">
      <w:pPr>
        <w:pStyle w:val="Numberedlist"/>
        <w:numPr>
          <w:ilvl w:val="1"/>
          <w:numId w:val="1"/>
        </w:numPr>
      </w:pPr>
      <w:r>
        <w:t>What can you infer about the author’s purpose? (</w:t>
      </w:r>
      <w:r w:rsidR="00CA4447">
        <w:t>The</w:t>
      </w:r>
      <w:r>
        <w:t xml:space="preserve"> short video</w:t>
      </w:r>
      <w:r w:rsidR="00CA4447">
        <w:t xml:space="preserve"> </w:t>
      </w:r>
      <w:hyperlink r:id="rId29" w:history="1">
        <w:r w:rsidR="00DF673B">
          <w:rPr>
            <w:rStyle w:val="Hyperlink"/>
            <w:rFonts w:ascii="Roboto" w:hAnsi="Roboto"/>
          </w:rPr>
          <w:t>Point of View and Author’s Purpose - Literary Analysis for Teens! (YouTube video)</w:t>
        </w:r>
      </w:hyperlink>
      <w:r>
        <w:t xml:space="preserve"> helps to explain the importance of an author’s purpose)</w:t>
      </w:r>
    </w:p>
    <w:p w14:paraId="4CA43786" w14:textId="77777777" w:rsidR="00585EC2" w:rsidRDefault="00585EC2" w:rsidP="00585EC2">
      <w:pPr>
        <w:pStyle w:val="Numberedlist"/>
        <w:numPr>
          <w:ilvl w:val="1"/>
          <w:numId w:val="1"/>
        </w:numPr>
      </w:pPr>
      <w:r>
        <w:t>How does the text structure support the message?</w:t>
      </w:r>
    </w:p>
    <w:p w14:paraId="52F2F8E1" w14:textId="77777777" w:rsidR="00585EC2" w:rsidRDefault="00585EC2" w:rsidP="00585EC2">
      <w:pPr>
        <w:pStyle w:val="Numberedlist"/>
        <w:numPr>
          <w:ilvl w:val="1"/>
          <w:numId w:val="1"/>
        </w:numPr>
      </w:pPr>
      <w:r>
        <w:t>What evidence supports your conclusions?</w:t>
      </w:r>
    </w:p>
    <w:p w14:paraId="2688874E" w14:textId="4CE87BBC" w:rsidR="002437C6" w:rsidRDefault="002437C6" w:rsidP="002437C6">
      <w:pPr>
        <w:pStyle w:val="Imagewithnopadding"/>
      </w:pPr>
      <w:r>
        <w:drawing>
          <wp:inline distT="0" distB="0" distL="0" distR="0" wp14:anchorId="0DDFA7E1" wp14:editId="3FFCCCB4">
            <wp:extent cx="4360545" cy="2457485"/>
            <wp:effectExtent l="0" t="0" r="0" b="6350"/>
            <wp:docPr id="387136474" name="Picture 4" descr="Slide seven from Lesson Slide Dec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6474" name="Picture 4" descr="Slide seven from Lesson Slide Deck.">
                      <a:hlinkClick r:id="rId30"/>
                    </pic:cNvPr>
                    <pic:cNvPicPr/>
                  </pic:nvPicPr>
                  <pic:blipFill rotWithShape="1">
                    <a:blip r:embed="rId31" cstate="print">
                      <a:extLst>
                        <a:ext uri="{28A0092B-C50C-407E-A947-70E740481C1C}">
                          <a14:useLocalDpi xmlns:a14="http://schemas.microsoft.com/office/drawing/2010/main" val="0"/>
                        </a:ext>
                      </a:extLst>
                    </a:blip>
                    <a:srcRect t="5391"/>
                    <a:stretch/>
                  </pic:blipFill>
                  <pic:spPr bwMode="auto">
                    <a:xfrm>
                      <a:off x="0" y="0"/>
                      <a:ext cx="4417892" cy="2489804"/>
                    </a:xfrm>
                    <a:prstGeom prst="rect">
                      <a:avLst/>
                    </a:prstGeom>
                    <a:ln>
                      <a:noFill/>
                    </a:ln>
                    <a:extLst>
                      <a:ext uri="{53640926-AAD7-44D8-BBD7-CCE9431645EC}">
                        <a14:shadowObscured xmlns:a14="http://schemas.microsoft.com/office/drawing/2010/main"/>
                      </a:ext>
                    </a:extLst>
                  </pic:spPr>
                </pic:pic>
              </a:graphicData>
            </a:graphic>
          </wp:inline>
        </w:drawing>
      </w:r>
    </w:p>
    <w:p w14:paraId="72E6A6F8" w14:textId="773FC4B2" w:rsidR="002437C6" w:rsidRDefault="002437C6" w:rsidP="002437C6">
      <w:pPr>
        <w:pStyle w:val="Caption"/>
      </w:pPr>
      <w:r>
        <w:t>Slide</w:t>
      </w:r>
      <w:r w:rsidRPr="00F76E76">
        <w:t xml:space="preserve"> </w:t>
      </w:r>
      <w:r>
        <w:t>7</w:t>
      </w:r>
      <w:r w:rsidRPr="00F76E76">
        <w:t xml:space="preserve"> of the lesson slide deck </w:t>
      </w:r>
      <w:r>
        <w:t>includes scaffolds for small group guided practice</w:t>
      </w:r>
      <w:r w:rsidRPr="00F76E76">
        <w:t>.</w:t>
      </w:r>
    </w:p>
    <w:p w14:paraId="749A56B7" w14:textId="77777777" w:rsidR="00DF7F46" w:rsidRPr="008059FB" w:rsidRDefault="00DF7F46" w:rsidP="00E30DEF">
      <w:pPr>
        <w:pStyle w:val="Heading4"/>
      </w:pPr>
      <w:r w:rsidRPr="008059FB">
        <w:lastRenderedPageBreak/>
        <w:t>Assessment opportunity</w:t>
      </w:r>
    </w:p>
    <w:p w14:paraId="6D3F7CF5" w14:textId="2E95FD7C" w:rsidR="00585EC2" w:rsidRPr="00585EC2" w:rsidRDefault="00585EC2" w:rsidP="00585EC2">
      <w:pPr>
        <w:rPr>
          <w:rFonts w:ascii="Times New Roman" w:hAnsi="Times New Roman" w:cs="Times New Roman"/>
          <w:lang w:val="en-CA"/>
        </w:rPr>
      </w:pPr>
      <w:r w:rsidRPr="00585EC2">
        <w:rPr>
          <w:rStyle w:val="Strong"/>
        </w:rPr>
        <w:t>During small group discussions,</w:t>
      </w:r>
      <w:r w:rsidRPr="00585EC2">
        <w:rPr>
          <w:lang w:val="en-CA"/>
        </w:rPr>
        <w:t xml:space="preserve"> provide support, feedback (assessment </w:t>
      </w:r>
      <w:r w:rsidRPr="00585EC2">
        <w:rPr>
          <w:i/>
          <w:iCs/>
          <w:lang w:val="en-CA"/>
        </w:rPr>
        <w:t>for</w:t>
      </w:r>
      <w:r w:rsidRPr="00585EC2">
        <w:rPr>
          <w:lang w:val="en-CA"/>
        </w:rPr>
        <w:t xml:space="preserve"> learning) and clarification as needed. This may be a strategic time to sit with small groups and collect some observational and conversational data.</w:t>
      </w:r>
    </w:p>
    <w:p w14:paraId="37A9B472" w14:textId="77777777" w:rsidR="00585EC2" w:rsidRPr="00585EC2" w:rsidRDefault="00585EC2" w:rsidP="003371F5">
      <w:pPr>
        <w:pStyle w:val="Numberedlist"/>
        <w:rPr>
          <w:lang w:val="en-CA"/>
        </w:rPr>
      </w:pPr>
      <w:r w:rsidRPr="00585EC2">
        <w:rPr>
          <w:rStyle w:val="Strong"/>
        </w:rPr>
        <w:t>As a whole group,</w:t>
      </w:r>
      <w:r w:rsidRPr="00585EC2">
        <w:rPr>
          <w:lang w:val="en-CA"/>
        </w:rPr>
        <w:t xml:space="preserve"> have groups share their findings, encouraging class discussion and comparison of different interpretations. </w:t>
      </w:r>
    </w:p>
    <w:p w14:paraId="0F006C53" w14:textId="651F95E9" w:rsidR="00585EC2" w:rsidRDefault="00585EC2" w:rsidP="00585EC2">
      <w:pPr>
        <w:pStyle w:val="Heading3"/>
        <w:rPr>
          <w:rFonts w:ascii="Times New Roman" w:hAnsi="Times New Roman" w:cs="Times New Roman"/>
          <w:sz w:val="24"/>
          <w:szCs w:val="24"/>
        </w:rPr>
      </w:pPr>
      <w:bookmarkStart w:id="65" w:name="_Toc193351790"/>
      <w:r>
        <w:t>Supporting independent practice</w:t>
      </w:r>
      <w:bookmarkEnd w:id="65"/>
    </w:p>
    <w:p w14:paraId="1E486241" w14:textId="77777777" w:rsidR="00585EC2" w:rsidRDefault="00585EC2" w:rsidP="00585EC2">
      <w:pPr>
        <w:pStyle w:val="Numberedlist"/>
      </w:pPr>
      <w:r>
        <w:t>Introduce the multimodal choice board activity based on a student-selected text</w:t>
      </w:r>
    </w:p>
    <w:p w14:paraId="59EE10A2" w14:textId="77777777" w:rsidR="00585EC2" w:rsidRDefault="00585EC2" w:rsidP="00585EC2">
      <w:pPr>
        <w:pStyle w:val="Numberedlist"/>
      </w:pPr>
      <w:r>
        <w:t>Set expectations for independent work:</w:t>
      </w:r>
    </w:p>
    <w:p w14:paraId="1D00F976" w14:textId="77777777" w:rsidR="00585EC2" w:rsidRDefault="00585EC2" w:rsidP="00585EC2">
      <w:pPr>
        <w:pStyle w:val="Numberedlist"/>
        <w:numPr>
          <w:ilvl w:val="1"/>
          <w:numId w:val="1"/>
        </w:numPr>
      </w:pPr>
      <w:r>
        <w:t>Refer to text and lesson as needed</w:t>
      </w:r>
    </w:p>
    <w:p w14:paraId="496ED8D7" w14:textId="77777777" w:rsidR="00585EC2" w:rsidRDefault="00585EC2" w:rsidP="00585EC2">
      <w:pPr>
        <w:pStyle w:val="Numberedlist"/>
        <w:numPr>
          <w:ilvl w:val="1"/>
          <w:numId w:val="1"/>
        </w:numPr>
      </w:pPr>
      <w:r>
        <w:t>Focus on demonstrating verbal reasoning using what you have learned</w:t>
      </w:r>
    </w:p>
    <w:p w14:paraId="3C819A0E" w14:textId="77777777" w:rsidR="00585EC2" w:rsidRDefault="00585EC2" w:rsidP="00585EC2">
      <w:pPr>
        <w:pStyle w:val="Numberedlist"/>
      </w:pPr>
      <w:r>
        <w:t>Distribute the text and choice board, explaining each option clearly.</w:t>
      </w:r>
    </w:p>
    <w:p w14:paraId="52FFDEC8" w14:textId="77777777" w:rsidR="00585EC2" w:rsidRDefault="00585EC2" w:rsidP="00585EC2">
      <w:pPr>
        <w:pStyle w:val="Numberedlist"/>
      </w:pPr>
      <w:r>
        <w:t>Allow students to select and complete one option from the choice board.</w:t>
      </w:r>
    </w:p>
    <w:p w14:paraId="17974F13" w14:textId="77777777" w:rsidR="00DF7F46" w:rsidRPr="008059FB" w:rsidRDefault="00DF7F46" w:rsidP="00E30DEF">
      <w:pPr>
        <w:pStyle w:val="Heading4"/>
      </w:pPr>
      <w:r w:rsidRPr="008059FB">
        <w:t>Assessment opportunity</w:t>
      </w:r>
    </w:p>
    <w:p w14:paraId="13DDFB01" w14:textId="77777777" w:rsidR="00585EC2" w:rsidRDefault="00585EC2" w:rsidP="00585EC2">
      <w:bookmarkStart w:id="66" w:name="_Toc186202342"/>
      <w:bookmarkStart w:id="67" w:name="_Toc186444770"/>
      <w:bookmarkStart w:id="68" w:name="_Toc186720177"/>
      <w:bookmarkStart w:id="69" w:name="_Toc189909276"/>
      <w:bookmarkStart w:id="70" w:name="_Toc190794978"/>
      <w:r>
        <w:t xml:space="preserve">Encourage students to reference the success criteria, anchor chart and rubric before and during the completion of your work, and describe how students can use these to self-assess (assessment </w:t>
      </w:r>
      <w:r>
        <w:rPr>
          <w:i/>
          <w:iCs/>
        </w:rPr>
        <w:t>as</w:t>
      </w:r>
      <w:r>
        <w:t xml:space="preserve"> learning). During independent practice, circulate the room to provide support, monitor progress and provide feedback. Conference with students who may need additional support (assessment </w:t>
      </w:r>
      <w:r>
        <w:rPr>
          <w:i/>
          <w:iCs/>
        </w:rPr>
        <w:t>for</w:t>
      </w:r>
      <w:r>
        <w:t xml:space="preserve"> learning). Use the single-point rubric to provide further feedback.</w:t>
      </w:r>
    </w:p>
    <w:p w14:paraId="6D583F00" w14:textId="77777777" w:rsidR="00CC4111" w:rsidRPr="006C57FE" w:rsidRDefault="006C57FE" w:rsidP="006C57FE">
      <w:pPr>
        <w:pStyle w:val="Heading2"/>
      </w:pPr>
      <w:bookmarkStart w:id="71" w:name="_Toc193351791"/>
      <w:r w:rsidRPr="006C57FE">
        <w:rPr>
          <w:noProof/>
        </w:rPr>
        <w:lastRenderedPageBreak/>
        <w:drawing>
          <wp:anchor distT="0" distB="0" distL="114300" distR="114300" simplePos="0" relativeHeight="251673600" behindDoc="1" locked="0" layoutInCell="1" allowOverlap="0" wp14:anchorId="48952AA1" wp14:editId="693A8C46">
            <wp:simplePos x="0" y="0"/>
            <wp:positionH relativeFrom="margin">
              <wp:posOffset>3810</wp:posOffset>
            </wp:positionH>
            <wp:positionV relativeFrom="paragraph">
              <wp:posOffset>402</wp:posOffset>
            </wp:positionV>
            <wp:extent cx="421005" cy="330835"/>
            <wp:effectExtent l="0" t="0" r="0" b="0"/>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a:picLocks/>
                    </pic:cNvPicPr>
                  </pic:nvPicPr>
                  <pic:blipFill rotWithShape="1">
                    <a:blip r:embed="rId32">
                      <a:extLst>
                        <a:ext uri="{28A0092B-C50C-407E-A947-70E740481C1C}">
                          <a14:useLocalDpi xmlns:a14="http://schemas.microsoft.com/office/drawing/2010/main" val="0"/>
                        </a:ext>
                      </a:extLst>
                    </a:blip>
                    <a:srcRect t="10287" b="10894"/>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11" w:rsidRPr="006C57FE">
        <w:t>Consolidation</w:t>
      </w:r>
      <w:bookmarkEnd w:id="66"/>
      <w:bookmarkEnd w:id="67"/>
      <w:bookmarkEnd w:id="68"/>
      <w:bookmarkEnd w:id="69"/>
      <w:bookmarkEnd w:id="70"/>
      <w:bookmarkEnd w:id="71"/>
    </w:p>
    <w:p w14:paraId="6D75C8E6" w14:textId="77777777" w:rsidR="0046423E" w:rsidRPr="0046423E" w:rsidRDefault="0046423E" w:rsidP="00E30DEF">
      <w:pPr>
        <w:pStyle w:val="Heading3"/>
      </w:pPr>
      <w:bookmarkStart w:id="72" w:name="_Toc189909277"/>
      <w:bookmarkStart w:id="73" w:name="_Toc190794979"/>
      <w:bookmarkStart w:id="74" w:name="_Toc193351792"/>
      <w:r>
        <w:t>Reflection</w:t>
      </w:r>
      <w:bookmarkEnd w:id="72"/>
      <w:bookmarkEnd w:id="73"/>
      <w:bookmarkEnd w:id="74"/>
    </w:p>
    <w:p w14:paraId="45FB329B" w14:textId="77777777" w:rsidR="00585EC2" w:rsidRDefault="00585EC2" w:rsidP="00585EC2">
      <w:r>
        <w:t>Have students reflect on the lesson and answer the following questions on the exit ticket provided in Appendix D:</w:t>
      </w:r>
    </w:p>
    <w:p w14:paraId="50D135FB" w14:textId="77777777" w:rsidR="00585EC2" w:rsidRDefault="00585EC2" w:rsidP="00D456D5">
      <w:pPr>
        <w:pStyle w:val="ListParagraph"/>
      </w:pPr>
      <w:r>
        <w:t>3 new things they learned about verbal reasoning</w:t>
      </w:r>
    </w:p>
    <w:p w14:paraId="0510B794" w14:textId="77777777" w:rsidR="00585EC2" w:rsidRDefault="00585EC2" w:rsidP="00D456D5">
      <w:pPr>
        <w:pStyle w:val="ListParagraph"/>
      </w:pPr>
      <w:r>
        <w:t>2 strategies they found most helpful</w:t>
      </w:r>
    </w:p>
    <w:p w14:paraId="34A5701A" w14:textId="77777777" w:rsidR="00585EC2" w:rsidRDefault="00585EC2" w:rsidP="00D456D5">
      <w:pPr>
        <w:pStyle w:val="ListParagraph"/>
      </w:pPr>
      <w:r>
        <w:t>1 question they still have</w:t>
      </w:r>
    </w:p>
    <w:p w14:paraId="243BD787" w14:textId="77777777" w:rsidR="00DF5727" w:rsidRDefault="002E64DE" w:rsidP="00E30DEF">
      <w:pPr>
        <w:pStyle w:val="Heading2"/>
      </w:pPr>
      <w:bookmarkStart w:id="75" w:name="_Toc189909278"/>
      <w:bookmarkStart w:id="76" w:name="_Toc190794980"/>
      <w:bookmarkStart w:id="77" w:name="_Toc193351793"/>
      <w:bookmarkStart w:id="78" w:name="_Toc186202344"/>
      <w:bookmarkStart w:id="79" w:name="_Toc186444772"/>
      <w:bookmarkStart w:id="80" w:name="_Toc186720179"/>
      <w:r>
        <w:rPr>
          <w:noProof/>
        </w:rPr>
        <w:drawing>
          <wp:anchor distT="0" distB="0" distL="114300" distR="114300" simplePos="0" relativeHeight="251670528" behindDoc="0" locked="0" layoutInCell="1" allowOverlap="1" wp14:anchorId="69E37BBE" wp14:editId="21CD4DCB">
            <wp:simplePos x="0" y="0"/>
            <wp:positionH relativeFrom="column">
              <wp:posOffset>3175</wp:posOffset>
            </wp:positionH>
            <wp:positionV relativeFrom="paragraph">
              <wp:posOffset>336884</wp:posOffset>
            </wp:positionV>
            <wp:extent cx="436245" cy="436245"/>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5"/>
      <w:bookmarkEnd w:id="76"/>
      <w:bookmarkEnd w:id="77"/>
    </w:p>
    <w:p w14:paraId="0BD1A95B" w14:textId="77777777" w:rsidR="00585EC2" w:rsidRPr="00585EC2" w:rsidRDefault="00585EC2" w:rsidP="00D456D5">
      <w:pPr>
        <w:pStyle w:val="ListParagraph"/>
      </w:pPr>
      <w:bookmarkStart w:id="81" w:name="_Appendix_A"/>
      <w:bookmarkStart w:id="82" w:name="w1abt1ntyx8l" w:colFirst="0" w:colLast="0"/>
      <w:bookmarkStart w:id="83" w:name="_Toc186202346"/>
      <w:bookmarkStart w:id="84" w:name="_Toc186444774"/>
      <w:bookmarkStart w:id="85" w:name="_Toc186720181"/>
      <w:bookmarkEnd w:id="78"/>
      <w:bookmarkEnd w:id="79"/>
      <w:bookmarkEnd w:id="80"/>
      <w:bookmarkEnd w:id="81"/>
      <w:bookmarkEnd w:id="82"/>
      <w:r w:rsidRPr="00585EC2">
        <w:t>Challenge students to create their own verbal reasoning puzzle (similar to the minds-on activity for this lesson) or question based on the text and have them share with a peer or the class.</w:t>
      </w:r>
    </w:p>
    <w:p w14:paraId="055ABF49" w14:textId="77777777" w:rsidR="00585EC2" w:rsidRPr="00585EC2" w:rsidRDefault="00585EC2" w:rsidP="00D456D5">
      <w:pPr>
        <w:pStyle w:val="ListParagraph"/>
      </w:pPr>
      <w:r w:rsidRPr="00585EC2">
        <w:t>Students can be tasked with finding a news article or opinion piece and apply the verbal reasoning strategies learned in class. They can write a brief analysis (1-2 paragraphs) demonstrating their use of at least two verbal reasoning skills.</w:t>
      </w:r>
    </w:p>
    <w:p w14:paraId="6421D97A" w14:textId="4EC22BC7" w:rsidR="008D17E2" w:rsidRPr="00C75CB7" w:rsidRDefault="00585EC2" w:rsidP="00D456D5">
      <w:pPr>
        <w:pStyle w:val="ListParagraph"/>
      </w:pPr>
      <w:r w:rsidRPr="00585EC2">
        <w:t>Have students complete any of the other Choice Board options of interest.</w:t>
      </w:r>
      <w:r w:rsidR="008D17E2" w:rsidRPr="00C75CB7">
        <w:br w:type="page"/>
      </w:r>
    </w:p>
    <w:p w14:paraId="01A10793" w14:textId="77777777" w:rsidR="00C729A2" w:rsidRDefault="00C729A2" w:rsidP="00E30DEF">
      <w:pPr>
        <w:pStyle w:val="Heading1"/>
      </w:pPr>
      <w:bookmarkStart w:id="86" w:name="_Appendix_A_1"/>
      <w:bookmarkStart w:id="87" w:name="_Toc189909280"/>
      <w:bookmarkStart w:id="88" w:name="_Toc190794981"/>
      <w:bookmarkStart w:id="89" w:name="_Toc193351794"/>
      <w:bookmarkEnd w:id="86"/>
      <w:r>
        <w:lastRenderedPageBreak/>
        <w:t xml:space="preserve">Appendix </w:t>
      </w:r>
      <w:r w:rsidR="00C506F0">
        <w:t>A</w:t>
      </w:r>
      <w:bookmarkEnd w:id="87"/>
      <w:bookmarkEnd w:id="88"/>
      <w:bookmarkEnd w:id="89"/>
    </w:p>
    <w:p w14:paraId="2721A755" w14:textId="7157649C" w:rsidR="001837BD" w:rsidRDefault="001837BD" w:rsidP="001837BD">
      <w:pPr>
        <w:pStyle w:val="Heading2"/>
      </w:pPr>
      <w:bookmarkStart w:id="90" w:name="_Analyzing_multimodal_mentor"/>
      <w:bookmarkStart w:id="91" w:name="_Toc193351795"/>
      <w:bookmarkEnd w:id="83"/>
      <w:bookmarkEnd w:id="84"/>
      <w:bookmarkEnd w:id="85"/>
      <w:bookmarkEnd w:id="90"/>
      <w:r>
        <w:t xml:space="preserve">Example </w:t>
      </w:r>
      <w:r w:rsidR="00D456D5">
        <w:t>t</w:t>
      </w:r>
      <w:r>
        <w:t xml:space="preserve">ext for </w:t>
      </w:r>
      <w:r w:rsidR="00D456D5">
        <w:t>m</w:t>
      </w:r>
      <w:r>
        <w:t>odeling</w:t>
      </w:r>
      <w:bookmarkEnd w:id="91"/>
    </w:p>
    <w:p w14:paraId="675B6CD0" w14:textId="53DA9E8B" w:rsidR="001837BD" w:rsidRPr="001837BD" w:rsidRDefault="001837BD" w:rsidP="001837BD">
      <w:bookmarkStart w:id="92" w:name="qjkr55tr9apl" w:colFirst="0" w:colLast="0"/>
      <w:bookmarkStart w:id="93" w:name="_Toc189909284"/>
      <w:bookmarkStart w:id="94" w:name="_Toc190794985"/>
      <w:bookmarkStart w:id="95" w:name="_Toc186202347"/>
      <w:bookmarkStart w:id="96" w:name="_Toc186444775"/>
      <w:bookmarkStart w:id="97" w:name="_Toc186720182"/>
      <w:bookmarkEnd w:id="92"/>
      <w:r w:rsidRPr="00D456D5">
        <w:rPr>
          <w:rStyle w:val="Strong"/>
        </w:rPr>
        <w:t>Title:</w:t>
      </w:r>
      <w:r w:rsidRPr="001837BD">
        <w:t xml:space="preserve"> </w:t>
      </w:r>
      <w:hyperlink r:id="rId35" w:history="1">
        <w:r w:rsidRPr="00FC644C">
          <w:rPr>
            <w:rStyle w:val="Hyperlink"/>
          </w:rPr>
          <w:t>“I’ve never been in such a hard battle”: How Paris 2024 was Noah Lyles’ Greatest Triumph and Hardest Challenge</w:t>
        </w:r>
        <w:r w:rsidR="006F3519">
          <w:rPr>
            <w:rStyle w:val="Hyperlink"/>
          </w:rPr>
          <w:t xml:space="preserve"> </w:t>
        </w:r>
        <w:r w:rsidR="00FC644C" w:rsidRPr="00FC644C">
          <w:rPr>
            <w:rStyle w:val="Hyperlink"/>
          </w:rPr>
          <w:t>(website)</w:t>
        </w:r>
      </w:hyperlink>
    </w:p>
    <w:p w14:paraId="40E249F9" w14:textId="77777777" w:rsidR="001837BD" w:rsidRPr="001837BD" w:rsidRDefault="001837BD" w:rsidP="001837BD">
      <w:r w:rsidRPr="00D456D5">
        <w:rPr>
          <w:rStyle w:val="Strong"/>
        </w:rPr>
        <w:t>Author:</w:t>
      </w:r>
      <w:r w:rsidRPr="001837BD">
        <w:t xml:space="preserve"> Sean McAlister</w:t>
      </w:r>
    </w:p>
    <w:p w14:paraId="4EABB137" w14:textId="77777777" w:rsidR="001837BD" w:rsidRDefault="001837BD" w:rsidP="001837BD">
      <w:r w:rsidRPr="001837BD">
        <w:t>“Goodness gracious, I’m incredible,” exclaimed Noah Lyles, as his name flashed up on the big screen to announce that he was the Paris 2024 men's 100m champion.</w:t>
      </w:r>
    </w:p>
    <w:p w14:paraId="240B6E4B" w14:textId="77777777" w:rsidR="001837BD" w:rsidRDefault="001837BD" w:rsidP="001837BD">
      <w:r w:rsidRPr="001837BD">
        <w:t xml:space="preserve">For 99 per cent of the race to crown the ‘world’s fastest man’ Lyles had trailed, seemingly out-gunned and out-sprinted by Jamaica’s </w:t>
      </w:r>
      <w:proofErr w:type="spellStart"/>
      <w:r w:rsidRPr="001837BD">
        <w:t>Kishane</w:t>
      </w:r>
      <w:proofErr w:type="spellEnd"/>
      <w:r w:rsidRPr="001837BD">
        <w:t xml:space="preserve"> Thompson who looked to be bringing gold back to the land of Usain Bolt for the first time since Rio 2016.</w:t>
      </w:r>
    </w:p>
    <w:p w14:paraId="37AA94BE" w14:textId="77777777" w:rsidR="001837BD" w:rsidRDefault="001837BD" w:rsidP="001837BD">
      <w:r w:rsidRPr="001837BD">
        <w:t>As the eight athletes vying for glory in athletics’ blue ribbon and men's race crossed the line seemingly inseparable, nobody in the 80,000-strong Stade de France crowd knew who had won.</w:t>
      </w:r>
    </w:p>
    <w:p w14:paraId="707C3E62" w14:textId="77777777" w:rsidR="001837BD" w:rsidRDefault="001837BD" w:rsidP="001837BD">
      <w:r w:rsidRPr="001837BD">
        <w:t>Then, after a wait that seemed like an eternity, Lyles was declared the winner, the first past the line by five thousandths of a second.</w:t>
      </w:r>
    </w:p>
    <w:p w14:paraId="69E43D90" w14:textId="77777777" w:rsidR="001837BD" w:rsidRDefault="001837BD" w:rsidP="001837BD">
      <w:r w:rsidRPr="001837BD">
        <w:t>This had been the closest 100m final in history. The greatest race in history, some had said.</w:t>
      </w:r>
    </w:p>
    <w:p w14:paraId="1F575B4F" w14:textId="77777777" w:rsidR="001837BD" w:rsidRDefault="001837BD" w:rsidP="001837BD">
      <w:r w:rsidRPr="001837BD">
        <w:t>It was a race that had been decided by the leaning torso of Lyles, whose dip for the finish line was the minuscule difference between gold and disappointment.</w:t>
      </w:r>
    </w:p>
    <w:p w14:paraId="37F72E7E" w14:textId="7556B173" w:rsidR="001837BD" w:rsidRPr="001837BD" w:rsidRDefault="001837BD" w:rsidP="001837BD">
      <w:r w:rsidRPr="001837BD">
        <w:t>“I hope you guys like Noah because I’ve got a lot more coming,” the new 100m champ announced.</w:t>
      </w:r>
    </w:p>
    <w:p w14:paraId="6C84998C" w14:textId="6742538F" w:rsidR="001837BD" w:rsidRPr="001837BD" w:rsidRDefault="001837BD" w:rsidP="001837BD">
      <w:r w:rsidRPr="001837BD">
        <w:lastRenderedPageBreak/>
        <w:t>Little did he know that what was coming would prove to be the hardest challenge of his entire life in athletics.</w:t>
      </w:r>
    </w:p>
    <w:p w14:paraId="521E4A8C" w14:textId="77777777" w:rsidR="00C729A2" w:rsidRDefault="00C729A2" w:rsidP="00E30DEF">
      <w:pPr>
        <w:pStyle w:val="Heading1"/>
      </w:pPr>
      <w:bookmarkStart w:id="98" w:name="_Appendix_B"/>
      <w:bookmarkStart w:id="99" w:name="_Toc193351796"/>
      <w:bookmarkEnd w:id="98"/>
      <w:r>
        <w:t xml:space="preserve">Appendix </w:t>
      </w:r>
      <w:r w:rsidR="00C506F0">
        <w:t>B</w:t>
      </w:r>
      <w:bookmarkEnd w:id="93"/>
      <w:bookmarkEnd w:id="94"/>
      <w:bookmarkEnd w:id="99"/>
    </w:p>
    <w:p w14:paraId="77857C45" w14:textId="6A7A1143" w:rsidR="001837BD" w:rsidRPr="001837BD" w:rsidRDefault="001837BD" w:rsidP="001837BD">
      <w:pPr>
        <w:pStyle w:val="Heading2"/>
        <w:rPr>
          <w:rFonts w:ascii="Times New Roman" w:hAnsi="Times New Roman" w:cs="Times New Roman"/>
          <w:lang w:val="en-CA"/>
        </w:rPr>
      </w:pPr>
      <w:bookmarkStart w:id="100" w:name="_Multimodal_text_set"/>
      <w:bookmarkStart w:id="101" w:name="_Toc193351797"/>
      <w:bookmarkEnd w:id="95"/>
      <w:bookmarkEnd w:id="96"/>
      <w:bookmarkEnd w:id="97"/>
      <w:bookmarkEnd w:id="100"/>
      <w:r w:rsidRPr="001837BD">
        <w:rPr>
          <w:lang w:val="en-CA"/>
        </w:rPr>
        <w:t xml:space="preserve">Multimodal </w:t>
      </w:r>
      <w:r>
        <w:rPr>
          <w:lang w:val="en-CA"/>
        </w:rPr>
        <w:t>c</w:t>
      </w:r>
      <w:r w:rsidRPr="001837BD">
        <w:rPr>
          <w:lang w:val="en-CA"/>
        </w:rPr>
        <w:t xml:space="preserve">hoice </w:t>
      </w:r>
      <w:r>
        <w:rPr>
          <w:lang w:val="en-CA"/>
        </w:rPr>
        <w:t>b</w:t>
      </w:r>
      <w:r w:rsidRPr="001837BD">
        <w:rPr>
          <w:lang w:val="en-CA"/>
        </w:rPr>
        <w:t>oard</w:t>
      </w:r>
      <w:bookmarkEnd w:id="101"/>
    </w:p>
    <w:p w14:paraId="5085CF05" w14:textId="038A585E" w:rsidR="001837BD" w:rsidRPr="001837BD" w:rsidRDefault="001837BD" w:rsidP="001837BD">
      <w:pPr>
        <w:pStyle w:val="Heading3"/>
        <w:rPr>
          <w:rFonts w:ascii="Times New Roman" w:hAnsi="Times New Roman" w:cs="Times New Roman"/>
          <w:lang w:val="en-CA"/>
        </w:rPr>
      </w:pPr>
      <w:bookmarkStart w:id="102" w:name="_Toc193351798"/>
      <w:r w:rsidRPr="001837BD">
        <w:rPr>
          <w:lang w:val="en-CA"/>
        </w:rPr>
        <w:t xml:space="preserve">Verbal </w:t>
      </w:r>
      <w:r w:rsidR="006F3519">
        <w:rPr>
          <w:lang w:val="en-CA"/>
        </w:rPr>
        <w:t>r</w:t>
      </w:r>
      <w:r w:rsidRPr="001837BD">
        <w:rPr>
          <w:lang w:val="en-CA"/>
        </w:rPr>
        <w:t xml:space="preserve">easoning </w:t>
      </w:r>
      <w:r w:rsidR="006F3519">
        <w:rPr>
          <w:lang w:val="en-CA"/>
        </w:rPr>
        <w:t>c</w:t>
      </w:r>
      <w:r w:rsidRPr="001837BD">
        <w:rPr>
          <w:lang w:val="en-CA"/>
        </w:rPr>
        <w:t xml:space="preserve">hoice </w:t>
      </w:r>
      <w:r w:rsidR="006F3519">
        <w:rPr>
          <w:lang w:val="en-CA"/>
        </w:rPr>
        <w:t>b</w:t>
      </w:r>
      <w:r w:rsidRPr="001837BD">
        <w:rPr>
          <w:lang w:val="en-CA"/>
        </w:rPr>
        <w:t>oard</w:t>
      </w:r>
      <w:bookmarkEnd w:id="102"/>
    </w:p>
    <w:p w14:paraId="6A5F1D9E" w14:textId="7EC31A83" w:rsidR="001837BD" w:rsidRDefault="001837BD" w:rsidP="001837BD">
      <w:pPr>
        <w:pStyle w:val="Heading4"/>
      </w:pPr>
      <w:r>
        <w:t xml:space="preserve">Poetry </w:t>
      </w:r>
      <w:r w:rsidR="006F3519">
        <w:t>r</w:t>
      </w:r>
      <w:r w:rsidRPr="001837BD">
        <w:t>esponse</w:t>
      </w:r>
      <w:r>
        <w:t xml:space="preserve"> </w:t>
      </w:r>
    </w:p>
    <w:p w14:paraId="46E59E84" w14:textId="6EEB7433" w:rsidR="001837BD" w:rsidRDefault="001837BD" w:rsidP="001837BD">
      <w:r>
        <w:t>Create a poem in a style that captures the main ideas of text and the author’s voice and purpose. (e.g. free verse, slam poem, etc.).</w:t>
      </w:r>
    </w:p>
    <w:p w14:paraId="71FF1487" w14:textId="439DF7E4" w:rsidR="001837BD" w:rsidRDefault="001837BD" w:rsidP="001837BD">
      <w:pPr>
        <w:pStyle w:val="Heading4"/>
      </w:pPr>
      <w:r>
        <w:t xml:space="preserve">Oral </w:t>
      </w:r>
      <w:r w:rsidR="006F3519">
        <w:t>p</w:t>
      </w:r>
      <w:r>
        <w:t>resentation</w:t>
      </w:r>
    </w:p>
    <w:p w14:paraId="61C3726E" w14:textId="53AC5451" w:rsidR="001837BD" w:rsidRDefault="001837BD" w:rsidP="001837BD">
      <w:r>
        <w:t>Prepare a short oral presentation summarizing the text ensuring to include your inferences and personal insights to be presented to either your classmates or in a pre-recorded manner.</w:t>
      </w:r>
    </w:p>
    <w:p w14:paraId="2209DBAD" w14:textId="76D5A20A" w:rsidR="001837BD" w:rsidRDefault="001837BD" w:rsidP="001837BD">
      <w:pPr>
        <w:pStyle w:val="Heading4"/>
      </w:pPr>
      <w:r>
        <w:t xml:space="preserve">Mind </w:t>
      </w:r>
      <w:r w:rsidR="006F3519">
        <w:t>m</w:t>
      </w:r>
      <w:r>
        <w:t>ap</w:t>
      </w:r>
    </w:p>
    <w:p w14:paraId="6F3D3D08" w14:textId="77777777" w:rsidR="001837BD" w:rsidRDefault="001837BD" w:rsidP="001837BD">
      <w:r>
        <w:t>Make a digital mind-map that visually represents the maid ideas and connections in the text.</w:t>
      </w:r>
    </w:p>
    <w:p w14:paraId="1B11AE1C" w14:textId="773FFF7D" w:rsidR="001837BD" w:rsidRDefault="001837BD" w:rsidP="001837BD">
      <w:pPr>
        <w:pStyle w:val="Heading4"/>
      </w:pPr>
      <w:r>
        <w:t xml:space="preserve">Visual </w:t>
      </w:r>
      <w:r w:rsidR="006F3519">
        <w:t>r</w:t>
      </w:r>
      <w:r>
        <w:t>epresentation</w:t>
      </w:r>
    </w:p>
    <w:p w14:paraId="10513534" w14:textId="77777777" w:rsidR="001837BD" w:rsidRDefault="001837BD" w:rsidP="001837BD">
      <w:r>
        <w:t>Create a visual representation of the text’s main ideas in a style that speaks to you (e.g. comic strip, collage, etc.).</w:t>
      </w:r>
    </w:p>
    <w:p w14:paraId="7BD54AFB" w14:textId="4B239379" w:rsidR="001837BD" w:rsidRPr="001837BD" w:rsidRDefault="001837BD" w:rsidP="001837BD">
      <w:pPr>
        <w:pStyle w:val="Heading4"/>
      </w:pPr>
      <w:r>
        <w:lastRenderedPageBreak/>
        <w:t xml:space="preserve">Written </w:t>
      </w:r>
      <w:r w:rsidR="006F3519">
        <w:t>s</w:t>
      </w:r>
      <w:r>
        <w:t>ummary</w:t>
      </w:r>
    </w:p>
    <w:p w14:paraId="40AA8C0D" w14:textId="124293B1" w:rsidR="001837BD" w:rsidRDefault="001837BD" w:rsidP="001837BD">
      <w:r>
        <w:t>Write a 1-2 paragraph summary of the main ideas from the text and use evidence from the text to support your claims.</w:t>
      </w:r>
    </w:p>
    <w:p w14:paraId="69CB94C7" w14:textId="0034E5FD" w:rsidR="001837BD" w:rsidRPr="001837BD" w:rsidRDefault="001837BD" w:rsidP="001837BD">
      <w:pPr>
        <w:pStyle w:val="Heading4"/>
      </w:pPr>
      <w:r>
        <w:t xml:space="preserve">Compare and </w:t>
      </w:r>
      <w:r w:rsidR="006F3519">
        <w:t>c</w:t>
      </w:r>
      <w:r>
        <w:t>ontrast</w:t>
      </w:r>
    </w:p>
    <w:p w14:paraId="5C943EE1" w14:textId="42179020" w:rsidR="001837BD" w:rsidRPr="001837BD" w:rsidRDefault="001837BD" w:rsidP="001837BD">
      <w:r>
        <w:t>Write a 1-2 paragraph summary and response comparing and contrasting elements within the text or with another text.</w:t>
      </w:r>
    </w:p>
    <w:p w14:paraId="43C621F0" w14:textId="77777777" w:rsidR="00C729A2" w:rsidRDefault="00C729A2" w:rsidP="00E30DEF">
      <w:pPr>
        <w:pStyle w:val="Heading1"/>
      </w:pPr>
      <w:bookmarkStart w:id="103" w:name="_Appendix_C"/>
      <w:bookmarkStart w:id="104" w:name="_Toc189909288"/>
      <w:bookmarkStart w:id="105" w:name="_Toc190794988"/>
      <w:bookmarkStart w:id="106" w:name="_Toc193351799"/>
      <w:bookmarkStart w:id="107" w:name="_Toc186202348"/>
      <w:bookmarkStart w:id="108" w:name="_Toc186444776"/>
      <w:bookmarkStart w:id="109" w:name="_Toc186720183"/>
      <w:bookmarkEnd w:id="103"/>
      <w:r>
        <w:t xml:space="preserve">Appendix </w:t>
      </w:r>
      <w:r w:rsidR="00C506F0">
        <w:t>C</w:t>
      </w:r>
      <w:bookmarkEnd w:id="104"/>
      <w:bookmarkEnd w:id="105"/>
      <w:bookmarkEnd w:id="106"/>
    </w:p>
    <w:p w14:paraId="2310CFC1" w14:textId="37F4F803" w:rsidR="007C4EDA" w:rsidRDefault="001837BD" w:rsidP="00E30DEF">
      <w:pPr>
        <w:pStyle w:val="Heading2"/>
      </w:pPr>
      <w:bookmarkStart w:id="110" w:name="_Table_card_for"/>
      <w:bookmarkStart w:id="111" w:name="_Toc193351800"/>
      <w:bookmarkEnd w:id="107"/>
      <w:bookmarkEnd w:id="108"/>
      <w:bookmarkEnd w:id="109"/>
      <w:bookmarkEnd w:id="110"/>
      <w:r>
        <w:t>Single-point rubric</w:t>
      </w:r>
      <w:bookmarkEnd w:id="111"/>
    </w:p>
    <w:p w14:paraId="2C681738" w14:textId="52661A3B" w:rsidR="00315FD7" w:rsidRPr="00315FD7" w:rsidRDefault="00315FD7" w:rsidP="00315FD7">
      <w:pPr>
        <w:pStyle w:val="Imagewithnopadding"/>
      </w:pPr>
      <w:r>
        <w:drawing>
          <wp:inline distT="0" distB="0" distL="0" distR="0" wp14:anchorId="320933C2" wp14:editId="67130540">
            <wp:extent cx="3417276" cy="2187860"/>
            <wp:effectExtent l="0" t="0" r="0" b="0"/>
            <wp:docPr id="1336180516" name="Picture 5" descr="Single-point rubric layed out in a three column checkbric format. Criteria in middle colum with “grows” and “glows” fillable cell to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0516" name="Picture 5" descr="Single-point rubric layed out in a three column checkbric format. Criteria in middle colum with “grows” and “glows” fillable cell to the left and righ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47449" cy="2207178"/>
                    </a:xfrm>
                    <a:prstGeom prst="rect">
                      <a:avLst/>
                    </a:prstGeom>
                  </pic:spPr>
                </pic:pic>
              </a:graphicData>
            </a:graphic>
          </wp:inline>
        </w:drawing>
      </w:r>
    </w:p>
    <w:p w14:paraId="3D37FA51" w14:textId="77777777" w:rsidR="00315FD7" w:rsidRDefault="00315FD7" w:rsidP="00315FD7">
      <w:pPr>
        <w:pStyle w:val="Caption"/>
      </w:pPr>
      <w:bookmarkStart w:id="112" w:name="uu938oe36gwq" w:colFirst="0" w:colLast="0"/>
      <w:bookmarkStart w:id="113" w:name="_Appendix_D"/>
      <w:bookmarkStart w:id="114" w:name="_Appendix_F"/>
      <w:bookmarkStart w:id="115" w:name="_Toc186202345"/>
      <w:bookmarkStart w:id="116" w:name="_Toc186444773"/>
      <w:bookmarkStart w:id="117" w:name="_Toc186720180"/>
      <w:bookmarkStart w:id="118" w:name="_Toc189909296"/>
      <w:bookmarkStart w:id="119" w:name="_Toc190794997"/>
      <w:bookmarkEnd w:id="112"/>
      <w:bookmarkEnd w:id="113"/>
      <w:bookmarkEnd w:id="114"/>
      <w:r>
        <w:t xml:space="preserve">This example of a </w:t>
      </w:r>
      <w:proofErr w:type="spellStart"/>
      <w:r>
        <w:t>checkbric</w:t>
      </w:r>
      <w:proofErr w:type="spellEnd"/>
      <w:r>
        <w:t xml:space="preserve"> may work for someone who prefers paper format. Note: </w:t>
      </w:r>
      <w:r w:rsidRPr="006C66C0">
        <w:t xml:space="preserve">If you choose to create a digital </w:t>
      </w:r>
      <w:proofErr w:type="spellStart"/>
      <w:r w:rsidRPr="006C66C0">
        <w:t>checkbric</w:t>
      </w:r>
      <w:proofErr w:type="spellEnd"/>
      <w:r w:rsidRPr="006C66C0">
        <w:t xml:space="preserve"> the layout of the criteria and prompts may need to be adjusted to meet accessibility needs.</w:t>
      </w:r>
    </w:p>
    <w:p w14:paraId="23CD1282" w14:textId="4D452855" w:rsidR="00315FD7" w:rsidRDefault="00315FD7" w:rsidP="00315FD7">
      <w:pPr>
        <w:pStyle w:val="Heading3"/>
      </w:pPr>
      <w:bookmarkStart w:id="120" w:name="_Toc193351801"/>
      <w:r>
        <w:lastRenderedPageBreak/>
        <w:t xml:space="preserve">Verbal reasoning </w:t>
      </w:r>
      <w:proofErr w:type="spellStart"/>
      <w:r>
        <w:t>checkbric</w:t>
      </w:r>
      <w:bookmarkEnd w:id="120"/>
      <w:proofErr w:type="spellEnd"/>
    </w:p>
    <w:p w14:paraId="1AC1EB29" w14:textId="42E5067F" w:rsidR="00315FD7" w:rsidRDefault="00315FD7" w:rsidP="00315FD7">
      <w:pPr>
        <w:pStyle w:val="ListParagraph"/>
        <w:numPr>
          <w:ilvl w:val="0"/>
          <w:numId w:val="44"/>
        </w:numPr>
      </w:pPr>
      <w:r>
        <w:t>Student is able to identify the main idea of the passage.</w:t>
      </w:r>
    </w:p>
    <w:p w14:paraId="19D45DC8" w14:textId="77777777" w:rsidR="00315FD7" w:rsidRDefault="00315FD7" w:rsidP="00315FD7">
      <w:pPr>
        <w:pStyle w:val="ListParagraph"/>
        <w:numPr>
          <w:ilvl w:val="1"/>
          <w:numId w:val="44"/>
        </w:numPr>
      </w:pPr>
      <w:r>
        <w:t>Grows</w:t>
      </w:r>
    </w:p>
    <w:p w14:paraId="031E77C2" w14:textId="77777777" w:rsidR="00315FD7" w:rsidRDefault="00315FD7" w:rsidP="00315FD7">
      <w:pPr>
        <w:pStyle w:val="ListParagraph"/>
        <w:numPr>
          <w:ilvl w:val="1"/>
          <w:numId w:val="44"/>
        </w:numPr>
      </w:pPr>
      <w:r>
        <w:t>Glows</w:t>
      </w:r>
    </w:p>
    <w:p w14:paraId="41D1E602" w14:textId="019AE487" w:rsidR="00315FD7" w:rsidRDefault="00315FD7" w:rsidP="00306043">
      <w:pPr>
        <w:pStyle w:val="ListParagraph"/>
        <w:numPr>
          <w:ilvl w:val="0"/>
          <w:numId w:val="44"/>
        </w:numPr>
      </w:pPr>
      <w:r>
        <w:t xml:space="preserve">Student show evidence of recognizing patterns in the text and author’s style. </w:t>
      </w:r>
      <w:r w:rsidRPr="00315FD7">
        <w:rPr>
          <w:rStyle w:val="Strong"/>
        </w:rPr>
        <w:t>Look-</w:t>
      </w:r>
      <w:proofErr w:type="spellStart"/>
      <w:r w:rsidRPr="00315FD7">
        <w:rPr>
          <w:rStyle w:val="Strong"/>
        </w:rPr>
        <w:t>fors</w:t>
      </w:r>
      <w:proofErr w:type="spellEnd"/>
      <w:r w:rsidRPr="00315FD7">
        <w:rPr>
          <w:rStyle w:val="Strong"/>
        </w:rPr>
        <w:t>:</w:t>
      </w:r>
      <w:r>
        <w:t xml:space="preserve"> Student comments on author’s tone, purpose, attitude, or reason for writing the text.</w:t>
      </w:r>
    </w:p>
    <w:p w14:paraId="152EDD17" w14:textId="77777777" w:rsidR="00315FD7" w:rsidRDefault="00315FD7" w:rsidP="00315FD7">
      <w:pPr>
        <w:pStyle w:val="ListParagraph"/>
        <w:numPr>
          <w:ilvl w:val="1"/>
          <w:numId w:val="44"/>
        </w:numPr>
      </w:pPr>
      <w:r>
        <w:t>Grows</w:t>
      </w:r>
    </w:p>
    <w:p w14:paraId="41E47281" w14:textId="77777777" w:rsidR="00315FD7" w:rsidRDefault="00315FD7" w:rsidP="00315FD7">
      <w:pPr>
        <w:pStyle w:val="ListParagraph"/>
        <w:numPr>
          <w:ilvl w:val="1"/>
          <w:numId w:val="44"/>
        </w:numPr>
      </w:pPr>
      <w:r>
        <w:t>Glows</w:t>
      </w:r>
    </w:p>
    <w:p w14:paraId="6E2508D8" w14:textId="2D6817C2" w:rsidR="00315FD7" w:rsidRDefault="00315FD7" w:rsidP="00315FD7">
      <w:pPr>
        <w:pStyle w:val="ListParagraph"/>
        <w:numPr>
          <w:ilvl w:val="0"/>
          <w:numId w:val="44"/>
        </w:numPr>
      </w:pPr>
      <w:r>
        <w:t>Student shows evidence of analyzing, interpreting, and drawing conclusions from information in their selected text.</w:t>
      </w:r>
    </w:p>
    <w:p w14:paraId="41209E65" w14:textId="77777777" w:rsidR="00315FD7" w:rsidRDefault="00315FD7" w:rsidP="00315FD7">
      <w:pPr>
        <w:pStyle w:val="ListParagraph"/>
        <w:numPr>
          <w:ilvl w:val="1"/>
          <w:numId w:val="44"/>
        </w:numPr>
      </w:pPr>
      <w:r>
        <w:t>Grows</w:t>
      </w:r>
    </w:p>
    <w:p w14:paraId="1B695306" w14:textId="59B609E4" w:rsidR="00D0744D" w:rsidRDefault="00315FD7" w:rsidP="00315FD7">
      <w:pPr>
        <w:pStyle w:val="ListParagraph"/>
        <w:numPr>
          <w:ilvl w:val="1"/>
          <w:numId w:val="44"/>
        </w:numPr>
      </w:pPr>
      <w:r>
        <w:t>Glows</w:t>
      </w:r>
    </w:p>
    <w:p w14:paraId="37A644CC" w14:textId="77777777" w:rsidR="00D0744D" w:rsidRDefault="00D0744D">
      <w:pPr>
        <w:spacing w:before="0" w:after="0" w:line="276" w:lineRule="auto"/>
      </w:pPr>
      <w:r>
        <w:br w:type="page"/>
      </w:r>
    </w:p>
    <w:p w14:paraId="40E05D0B" w14:textId="2AEA5145" w:rsidR="007A38BE" w:rsidRDefault="007A38BE" w:rsidP="00E30DEF">
      <w:pPr>
        <w:pStyle w:val="Heading1"/>
      </w:pPr>
      <w:bookmarkStart w:id="121" w:name="_Appendix_D_1"/>
      <w:bookmarkStart w:id="122" w:name="_Toc193351802"/>
      <w:bookmarkEnd w:id="121"/>
      <w:r>
        <w:lastRenderedPageBreak/>
        <w:t>Appendix D</w:t>
      </w:r>
      <w:bookmarkEnd w:id="122"/>
    </w:p>
    <w:p w14:paraId="66B24541" w14:textId="7F7183F5" w:rsidR="001837BD" w:rsidRDefault="001837BD" w:rsidP="007A38BE">
      <w:pPr>
        <w:pStyle w:val="Heading2"/>
      </w:pPr>
      <w:bookmarkStart w:id="123" w:name="_Toc193351803"/>
      <w:r>
        <w:t>Exit ticket</w:t>
      </w:r>
      <w:bookmarkEnd w:id="123"/>
    </w:p>
    <w:p w14:paraId="00435290" w14:textId="2343FDB0" w:rsidR="001837BD" w:rsidRPr="007A38BE" w:rsidRDefault="001837BD" w:rsidP="007A38BE">
      <w:pPr>
        <w:pStyle w:val="Heading3"/>
      </w:pPr>
      <w:bookmarkStart w:id="124" w:name="_Toc193351804"/>
      <w:r w:rsidRPr="001837BD">
        <w:rPr>
          <w:lang w:val="en-CA"/>
        </w:rPr>
        <w:t>“3-2-1”</w:t>
      </w:r>
      <w:bookmarkEnd w:id="124"/>
    </w:p>
    <w:p w14:paraId="251AF236" w14:textId="77777777" w:rsidR="001837BD" w:rsidRPr="001837BD" w:rsidRDefault="001837BD" w:rsidP="001837BD">
      <w:pPr>
        <w:rPr>
          <w:lang w:val="en-CA"/>
        </w:rPr>
      </w:pPr>
      <w:r w:rsidRPr="001837BD">
        <w:rPr>
          <w:lang w:val="en-CA"/>
        </w:rPr>
        <w:t>Reflect on today’s lesson and answer the following questions below:</w:t>
      </w:r>
    </w:p>
    <w:p w14:paraId="1FAB87B3" w14:textId="77777777" w:rsidR="001837BD" w:rsidRPr="001837BD" w:rsidRDefault="001837BD" w:rsidP="001837BD">
      <w:pPr>
        <w:rPr>
          <w:lang w:val="en-CA"/>
        </w:rPr>
      </w:pPr>
      <w:r w:rsidRPr="001837BD">
        <w:rPr>
          <w:lang w:val="en-CA"/>
        </w:rPr>
        <w:t>3 new things they learned about verbal reasoning are:</w:t>
      </w:r>
    </w:p>
    <w:p w14:paraId="11ABFD09" w14:textId="62F9902A" w:rsidR="001837BD" w:rsidRPr="001837BD" w:rsidRDefault="001837BD" w:rsidP="001837BD">
      <w:pPr>
        <w:pStyle w:val="Numberedlist"/>
        <w:numPr>
          <w:ilvl w:val="0"/>
          <w:numId w:val="41"/>
        </w:numPr>
      </w:pPr>
    </w:p>
    <w:p w14:paraId="0E170123" w14:textId="32A1B9C2" w:rsidR="001837BD" w:rsidRPr="001837BD" w:rsidRDefault="001837BD" w:rsidP="001837BD">
      <w:pPr>
        <w:pStyle w:val="Numberedlist"/>
        <w:numPr>
          <w:ilvl w:val="0"/>
          <w:numId w:val="41"/>
        </w:numPr>
      </w:pPr>
    </w:p>
    <w:p w14:paraId="23935E67" w14:textId="5CE5B4E3" w:rsidR="001837BD" w:rsidRPr="001837BD" w:rsidRDefault="001837BD" w:rsidP="001837BD">
      <w:pPr>
        <w:pStyle w:val="Numberedlist"/>
        <w:numPr>
          <w:ilvl w:val="0"/>
          <w:numId w:val="41"/>
        </w:numPr>
      </w:pPr>
    </w:p>
    <w:p w14:paraId="0259DF28" w14:textId="77777777" w:rsidR="001837BD" w:rsidRPr="001837BD" w:rsidRDefault="001837BD" w:rsidP="001837BD">
      <w:pPr>
        <w:rPr>
          <w:lang w:val="en-CA"/>
        </w:rPr>
      </w:pPr>
      <w:r w:rsidRPr="001837BD">
        <w:rPr>
          <w:lang w:val="en-CA"/>
        </w:rPr>
        <w:t>2 strategies found most helpful were:</w:t>
      </w:r>
    </w:p>
    <w:p w14:paraId="489F749C" w14:textId="63526391" w:rsidR="001837BD" w:rsidRPr="001837BD" w:rsidRDefault="001837BD" w:rsidP="001837BD">
      <w:pPr>
        <w:pStyle w:val="Numberedlist"/>
        <w:numPr>
          <w:ilvl w:val="0"/>
          <w:numId w:val="42"/>
        </w:numPr>
      </w:pPr>
    </w:p>
    <w:p w14:paraId="28496661" w14:textId="44CDF45B" w:rsidR="001837BD" w:rsidRPr="001837BD" w:rsidRDefault="001837BD" w:rsidP="001837BD">
      <w:pPr>
        <w:pStyle w:val="Numberedlist"/>
        <w:numPr>
          <w:ilvl w:val="0"/>
          <w:numId w:val="42"/>
        </w:numPr>
      </w:pPr>
    </w:p>
    <w:p w14:paraId="6FD4E73F" w14:textId="77777777" w:rsidR="001837BD" w:rsidRPr="001837BD" w:rsidRDefault="001837BD" w:rsidP="001837BD">
      <w:pPr>
        <w:rPr>
          <w:lang w:val="en-CA"/>
        </w:rPr>
      </w:pPr>
      <w:r w:rsidRPr="001837BD">
        <w:rPr>
          <w:lang w:val="en-CA"/>
        </w:rPr>
        <w:t>1 question I still have is:</w:t>
      </w:r>
    </w:p>
    <w:p w14:paraId="1B198278" w14:textId="3E880030" w:rsidR="001837BD" w:rsidRPr="001837BD" w:rsidRDefault="001837BD" w:rsidP="001837BD">
      <w:pPr>
        <w:pStyle w:val="Numberedlist"/>
        <w:numPr>
          <w:ilvl w:val="0"/>
          <w:numId w:val="43"/>
        </w:numPr>
        <w:rPr>
          <w:lang w:val="en-CA"/>
        </w:rPr>
      </w:pPr>
    </w:p>
    <w:p w14:paraId="08ADFEDC" w14:textId="5CCB443A" w:rsidR="00C506F0" w:rsidRDefault="00C506F0" w:rsidP="00E30DEF">
      <w:pPr>
        <w:pStyle w:val="Heading1"/>
      </w:pPr>
      <w:bookmarkStart w:id="125" w:name="_Appendix_E"/>
      <w:bookmarkStart w:id="126" w:name="_Toc193351805"/>
      <w:bookmarkEnd w:id="125"/>
      <w:r w:rsidRPr="00CC4111">
        <w:lastRenderedPageBreak/>
        <w:t>Append</w:t>
      </w:r>
      <w:bookmarkEnd w:id="115"/>
      <w:bookmarkEnd w:id="116"/>
      <w:bookmarkEnd w:id="117"/>
      <w:r>
        <w:t xml:space="preserve">ix </w:t>
      </w:r>
      <w:bookmarkEnd w:id="118"/>
      <w:bookmarkEnd w:id="119"/>
      <w:r w:rsidR="007A38BE">
        <w:t>E</w:t>
      </w:r>
      <w:bookmarkEnd w:id="126"/>
    </w:p>
    <w:p w14:paraId="1616EE67" w14:textId="77777777" w:rsidR="00C506F0" w:rsidRPr="00CC4111" w:rsidRDefault="00C506F0" w:rsidP="00E30DEF">
      <w:pPr>
        <w:pStyle w:val="Heading2"/>
      </w:pPr>
      <w:bookmarkStart w:id="127" w:name="_Toc186202356"/>
      <w:bookmarkStart w:id="128" w:name="_Toc186202821"/>
      <w:bookmarkStart w:id="129" w:name="_Toc189909297"/>
      <w:bookmarkStart w:id="130" w:name="_Toc190794998"/>
      <w:bookmarkStart w:id="131" w:name="_Toc193351806"/>
      <w:r w:rsidRPr="00CC4111">
        <w:t xml:space="preserve">Curriculum </w:t>
      </w:r>
      <w:r w:rsidR="00EE66DC">
        <w:t>e</w:t>
      </w:r>
      <w:r w:rsidRPr="00CC4111">
        <w:t>xpectations</w:t>
      </w:r>
      <w:bookmarkEnd w:id="127"/>
      <w:bookmarkEnd w:id="128"/>
      <w:bookmarkEnd w:id="129"/>
      <w:bookmarkEnd w:id="130"/>
      <w:bookmarkEnd w:id="131"/>
    </w:p>
    <w:p w14:paraId="2AA94D03" w14:textId="77777777" w:rsidR="003B4AA5" w:rsidRPr="003B4AA5" w:rsidRDefault="003B4AA5" w:rsidP="003B4AA5">
      <w:pPr>
        <w:pStyle w:val="Heading3"/>
        <w:rPr>
          <w:rFonts w:ascii="Times New Roman" w:hAnsi="Times New Roman" w:cs="Times New Roman"/>
          <w:lang w:val="en-CA"/>
        </w:rPr>
      </w:pPr>
      <w:bookmarkStart w:id="132" w:name="_Toc193351807"/>
      <w:r w:rsidRPr="003B4AA5">
        <w:rPr>
          <w:lang w:val="en-CA"/>
        </w:rPr>
        <w:t>C1. Knowledge about Texts</w:t>
      </w:r>
      <w:bookmarkEnd w:id="132"/>
    </w:p>
    <w:p w14:paraId="3BFC4734" w14:textId="77777777" w:rsidR="003B4AA5" w:rsidRPr="003B4AA5" w:rsidRDefault="003B4AA5" w:rsidP="003B4AA5">
      <w:pPr>
        <w:rPr>
          <w:rFonts w:ascii="Times New Roman" w:hAnsi="Times New Roman" w:cs="Times New Roman"/>
          <w:lang w:val="en-CA"/>
        </w:rPr>
      </w:pPr>
      <w:r w:rsidRPr="003B4AA5">
        <w:rPr>
          <w:lang w:val="en-CA"/>
        </w:rPr>
        <w:t>apply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w:t>
      </w:r>
    </w:p>
    <w:p w14:paraId="58446AEF" w14:textId="77777777" w:rsidR="003B4AA5" w:rsidRPr="003B4AA5" w:rsidRDefault="003B4AA5" w:rsidP="003B4AA5">
      <w:pPr>
        <w:pStyle w:val="Heading4"/>
        <w:rPr>
          <w:rFonts w:ascii="Times New Roman" w:hAnsi="Times New Roman" w:cs="Times New Roman"/>
          <w:lang w:val="en-CA"/>
        </w:rPr>
      </w:pPr>
      <w:r w:rsidRPr="003B4AA5">
        <w:rPr>
          <w:lang w:val="en-CA"/>
        </w:rPr>
        <w:t>C1.1: Using Foundational Knowledge and Skills to Comprehend Texts:</w:t>
      </w:r>
    </w:p>
    <w:p w14:paraId="53C732E2" w14:textId="77777777" w:rsidR="003B4AA5" w:rsidRPr="003B4AA5" w:rsidRDefault="003B4AA5" w:rsidP="003B4AA5">
      <w:pPr>
        <w:rPr>
          <w:rFonts w:ascii="Times New Roman" w:hAnsi="Times New Roman" w:cs="Times New Roman"/>
          <w:lang w:val="en-CA"/>
        </w:rPr>
      </w:pPr>
      <w:r w:rsidRPr="003B4AA5">
        <w:rPr>
          <w:lang w:val="en-CA"/>
        </w:rPr>
        <w:t>read and comprehend various complex texts, using knowledge of words, grammar, cohesive ties, sentence structures, and background knowledge.</w:t>
      </w:r>
    </w:p>
    <w:p w14:paraId="6F809308" w14:textId="77777777" w:rsidR="003B4AA5" w:rsidRPr="003B4AA5" w:rsidRDefault="003B4AA5" w:rsidP="003B4AA5">
      <w:pPr>
        <w:pStyle w:val="Heading3"/>
        <w:rPr>
          <w:rFonts w:ascii="Times New Roman" w:hAnsi="Times New Roman" w:cs="Times New Roman"/>
          <w:lang w:val="en-CA"/>
        </w:rPr>
      </w:pPr>
      <w:bookmarkStart w:id="133" w:name="_Toc193351808"/>
      <w:r w:rsidRPr="003B4AA5">
        <w:rPr>
          <w:lang w:val="en-CA"/>
        </w:rPr>
        <w:t>C2. Comprehension Strategies</w:t>
      </w:r>
      <w:bookmarkEnd w:id="133"/>
    </w:p>
    <w:p w14:paraId="32958401" w14:textId="77777777" w:rsidR="003B4AA5" w:rsidRPr="003B4AA5" w:rsidRDefault="003B4AA5" w:rsidP="003B4AA5">
      <w:pPr>
        <w:rPr>
          <w:rFonts w:ascii="Times New Roman" w:hAnsi="Times New Roman" w:cs="Times New Roman"/>
          <w:lang w:val="en-CA"/>
        </w:rPr>
      </w:pPr>
      <w:r w:rsidRPr="003B4AA5">
        <w:rPr>
          <w:lang w:val="en-CA"/>
        </w:rPr>
        <w:t>apply comprehension strategies before, during, and after reading, listening to, and viewing a variety of texts, including digital and media texts, by creators with diverse identities, perspectives, and experience, in order to understand and clarify the meaning of texts</w:t>
      </w:r>
    </w:p>
    <w:p w14:paraId="2CF5FBFF" w14:textId="77777777" w:rsidR="003B4AA5" w:rsidRPr="003B4AA5" w:rsidRDefault="003B4AA5" w:rsidP="003B4AA5">
      <w:pPr>
        <w:pStyle w:val="Heading4"/>
        <w:rPr>
          <w:rFonts w:ascii="Times New Roman" w:hAnsi="Times New Roman" w:cs="Times New Roman"/>
          <w:lang w:val="en-CA"/>
        </w:rPr>
      </w:pPr>
      <w:r w:rsidRPr="003B4AA5">
        <w:rPr>
          <w:lang w:val="en-CA"/>
        </w:rPr>
        <w:t>C2.5: Monitoring of Understanding: Making Connections:</w:t>
      </w:r>
    </w:p>
    <w:p w14:paraId="73D1331C" w14:textId="77777777" w:rsidR="003B4AA5" w:rsidRPr="003B4AA5" w:rsidRDefault="003B4AA5" w:rsidP="003B4AA5">
      <w:pPr>
        <w:rPr>
          <w:rFonts w:ascii="Times New Roman" w:hAnsi="Times New Roman" w:cs="Times New Roman"/>
          <w:lang w:val="en-CA"/>
        </w:rPr>
      </w:pPr>
      <w:r w:rsidRPr="003B4AA5">
        <w:rPr>
          <w:lang w:val="en-CA"/>
        </w:rPr>
        <w:t>explain how the ideas expressed in texts connect to their knowledge and lived experiences, the ideas in other texts, and the world around them.</w:t>
      </w:r>
    </w:p>
    <w:p w14:paraId="49C712A2" w14:textId="2AD70531" w:rsidR="003B4AA5" w:rsidRDefault="003B4AA5" w:rsidP="003B4AA5">
      <w:pPr>
        <w:pStyle w:val="Heading4"/>
        <w:rPr>
          <w:lang w:val="en-CA"/>
        </w:rPr>
      </w:pPr>
      <w:r w:rsidRPr="003B4AA5">
        <w:rPr>
          <w:lang w:val="en-CA"/>
        </w:rPr>
        <w:lastRenderedPageBreak/>
        <w:t xml:space="preserve">C2.6: </w:t>
      </w:r>
      <w:r w:rsidRPr="003B4AA5">
        <w:t>Summarizing</w:t>
      </w:r>
      <w:r w:rsidRPr="003B4AA5">
        <w:rPr>
          <w:lang w:val="en-CA"/>
        </w:rPr>
        <w:t>: Identify Relevant Information and Drawing Conclusions:</w:t>
      </w:r>
    </w:p>
    <w:p w14:paraId="1BF7DCB3" w14:textId="4E706B09" w:rsidR="003B4AA5" w:rsidRPr="003B4AA5" w:rsidRDefault="003B4AA5" w:rsidP="003B4AA5">
      <w:pPr>
        <w:rPr>
          <w:rFonts w:ascii="Times New Roman" w:hAnsi="Times New Roman" w:cs="Times New Roman"/>
          <w:lang w:val="en-CA"/>
        </w:rPr>
      </w:pPr>
      <w:r w:rsidRPr="003B4AA5">
        <w:rPr>
          <w:lang w:val="en-CA"/>
        </w:rPr>
        <w:t>summarize and record the main idea and supporting details in various texts, and draw well-supported conclusions.</w:t>
      </w:r>
    </w:p>
    <w:p w14:paraId="1746E528" w14:textId="77777777" w:rsidR="007C4EDA" w:rsidRPr="00CC4111" w:rsidRDefault="00CD52C0" w:rsidP="00E30DEF">
      <w:pPr>
        <w:pStyle w:val="Heading1"/>
      </w:pPr>
      <w:bookmarkStart w:id="134" w:name="_Toc186202352"/>
      <w:bookmarkStart w:id="135" w:name="_Toc186444780"/>
      <w:bookmarkStart w:id="136" w:name="_Toc186720187"/>
      <w:bookmarkStart w:id="137" w:name="_Toc189909302"/>
      <w:bookmarkStart w:id="138" w:name="_Toc190795003"/>
      <w:bookmarkStart w:id="139" w:name="_Toc193351809"/>
      <w:r w:rsidRPr="00CC4111">
        <w:t>References</w:t>
      </w:r>
      <w:bookmarkEnd w:id="134"/>
      <w:bookmarkEnd w:id="135"/>
      <w:bookmarkEnd w:id="136"/>
      <w:bookmarkEnd w:id="137"/>
      <w:bookmarkEnd w:id="138"/>
      <w:bookmarkEnd w:id="139"/>
    </w:p>
    <w:p w14:paraId="7138D2CB" w14:textId="03042421" w:rsidR="003B4AA5" w:rsidRDefault="003B4AA5" w:rsidP="003B4AA5">
      <w:pPr>
        <w:pStyle w:val="References"/>
        <w:rPr>
          <w:rFonts w:ascii="Times New Roman" w:hAnsi="Times New Roman" w:cs="Times New Roman"/>
        </w:rPr>
      </w:pPr>
      <w:r>
        <w:t xml:space="preserve">Dieter, H. &amp; Washington, T. (2022, September 13). </w:t>
      </w:r>
      <w:r>
        <w:rPr>
          <w:i/>
          <w:iCs/>
        </w:rPr>
        <w:t>Examining Scarborough’s Rope: Verbal Reasoning</w:t>
      </w:r>
      <w:r>
        <w:t xml:space="preserve">. </w:t>
      </w:r>
      <w:hyperlink r:id="rId37" w:history="1">
        <w:r w:rsidRPr="003926BC">
          <w:rPr>
            <w:rStyle w:val="Hyperlink"/>
          </w:rPr>
          <w:t>https://greatminds.org/english/blog/witwisdom/examining-scarboroughs-rope-verbal-reasoning</w:t>
        </w:r>
      </w:hyperlink>
    </w:p>
    <w:p w14:paraId="72F8B797" w14:textId="461EF020" w:rsidR="003B4AA5" w:rsidRDefault="003B4AA5" w:rsidP="003B4AA5">
      <w:pPr>
        <w:pStyle w:val="References"/>
      </w:pPr>
      <w:r>
        <w:t xml:space="preserve">McAlister, S. “‘I’ve Never Been in Such a Hard Battle’: How Paris 2024 Was Noah Lyles’ Greatest Triumph and Hardest Challenge.” </w:t>
      </w:r>
      <w:r>
        <w:rPr>
          <w:i/>
          <w:iCs/>
        </w:rPr>
        <w:t>Olympics.Com</w:t>
      </w:r>
      <w:r>
        <w:t xml:space="preserve">, 15 Aug. 2024, </w:t>
      </w:r>
      <w:hyperlink r:id="rId38" w:history="1">
        <w:r w:rsidRPr="003B4AA5">
          <w:rPr>
            <w:rStyle w:val="Hyperlink"/>
          </w:rPr>
          <w:t>olympics.com/en/news/paris-2024-noah-lyles-greatest-triumph-hardest-challenge</w:t>
        </w:r>
      </w:hyperlink>
    </w:p>
    <w:p w14:paraId="29163F44" w14:textId="77777777" w:rsidR="003B4AA5" w:rsidRPr="003B4AA5" w:rsidRDefault="003B4AA5" w:rsidP="003B4AA5">
      <w:pPr>
        <w:pStyle w:val="References"/>
      </w:pPr>
      <w:proofErr w:type="spellStart"/>
      <w:r>
        <w:t>Miacademy</w:t>
      </w:r>
      <w:proofErr w:type="spellEnd"/>
      <w:r>
        <w:t xml:space="preserve"> Learning Channel. (2022, June 2). </w:t>
      </w:r>
      <w:r>
        <w:rPr>
          <w:i/>
          <w:iCs/>
        </w:rPr>
        <w:t>Point of View and Author’s Purpose - Literary Analysis for Teens!</w:t>
      </w:r>
      <w:r>
        <w:t xml:space="preserve"> [Video]. YouTube. </w:t>
      </w:r>
      <w:hyperlink r:id="rId39" w:history="1">
        <w:r w:rsidRPr="003B4AA5">
          <w:rPr>
            <w:rStyle w:val="Hyperlink"/>
          </w:rPr>
          <w:t>https://www.youtube.com/watch?v=0ynmZAbdGdk</w:t>
        </w:r>
      </w:hyperlink>
    </w:p>
    <w:p w14:paraId="15D1E149" w14:textId="0566FC25" w:rsidR="007A38BE" w:rsidRDefault="003B4AA5" w:rsidP="003B4AA5">
      <w:pPr>
        <w:pStyle w:val="References"/>
        <w:rPr>
          <w:rStyle w:val="Hyperlink"/>
        </w:rPr>
      </w:pPr>
      <w:r>
        <w:t xml:space="preserve">Turner Classic Movies. (2018, June 20). </w:t>
      </w:r>
      <w:r>
        <w:rPr>
          <w:i/>
          <w:iCs/>
        </w:rPr>
        <w:t>Singin’ in the Rain (Full Song/Dance - ’52) - Gene Kelly - Musical Romantic Comedies - 1950s Movies</w:t>
      </w:r>
      <w:r>
        <w:t xml:space="preserve"> [Video]. YouTube. </w:t>
      </w:r>
      <w:hyperlink r:id="rId40" w:history="1">
        <w:r w:rsidR="007A38BE" w:rsidRPr="000A2740">
          <w:rPr>
            <w:rStyle w:val="Hyperlink"/>
          </w:rPr>
          <w:t>https://www.youtube.com/watch?v=swloMVFALXw</w:t>
        </w:r>
      </w:hyperlink>
    </w:p>
    <w:p w14:paraId="5270A7CF" w14:textId="77777777" w:rsidR="007A38BE" w:rsidRDefault="007A38BE">
      <w:pPr>
        <w:spacing w:before="0" w:after="0" w:line="276" w:lineRule="auto"/>
        <w:rPr>
          <w:rStyle w:val="Hyperlink"/>
        </w:rPr>
      </w:pPr>
      <w:r>
        <w:rPr>
          <w:rStyle w:val="Hyperlink"/>
        </w:rPr>
        <w:br w:type="page"/>
      </w:r>
    </w:p>
    <w:p w14:paraId="2FBC7860" w14:textId="77777777" w:rsidR="003F5353" w:rsidRDefault="008C5EF1" w:rsidP="00E30DEF">
      <w:pPr>
        <w:pStyle w:val="Heading1"/>
      </w:pPr>
      <w:bookmarkStart w:id="140" w:name="_Toc190795004"/>
      <w:bookmarkStart w:id="141" w:name="_Toc193351810"/>
      <w:r>
        <w:lastRenderedPageBreak/>
        <w:t>Attribution license</w:t>
      </w:r>
      <w:bookmarkEnd w:id="140"/>
      <w:bookmarkEnd w:id="141"/>
    </w:p>
    <w:p w14:paraId="6C62BFF5" w14:textId="77777777" w:rsidR="008C5EF1" w:rsidRDefault="008C5EF1" w:rsidP="00E30DEF">
      <w:bookmarkStart w:id="142" w:name="_Toc189909304"/>
      <w:r>
        <w:t xml:space="preserve">This lesson plan is published under a </w:t>
      </w:r>
      <w:hyperlink r:id="rId41" w:history="1">
        <w:r w:rsidRPr="00A30EC7">
          <w:rPr>
            <w:color w:val="0000FF"/>
            <w:u w:val="single"/>
          </w:rPr>
          <w:t>CC BY-NC-SA</w:t>
        </w:r>
      </w:hyperlink>
      <w:r>
        <w:t xml:space="preserve"> license. Third-party resources are subject to their own copyright.</w:t>
      </w:r>
    </w:p>
    <w:p w14:paraId="236B05FA" w14:textId="77777777" w:rsidR="008C5EF1" w:rsidRDefault="008C5EF1" w:rsidP="00E30DEF">
      <w:r w:rsidRPr="00A30EC7">
        <w:rPr>
          <w:noProof/>
        </w:rPr>
        <w:drawing>
          <wp:inline distT="0" distB="0" distL="0" distR="0" wp14:anchorId="79B83F8F" wp14:editId="39422809">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5BD117EB" w14:textId="77777777" w:rsidR="008C5EF1" w:rsidRPr="00A30EC7" w:rsidRDefault="008C5EF1" w:rsidP="00E30DEF">
      <w:hyperlink r:id="rId43"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7F8F72E0" w14:textId="77777777" w:rsidR="008C5EF1" w:rsidRPr="008C5EF1" w:rsidRDefault="008C5EF1" w:rsidP="00E30DEF">
      <w:r w:rsidRPr="00A30EC7">
        <w:fldChar w:fldCharType="begin"/>
      </w:r>
      <w:r w:rsidRPr="00A30EC7">
        <w:instrText xml:space="preserve"> INCLUDEPICTURE "https://mirrors.creativecommons.org/presskit/icons/by.xlarge.png" \* MERGEFORMATINET </w:instrText>
      </w:r>
      <w:r w:rsidRPr="00A30EC7">
        <w:fldChar w:fldCharType="separate"/>
      </w:r>
      <w:r w:rsidRPr="00A30EC7">
        <w:rPr>
          <w:noProof/>
        </w:rPr>
        <w:drawing>
          <wp:inline distT="0" distB="0" distL="0" distR="0" wp14:anchorId="2DB5E417" wp14:editId="35FC09A4">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A30EC7">
        <w:rPr>
          <w:noProof/>
        </w:rPr>
        <w:drawing>
          <wp:inline distT="0" distB="0" distL="0" distR="0" wp14:anchorId="210AB6C4" wp14:editId="33123D0B">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A30EC7">
        <w:rPr>
          <w:noProof/>
        </w:rPr>
        <w:drawing>
          <wp:inline distT="0" distB="0" distL="0" distR="0" wp14:anchorId="5DBC9F8B" wp14:editId="06244A47">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3D36F9C8" w14:textId="77777777" w:rsidR="003F5353" w:rsidRDefault="003F5353" w:rsidP="00E30DEF">
      <w:pPr>
        <w:pStyle w:val="Heading1"/>
      </w:pPr>
      <w:bookmarkStart w:id="143" w:name="_Toc190795005"/>
      <w:bookmarkStart w:id="144" w:name="_Toc193351811"/>
      <w:r>
        <w:t>Updates</w:t>
      </w:r>
      <w:bookmarkEnd w:id="142"/>
      <w:bookmarkEnd w:id="143"/>
      <w:bookmarkEnd w:id="144"/>
    </w:p>
    <w:p w14:paraId="0119319F" w14:textId="77777777" w:rsidR="003F5353" w:rsidRDefault="003F5353" w:rsidP="00E30DEF">
      <w:r w:rsidRPr="00D41B31">
        <w:t>When updates are made to this document, they are tracked below with date and description of update.</w:t>
      </w:r>
    </w:p>
    <w:p w14:paraId="3E914A92" w14:textId="77777777" w:rsidR="00F614B9" w:rsidRPr="00BC6A7D" w:rsidRDefault="003F5353" w:rsidP="006920EE">
      <w:pPr>
        <w:pStyle w:val="ListParagraph"/>
        <w:numPr>
          <w:ilvl w:val="0"/>
          <w:numId w:val="2"/>
        </w:numPr>
      </w:pPr>
      <w:r>
        <w:t xml:space="preserve">February </w:t>
      </w:r>
      <w:r w:rsidR="00FD6BEE">
        <w:t>2025</w:t>
      </w:r>
      <w:r>
        <w:t>: initial release</w:t>
      </w:r>
    </w:p>
    <w:sectPr w:rsidR="00F614B9" w:rsidRPr="00BC6A7D" w:rsidSect="00370D7F">
      <w:headerReference w:type="default" r:id="rId47"/>
      <w:footerReference w:type="default" r:id="rId48"/>
      <w:headerReference w:type="first" r:id="rId49"/>
      <w:footerReference w:type="first" r:id="rId50"/>
      <w:type w:val="continuous"/>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93119" w14:textId="77777777" w:rsidR="003C44C2" w:rsidRDefault="003C44C2" w:rsidP="007D302E">
      <w:r>
        <w:separator/>
      </w:r>
    </w:p>
  </w:endnote>
  <w:endnote w:type="continuationSeparator" w:id="0">
    <w:p w14:paraId="6D8E1A49" w14:textId="77777777" w:rsidR="003C44C2" w:rsidRDefault="003C44C2"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1708660-422C-9C47-AFA7-9181629EF19A}"/>
  </w:font>
  <w:font w:name="Times New Roman">
    <w:panose1 w:val="02020603050405020304"/>
    <w:charset w:val="00"/>
    <w:family w:val="roman"/>
    <w:pitch w:val="variable"/>
    <w:sig w:usb0="E0002EFF" w:usb1="C000785B" w:usb2="00000009" w:usb3="00000000" w:csb0="000001FF" w:csb1="00000000"/>
    <w:embedRegular r:id="rId2" w:fontKey="{2FF806EC-9027-9B44-894D-527F53321ACA}"/>
    <w:embedBold r:id="rId3" w:fontKey="{D5B6D841-6CD4-D94B-9AB8-7258A1280EC8}"/>
    <w:embedItalic r:id="rId4" w:fontKey="{D4C73FEA-A74C-9F4B-8479-A2134E4F37EE}"/>
  </w:font>
  <w:font w:name="Courier New">
    <w:panose1 w:val="02070309020205020404"/>
    <w:charset w:val="00"/>
    <w:family w:val="modern"/>
    <w:pitch w:val="fixed"/>
    <w:sig w:usb0="E0002EFF" w:usb1="C0007843" w:usb2="00000009" w:usb3="00000000" w:csb0="000001FF" w:csb1="00000000"/>
    <w:embedRegular r:id="rId5" w:fontKey="{E8070D57-8457-4F4A-82BA-70BAF9968B44}"/>
  </w:font>
  <w:font w:name="Wingdings">
    <w:panose1 w:val="05000000000000000000"/>
    <w:charset w:val="4D"/>
    <w:family w:val="decorative"/>
    <w:pitch w:val="variable"/>
    <w:sig w:usb0="00000003" w:usb1="00000000" w:usb2="00000000" w:usb3="00000000" w:csb0="80000001" w:csb1="00000000"/>
    <w:embedRegular r:id="rId6" w:fontKey="{B9339AA1-4C00-CF4C-B07B-D99CD7A38815}"/>
  </w:font>
  <w:font w:name="Wingdings 2">
    <w:altName w:val="Webdings"/>
    <w:panose1 w:val="05020102010507070707"/>
    <w:charset w:val="4D"/>
    <w:family w:val="decorative"/>
    <w:pitch w:val="variable"/>
    <w:sig w:usb0="00000003" w:usb1="00000000" w:usb2="00000000" w:usb3="00000000" w:csb0="80000001" w:csb1="00000000"/>
    <w:embedRegular r:id="rId7" w:fontKey="{823A7CB8-A3DC-8841-944A-9A3A60B30D15}"/>
  </w:font>
  <w:font w:name="Arial">
    <w:panose1 w:val="020B0604020202020204"/>
    <w:charset w:val="00"/>
    <w:family w:val="swiss"/>
    <w:pitch w:val="variable"/>
    <w:sig w:usb0="E0002EFF" w:usb1="C000785B" w:usb2="00000009" w:usb3="00000000" w:csb0="000001FF" w:csb1="00000000"/>
    <w:embedRegular r:id="rId8" w:fontKey="{669B8ECF-5EC0-B844-B0EF-45DE4D64865A}"/>
    <w:embedBold r:id="rId9" w:fontKey="{1BE30D9F-C0C6-BB4C-80BA-5CC3BC64B4B8}"/>
    <w:embedItalic r:id="rId10" w:fontKey="{238B47F0-879F-C545-B660-9CB71CA12FD9}"/>
    <w:embedBoldItalic r:id="rId11" w:fontKey="{861A9383-8C26-0248-B876-169625F78540}"/>
  </w:font>
  <w:font w:name="Fira Sans">
    <w:panose1 w:val="020B0503050000020004"/>
    <w:charset w:val="00"/>
    <w:family w:val="swiss"/>
    <w:pitch w:val="variable"/>
    <w:sig w:usb0="600002FF" w:usb1="00000001" w:usb2="00000000" w:usb3="00000000" w:csb0="0000019F" w:csb1="00000000"/>
    <w:embedRegular r:id="rId12" w:fontKey="{5F5D88CC-9C11-8B47-9145-3C472102DEB8}"/>
    <w:embedBold r:id="rId13" w:fontKey="{A744EF52-12D4-C149-8512-05EC65466972}"/>
    <w:embedItalic r:id="rId14" w:fontKey="{8BA5A579-2C72-1749-A544-775C3455DC67}"/>
  </w:font>
  <w:font w:name="Calibri">
    <w:altName w:val="Calibri"/>
    <w:panose1 w:val="020F0502020204030204"/>
    <w:charset w:val="00"/>
    <w:family w:val="swiss"/>
    <w:pitch w:val="variable"/>
    <w:sig w:usb0="E4002EFF" w:usb1="C000247B" w:usb2="00000009" w:usb3="00000000" w:csb0="000001FF" w:csb1="00000000"/>
    <w:embedRegular r:id="rId15" w:fontKey="{91C4E804-11CD-5145-89CB-7FC1D3C7E719}"/>
    <w:embedBold r:id="rId16" w:fontKey="{B84B4563-9D46-7C48-BDD7-E91AC2EF3844}"/>
    <w:embedItalic r:id="rId17" w:fontKey="{4359BAA9-1225-C049-8B23-EDA74EE656E0}"/>
    <w:embedBoldItalic r:id="rId18" w:fontKey="{53B58FF0-06C8-B148-A8F9-53E7D69D3298}"/>
  </w:font>
  <w:font w:name="Fira Sans SemiBold">
    <w:panose1 w:val="020B0703050000020004"/>
    <w:charset w:val="00"/>
    <w:family w:val="swiss"/>
    <w:pitch w:val="variable"/>
    <w:sig w:usb0="600002FF" w:usb1="00000001" w:usb2="00000000" w:usb3="00000000" w:csb0="0000019F" w:csb1="00000000"/>
    <w:embedRegular r:id="rId19" w:fontKey="{4482FCA1-0E5C-C14D-B4EE-4F95D67BC530}"/>
    <w:embedBold r:id="rId20" w:fontKey="{81D45B5B-D403-1245-87EE-B6FE67BA2040}"/>
  </w:font>
  <w:font w:name="Fira Sans Medium">
    <w:panose1 w:val="020B0603050000020004"/>
    <w:charset w:val="00"/>
    <w:family w:val="swiss"/>
    <w:pitch w:val="variable"/>
    <w:sig w:usb0="600002FF" w:usb1="00000001" w:usb2="00000000" w:usb3="00000000" w:csb0="0000019F" w:csb1="00000000"/>
    <w:embedRegular r:id="rId21" w:fontKey="{930AD12B-EB6D-EA42-AC91-6025EC1FA921}"/>
    <w:embedItalic r:id="rId22" w:fontKey="{4D9689D8-9971-5242-9C62-F2C855E330EC}"/>
    <w:embedBoldItalic r:id="rId23" w:fontKey="{CA050E74-357C-F746-82D9-07FBD55B4174}"/>
  </w:font>
  <w:font w:name="Cambria">
    <w:panose1 w:val="02040503050406030204"/>
    <w:charset w:val="00"/>
    <w:family w:val="roman"/>
    <w:pitch w:val="variable"/>
    <w:sig w:usb0="E00006FF" w:usb1="420024FF" w:usb2="02000000" w:usb3="00000000" w:csb0="0000019F" w:csb1="00000000"/>
    <w:embedRegular r:id="rId24" w:fontKey="{4259D7CD-F97E-C248-BC4D-030CC1B7CE4E}"/>
  </w:font>
  <w:font w:name="Roboto">
    <w:panose1 w:val="02000000000000000000"/>
    <w:charset w:val="00"/>
    <w:family w:val="auto"/>
    <w:pitch w:val="variable"/>
    <w:sig w:usb0="E0000AFF" w:usb1="5000217F" w:usb2="00000021" w:usb3="00000000" w:csb0="0000019F" w:csb1="00000000"/>
    <w:embedRegular r:id="rId25" w:fontKey="{AA669C9E-A86B-8D47-A210-B23DBF6D2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8544" w14:textId="77777777"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4348" w14:textId="7C111EDD" w:rsidR="00F207BF" w:rsidRPr="007835A9" w:rsidRDefault="007835A9" w:rsidP="007835A9">
    <w:pPr>
      <w:pStyle w:val="Header"/>
      <w:jc w:val="center"/>
      <w:rPr>
        <w:bdr w:val="none" w:sz="0" w:space="0" w:color="auto" w:frame="1"/>
      </w:rPr>
    </w:pPr>
    <w:r>
      <w:rPr>
        <w:bdr w:val="none" w:sz="0" w:space="0" w:color="auto" w:frame="1"/>
      </w:rPr>
      <w:t>English Language Arts Network — Ontario — Lesson</w:t>
    </w:r>
    <w:r w:rsidR="009C05C6">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D6BC7" w14:textId="77777777" w:rsidR="003C44C2" w:rsidRDefault="003C44C2" w:rsidP="007D302E">
      <w:r>
        <w:separator/>
      </w:r>
    </w:p>
  </w:footnote>
  <w:footnote w:type="continuationSeparator" w:id="0">
    <w:p w14:paraId="3D41C589" w14:textId="77777777" w:rsidR="003C44C2" w:rsidRDefault="003C44C2"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C69E" w14:textId="76E48BCD" w:rsidR="00A6770A" w:rsidRDefault="00AE4439" w:rsidP="00CC3DD5">
    <w:pPr>
      <w:spacing w:before="0" w:after="0"/>
      <w:rPr>
        <w:i/>
        <w:iCs/>
      </w:rPr>
    </w:pPr>
    <w:r>
      <w:rPr>
        <w:rFonts w:ascii="Fira Sans Medium" w:hAnsi="Fira Sans Medium"/>
        <w:b/>
        <w:bCs/>
        <w:i/>
        <w:iCs/>
        <w:noProof/>
      </w:rPr>
      <w:drawing>
        <wp:anchor distT="0" distB="0" distL="114300" distR="114300" simplePos="0" relativeHeight="251658240" behindDoc="1" locked="0" layoutInCell="1" allowOverlap="1" wp14:anchorId="761F6DD2" wp14:editId="2EC5097A">
          <wp:simplePos x="0" y="0"/>
          <wp:positionH relativeFrom="column">
            <wp:posOffset>-973455</wp:posOffset>
          </wp:positionH>
          <wp:positionV relativeFrom="paragraph">
            <wp:posOffset>-95201</wp:posOffset>
          </wp:positionV>
          <wp:extent cx="861034" cy="558969"/>
          <wp:effectExtent l="0" t="0" r="0" b="0"/>
          <wp:wrapNone/>
          <wp:docPr id="407109921"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pic:nvPicPr>
                <pic:blipFill rotWithShape="1">
                  <a:blip r:embed="rId1">
                    <a:extLst>
                      <a:ext uri="{96DAC541-7B7A-43D3-8B79-37D633B846F1}">
                        <asvg:svgBlip xmlns:asvg="http://schemas.microsoft.com/office/drawing/2016/SVG/main" r:embed="rId2"/>
                      </a:ext>
                    </a:extLst>
                  </a:blip>
                  <a:srcRect l="16242" t="23034" b="22591"/>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6A" w:rsidRPr="0044246A">
      <w:rPr>
        <w:rFonts w:ascii="Fira Sans Medium" w:hAnsi="Fira Sans Medium"/>
        <w:i/>
        <w:iCs/>
        <w:noProof/>
      </w:rPr>
      <w:t>Lesson:</w:t>
    </w:r>
    <w:r w:rsidR="00FC5D3A" w:rsidRPr="0044246A">
      <w:rPr>
        <w:rFonts w:ascii="Fira Sans Medium" w:hAnsi="Fira Sans Medium"/>
        <w:i/>
        <w:iCs/>
      </w:rPr>
      <w:t xml:space="preserve"> </w:t>
    </w:r>
    <w:r w:rsidR="00D456D5">
      <w:rPr>
        <w:i/>
        <w:iCs/>
      </w:rPr>
      <w:t>Verbal reasoning: The power of comprehension</w:t>
    </w:r>
    <w:r w:rsidR="007C7730">
      <w:t xml:space="preserve"> </w:t>
    </w:r>
    <w:r w:rsidR="00222E71">
      <w:t xml:space="preserve">/ </w:t>
    </w:r>
    <w:r w:rsidR="00FC5D3A" w:rsidRPr="0044246A">
      <w:rPr>
        <w:rStyle w:val="Strong"/>
        <w:bCs w:val="0"/>
        <w:i/>
        <w:iCs/>
      </w:rPr>
      <w:t>Grade:</w:t>
    </w:r>
    <w:r w:rsidR="00FC5D3A">
      <w:t xml:space="preserve"> </w:t>
    </w:r>
    <w:r w:rsidR="00D456D5">
      <w:rPr>
        <w:i/>
        <w:i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B4FF" w14:textId="0576F7B6" w:rsidR="001008CC" w:rsidRPr="00CC3DD5" w:rsidRDefault="001008CC" w:rsidP="00CC3DD5">
    <w:pPr>
      <w:spacing w:before="0" w:after="0"/>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CEE"/>
    <w:multiLevelType w:val="multilevel"/>
    <w:tmpl w:val="DE10C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5373A"/>
    <w:multiLevelType w:val="multilevel"/>
    <w:tmpl w:val="C0C85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AF74E0D"/>
    <w:multiLevelType w:val="hybridMultilevel"/>
    <w:tmpl w:val="1F844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62737C"/>
    <w:multiLevelType w:val="multilevel"/>
    <w:tmpl w:val="444E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1A822179"/>
    <w:multiLevelType w:val="multilevel"/>
    <w:tmpl w:val="C532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43531BB7"/>
    <w:multiLevelType w:val="multilevel"/>
    <w:tmpl w:val="D556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46491D47"/>
    <w:multiLevelType w:val="multilevel"/>
    <w:tmpl w:val="EC5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96C08"/>
    <w:multiLevelType w:val="multilevel"/>
    <w:tmpl w:val="88C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CA3E0F"/>
    <w:multiLevelType w:val="multilevel"/>
    <w:tmpl w:val="0EC4B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625B2"/>
    <w:multiLevelType w:val="hybridMultilevel"/>
    <w:tmpl w:val="40986086"/>
    <w:lvl w:ilvl="0" w:tplc="94168BD4">
      <w:start w:val="1"/>
      <w:numFmt w:val="bullet"/>
      <w:pStyle w:val="Bulleted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C97FFE"/>
    <w:multiLevelType w:val="multilevel"/>
    <w:tmpl w:val="0EE4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2565AE"/>
    <w:multiLevelType w:val="multilevel"/>
    <w:tmpl w:val="2160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765434"/>
    <w:multiLevelType w:val="multilevel"/>
    <w:tmpl w:val="213E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64CA5ECE"/>
    <w:multiLevelType w:val="multilevel"/>
    <w:tmpl w:val="B39C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72E00"/>
    <w:multiLevelType w:val="hybridMultilevel"/>
    <w:tmpl w:val="24AA04EE"/>
    <w:lvl w:ilvl="0" w:tplc="515EFA7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A068C5"/>
    <w:multiLevelType w:val="multilevel"/>
    <w:tmpl w:val="25B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7546609D"/>
    <w:multiLevelType w:val="multilevel"/>
    <w:tmpl w:val="484E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F91D1B"/>
    <w:multiLevelType w:val="multilevel"/>
    <w:tmpl w:val="B1442A10"/>
    <w:styleLink w:val="CurrentList1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7D002AF6"/>
    <w:multiLevelType w:val="multilevel"/>
    <w:tmpl w:val="94B09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18247880">
    <w:abstractNumId w:val="25"/>
  </w:num>
  <w:num w:numId="2" w16cid:durableId="1889416000">
    <w:abstractNumId w:val="27"/>
  </w:num>
  <w:num w:numId="3" w16cid:durableId="1588346799">
    <w:abstractNumId w:val="18"/>
  </w:num>
  <w:num w:numId="4" w16cid:durableId="110323596">
    <w:abstractNumId w:val="22"/>
  </w:num>
  <w:num w:numId="5" w16cid:durableId="672073509">
    <w:abstractNumId w:val="13"/>
  </w:num>
  <w:num w:numId="6" w16cid:durableId="1018509766">
    <w:abstractNumId w:val="11"/>
  </w:num>
  <w:num w:numId="7" w16cid:durableId="1338340295">
    <w:abstractNumId w:val="29"/>
  </w:num>
  <w:num w:numId="8" w16cid:durableId="1398286201">
    <w:abstractNumId w:val="4"/>
  </w:num>
  <w:num w:numId="9" w16cid:durableId="1827669883">
    <w:abstractNumId w:val="23"/>
  </w:num>
  <w:num w:numId="10" w16cid:durableId="1010524423">
    <w:abstractNumId w:val="26"/>
  </w:num>
  <w:num w:numId="11" w16cid:durableId="882599552">
    <w:abstractNumId w:val="2"/>
  </w:num>
  <w:num w:numId="12" w16cid:durableId="1668633109">
    <w:abstractNumId w:val="8"/>
  </w:num>
  <w:num w:numId="13" w16cid:durableId="1870604231">
    <w:abstractNumId w:val="10"/>
  </w:num>
  <w:num w:numId="14" w16cid:durableId="90860307">
    <w:abstractNumId w:val="25"/>
    <w:lvlOverride w:ilvl="0">
      <w:startOverride w:val="1"/>
    </w:lvlOverride>
  </w:num>
  <w:num w:numId="15" w16cid:durableId="1812333296">
    <w:abstractNumId w:val="5"/>
  </w:num>
  <w:num w:numId="16" w16cid:durableId="1839466888">
    <w:abstractNumId w:val="33"/>
  </w:num>
  <w:num w:numId="17" w16cid:durableId="1259370185">
    <w:abstractNumId w:val="17"/>
  </w:num>
  <w:num w:numId="18" w16cid:durableId="726874180">
    <w:abstractNumId w:val="25"/>
    <w:lvlOverride w:ilvl="0">
      <w:startOverride w:val="1"/>
    </w:lvlOverride>
  </w:num>
  <w:num w:numId="19" w16cid:durableId="1630284822">
    <w:abstractNumId w:val="25"/>
    <w:lvlOverride w:ilvl="0">
      <w:startOverride w:val="1"/>
    </w:lvlOverride>
  </w:num>
  <w:num w:numId="20" w16cid:durableId="229853540">
    <w:abstractNumId w:val="25"/>
    <w:lvlOverride w:ilvl="0">
      <w:startOverride w:val="1"/>
    </w:lvlOverride>
  </w:num>
  <w:num w:numId="21" w16cid:durableId="1993564560">
    <w:abstractNumId w:val="25"/>
    <w:lvlOverride w:ilvl="0">
      <w:startOverride w:val="1"/>
    </w:lvlOverride>
  </w:num>
  <w:num w:numId="22" w16cid:durableId="1766926063">
    <w:abstractNumId w:val="25"/>
    <w:lvlOverride w:ilvl="0">
      <w:startOverride w:val="1"/>
    </w:lvlOverride>
  </w:num>
  <w:num w:numId="23" w16cid:durableId="805240906">
    <w:abstractNumId w:val="6"/>
  </w:num>
  <w:num w:numId="24" w16cid:durableId="2084333344">
    <w:abstractNumId w:val="28"/>
  </w:num>
  <w:num w:numId="25" w16cid:durableId="390346148">
    <w:abstractNumId w:val="9"/>
  </w:num>
  <w:num w:numId="26" w16cid:durableId="1387945642">
    <w:abstractNumId w:val="31"/>
  </w:num>
  <w:num w:numId="27" w16cid:durableId="93332097">
    <w:abstractNumId w:val="14"/>
  </w:num>
  <w:num w:numId="28" w16cid:durableId="1796554716">
    <w:abstractNumId w:val="20"/>
  </w:num>
  <w:num w:numId="29" w16cid:durableId="427047117">
    <w:abstractNumId w:val="32"/>
  </w:num>
  <w:num w:numId="30" w16cid:durableId="419107786">
    <w:abstractNumId w:val="16"/>
  </w:num>
  <w:num w:numId="31" w16cid:durableId="1780373993">
    <w:abstractNumId w:val="21"/>
  </w:num>
  <w:num w:numId="32" w16cid:durableId="1160658039">
    <w:abstractNumId w:val="12"/>
  </w:num>
  <w:num w:numId="33" w16cid:durableId="826020786">
    <w:abstractNumId w:val="24"/>
  </w:num>
  <w:num w:numId="34" w16cid:durableId="1286039467">
    <w:abstractNumId w:val="25"/>
    <w:lvlOverride w:ilvl="0">
      <w:startOverride w:val="1"/>
    </w:lvlOverride>
  </w:num>
  <w:num w:numId="35" w16cid:durableId="180171751">
    <w:abstractNumId w:val="19"/>
  </w:num>
  <w:num w:numId="36" w16cid:durableId="2028172054">
    <w:abstractNumId w:val="1"/>
  </w:num>
  <w:num w:numId="37" w16cid:durableId="1552036256">
    <w:abstractNumId w:val="30"/>
  </w:num>
  <w:num w:numId="38" w16cid:durableId="593444171">
    <w:abstractNumId w:val="7"/>
  </w:num>
  <w:num w:numId="39" w16cid:durableId="350030244">
    <w:abstractNumId w:val="0"/>
  </w:num>
  <w:num w:numId="40" w16cid:durableId="1528829387">
    <w:abstractNumId w:val="15"/>
  </w:num>
  <w:num w:numId="41" w16cid:durableId="1970160413">
    <w:abstractNumId w:val="25"/>
    <w:lvlOverride w:ilvl="0">
      <w:startOverride w:val="1"/>
    </w:lvlOverride>
  </w:num>
  <w:num w:numId="42" w16cid:durableId="279797644">
    <w:abstractNumId w:val="25"/>
    <w:lvlOverride w:ilvl="0">
      <w:startOverride w:val="1"/>
    </w:lvlOverride>
  </w:num>
  <w:num w:numId="43" w16cid:durableId="964770033">
    <w:abstractNumId w:val="25"/>
    <w:lvlOverride w:ilvl="0">
      <w:startOverride w:val="1"/>
    </w:lvlOverride>
  </w:num>
  <w:num w:numId="44" w16cid:durableId="118378897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586"/>
    <w:rsid w:val="00004360"/>
    <w:rsid w:val="00004EB3"/>
    <w:rsid w:val="000106CB"/>
    <w:rsid w:val="00010D13"/>
    <w:rsid w:val="00012351"/>
    <w:rsid w:val="00014056"/>
    <w:rsid w:val="000145FB"/>
    <w:rsid w:val="00020EB7"/>
    <w:rsid w:val="000308A3"/>
    <w:rsid w:val="00037214"/>
    <w:rsid w:val="000501BF"/>
    <w:rsid w:val="00051ABB"/>
    <w:rsid w:val="00053991"/>
    <w:rsid w:val="00054755"/>
    <w:rsid w:val="00057B5A"/>
    <w:rsid w:val="000711DE"/>
    <w:rsid w:val="00092D42"/>
    <w:rsid w:val="0009524C"/>
    <w:rsid w:val="000957F6"/>
    <w:rsid w:val="000A0D94"/>
    <w:rsid w:val="000A427D"/>
    <w:rsid w:val="000A5B72"/>
    <w:rsid w:val="000C40B0"/>
    <w:rsid w:val="000C49A8"/>
    <w:rsid w:val="000C53B3"/>
    <w:rsid w:val="000E152D"/>
    <w:rsid w:val="000E1561"/>
    <w:rsid w:val="000E54D9"/>
    <w:rsid w:val="000F1E8B"/>
    <w:rsid w:val="001008CC"/>
    <w:rsid w:val="00100AF6"/>
    <w:rsid w:val="00101A1D"/>
    <w:rsid w:val="0011012D"/>
    <w:rsid w:val="00116AF0"/>
    <w:rsid w:val="00121695"/>
    <w:rsid w:val="001406BC"/>
    <w:rsid w:val="00144AA5"/>
    <w:rsid w:val="00146563"/>
    <w:rsid w:val="00151FA0"/>
    <w:rsid w:val="0016336E"/>
    <w:rsid w:val="001715CD"/>
    <w:rsid w:val="00175798"/>
    <w:rsid w:val="001766FA"/>
    <w:rsid w:val="0018233D"/>
    <w:rsid w:val="001837BD"/>
    <w:rsid w:val="00187666"/>
    <w:rsid w:val="00194010"/>
    <w:rsid w:val="001A0E14"/>
    <w:rsid w:val="001A49AB"/>
    <w:rsid w:val="001A75C3"/>
    <w:rsid w:val="001C4705"/>
    <w:rsid w:val="001D6867"/>
    <w:rsid w:val="001E4A28"/>
    <w:rsid w:val="001F1417"/>
    <w:rsid w:val="0020293E"/>
    <w:rsid w:val="002037DA"/>
    <w:rsid w:val="00206059"/>
    <w:rsid w:val="0021066F"/>
    <w:rsid w:val="00210C8A"/>
    <w:rsid w:val="00215116"/>
    <w:rsid w:val="00215F30"/>
    <w:rsid w:val="00216571"/>
    <w:rsid w:val="00222E71"/>
    <w:rsid w:val="00227650"/>
    <w:rsid w:val="002338B2"/>
    <w:rsid w:val="002408F4"/>
    <w:rsid w:val="00242045"/>
    <w:rsid w:val="002437C6"/>
    <w:rsid w:val="0024542E"/>
    <w:rsid w:val="0024728B"/>
    <w:rsid w:val="00254468"/>
    <w:rsid w:val="0025794D"/>
    <w:rsid w:val="002622F1"/>
    <w:rsid w:val="00265D91"/>
    <w:rsid w:val="0026641B"/>
    <w:rsid w:val="002677BD"/>
    <w:rsid w:val="002775CA"/>
    <w:rsid w:val="002854A5"/>
    <w:rsid w:val="00285CF3"/>
    <w:rsid w:val="002A29B9"/>
    <w:rsid w:val="002A4BDA"/>
    <w:rsid w:val="002A70C4"/>
    <w:rsid w:val="002B38E5"/>
    <w:rsid w:val="002B5468"/>
    <w:rsid w:val="002C0D45"/>
    <w:rsid w:val="002C1CA5"/>
    <w:rsid w:val="002C7CFB"/>
    <w:rsid w:val="002C7D57"/>
    <w:rsid w:val="002D0E95"/>
    <w:rsid w:val="002D44B3"/>
    <w:rsid w:val="002E64DE"/>
    <w:rsid w:val="002E68E0"/>
    <w:rsid w:val="002E7AA3"/>
    <w:rsid w:val="002F7DAA"/>
    <w:rsid w:val="003113A1"/>
    <w:rsid w:val="0031271C"/>
    <w:rsid w:val="00314F72"/>
    <w:rsid w:val="00315FD7"/>
    <w:rsid w:val="0032373B"/>
    <w:rsid w:val="00324F7B"/>
    <w:rsid w:val="0032669C"/>
    <w:rsid w:val="00326D16"/>
    <w:rsid w:val="00327A39"/>
    <w:rsid w:val="003330CC"/>
    <w:rsid w:val="00335919"/>
    <w:rsid w:val="00335AF6"/>
    <w:rsid w:val="003371F5"/>
    <w:rsid w:val="00344131"/>
    <w:rsid w:val="003623F5"/>
    <w:rsid w:val="00370D20"/>
    <w:rsid w:val="00370D7F"/>
    <w:rsid w:val="00377392"/>
    <w:rsid w:val="0038289E"/>
    <w:rsid w:val="00387814"/>
    <w:rsid w:val="00393850"/>
    <w:rsid w:val="003B4AA5"/>
    <w:rsid w:val="003C44C2"/>
    <w:rsid w:val="003C790B"/>
    <w:rsid w:val="003E1D51"/>
    <w:rsid w:val="003E413D"/>
    <w:rsid w:val="003E7BD4"/>
    <w:rsid w:val="003F5353"/>
    <w:rsid w:val="00405079"/>
    <w:rsid w:val="00413D2A"/>
    <w:rsid w:val="00414384"/>
    <w:rsid w:val="0044246A"/>
    <w:rsid w:val="00443B1F"/>
    <w:rsid w:val="0046423E"/>
    <w:rsid w:val="0046485B"/>
    <w:rsid w:val="004742DF"/>
    <w:rsid w:val="00481720"/>
    <w:rsid w:val="00494832"/>
    <w:rsid w:val="004962A4"/>
    <w:rsid w:val="004A24BB"/>
    <w:rsid w:val="004B1ABB"/>
    <w:rsid w:val="004B3F97"/>
    <w:rsid w:val="004C321E"/>
    <w:rsid w:val="004E021C"/>
    <w:rsid w:val="004F7B72"/>
    <w:rsid w:val="00502783"/>
    <w:rsid w:val="00510756"/>
    <w:rsid w:val="005122BE"/>
    <w:rsid w:val="005220C1"/>
    <w:rsid w:val="00523C3D"/>
    <w:rsid w:val="00527E3F"/>
    <w:rsid w:val="00530AEC"/>
    <w:rsid w:val="00535835"/>
    <w:rsid w:val="005366A6"/>
    <w:rsid w:val="00545F9F"/>
    <w:rsid w:val="00557F74"/>
    <w:rsid w:val="00565154"/>
    <w:rsid w:val="005706D7"/>
    <w:rsid w:val="0057660B"/>
    <w:rsid w:val="00580B28"/>
    <w:rsid w:val="00585668"/>
    <w:rsid w:val="00585EC2"/>
    <w:rsid w:val="00596112"/>
    <w:rsid w:val="005A052C"/>
    <w:rsid w:val="005B00FC"/>
    <w:rsid w:val="005B23F1"/>
    <w:rsid w:val="005C143A"/>
    <w:rsid w:val="005C254F"/>
    <w:rsid w:val="005C26EB"/>
    <w:rsid w:val="005C2ED3"/>
    <w:rsid w:val="005C7235"/>
    <w:rsid w:val="005D2AB1"/>
    <w:rsid w:val="005D3699"/>
    <w:rsid w:val="005D40B7"/>
    <w:rsid w:val="005E7ABB"/>
    <w:rsid w:val="005F3527"/>
    <w:rsid w:val="00624D7B"/>
    <w:rsid w:val="006250E1"/>
    <w:rsid w:val="00625918"/>
    <w:rsid w:val="00636A93"/>
    <w:rsid w:val="00640F2F"/>
    <w:rsid w:val="0064297C"/>
    <w:rsid w:val="00643D36"/>
    <w:rsid w:val="006479C3"/>
    <w:rsid w:val="00657A2E"/>
    <w:rsid w:val="00671041"/>
    <w:rsid w:val="00677A84"/>
    <w:rsid w:val="00686C0E"/>
    <w:rsid w:val="006920EE"/>
    <w:rsid w:val="006A5FF6"/>
    <w:rsid w:val="006A76BC"/>
    <w:rsid w:val="006B441B"/>
    <w:rsid w:val="006C5200"/>
    <w:rsid w:val="006C57FE"/>
    <w:rsid w:val="006C72E9"/>
    <w:rsid w:val="006D09AD"/>
    <w:rsid w:val="006D59E7"/>
    <w:rsid w:val="006E21F1"/>
    <w:rsid w:val="006E609D"/>
    <w:rsid w:val="006F0128"/>
    <w:rsid w:val="006F3519"/>
    <w:rsid w:val="00702E70"/>
    <w:rsid w:val="007054B0"/>
    <w:rsid w:val="00723A96"/>
    <w:rsid w:val="00726622"/>
    <w:rsid w:val="00730EEB"/>
    <w:rsid w:val="00734932"/>
    <w:rsid w:val="00746FEC"/>
    <w:rsid w:val="0074724B"/>
    <w:rsid w:val="0076087A"/>
    <w:rsid w:val="00761B93"/>
    <w:rsid w:val="00762B57"/>
    <w:rsid w:val="007635B6"/>
    <w:rsid w:val="007668CC"/>
    <w:rsid w:val="00773748"/>
    <w:rsid w:val="007817EF"/>
    <w:rsid w:val="007835A9"/>
    <w:rsid w:val="0079510E"/>
    <w:rsid w:val="007A0A0E"/>
    <w:rsid w:val="007A15A4"/>
    <w:rsid w:val="007A38BE"/>
    <w:rsid w:val="007B343D"/>
    <w:rsid w:val="007C237D"/>
    <w:rsid w:val="007C2766"/>
    <w:rsid w:val="007C41C4"/>
    <w:rsid w:val="007C4EDA"/>
    <w:rsid w:val="007C7730"/>
    <w:rsid w:val="007D302E"/>
    <w:rsid w:val="007D3D62"/>
    <w:rsid w:val="007F2B4B"/>
    <w:rsid w:val="007F42DD"/>
    <w:rsid w:val="0080204A"/>
    <w:rsid w:val="008049F4"/>
    <w:rsid w:val="008059FB"/>
    <w:rsid w:val="0081352D"/>
    <w:rsid w:val="00813A7C"/>
    <w:rsid w:val="00816219"/>
    <w:rsid w:val="00820E5C"/>
    <w:rsid w:val="008223A9"/>
    <w:rsid w:val="0083661F"/>
    <w:rsid w:val="008424EA"/>
    <w:rsid w:val="00850D83"/>
    <w:rsid w:val="0085399C"/>
    <w:rsid w:val="0085534B"/>
    <w:rsid w:val="00855366"/>
    <w:rsid w:val="00862309"/>
    <w:rsid w:val="00867AEB"/>
    <w:rsid w:val="008739F9"/>
    <w:rsid w:val="00877C39"/>
    <w:rsid w:val="00884014"/>
    <w:rsid w:val="00884146"/>
    <w:rsid w:val="008854DC"/>
    <w:rsid w:val="00886EB0"/>
    <w:rsid w:val="00897BB6"/>
    <w:rsid w:val="008A25D2"/>
    <w:rsid w:val="008A7F1B"/>
    <w:rsid w:val="008C5EF1"/>
    <w:rsid w:val="008D17E2"/>
    <w:rsid w:val="008D712B"/>
    <w:rsid w:val="008E0BC6"/>
    <w:rsid w:val="008E17C0"/>
    <w:rsid w:val="008E3FAA"/>
    <w:rsid w:val="008E5FD7"/>
    <w:rsid w:val="00912534"/>
    <w:rsid w:val="0091266F"/>
    <w:rsid w:val="00913C61"/>
    <w:rsid w:val="00916611"/>
    <w:rsid w:val="00931A50"/>
    <w:rsid w:val="009350A1"/>
    <w:rsid w:val="00936AA2"/>
    <w:rsid w:val="009375D9"/>
    <w:rsid w:val="00941CB2"/>
    <w:rsid w:val="00945555"/>
    <w:rsid w:val="009537E3"/>
    <w:rsid w:val="0096118F"/>
    <w:rsid w:val="0096759D"/>
    <w:rsid w:val="00971125"/>
    <w:rsid w:val="00992AD3"/>
    <w:rsid w:val="009A0091"/>
    <w:rsid w:val="009B0E5C"/>
    <w:rsid w:val="009B18AB"/>
    <w:rsid w:val="009C05C6"/>
    <w:rsid w:val="009C1B7E"/>
    <w:rsid w:val="009C5744"/>
    <w:rsid w:val="009C7380"/>
    <w:rsid w:val="009D1376"/>
    <w:rsid w:val="009D4F27"/>
    <w:rsid w:val="009E335B"/>
    <w:rsid w:val="009E40A5"/>
    <w:rsid w:val="009E7E0A"/>
    <w:rsid w:val="009F175A"/>
    <w:rsid w:val="00A02A42"/>
    <w:rsid w:val="00A02F38"/>
    <w:rsid w:val="00A043C6"/>
    <w:rsid w:val="00A21450"/>
    <w:rsid w:val="00A23021"/>
    <w:rsid w:val="00A27157"/>
    <w:rsid w:val="00A31B54"/>
    <w:rsid w:val="00A34F55"/>
    <w:rsid w:val="00A41000"/>
    <w:rsid w:val="00A44D5C"/>
    <w:rsid w:val="00A522F5"/>
    <w:rsid w:val="00A53B53"/>
    <w:rsid w:val="00A56EC6"/>
    <w:rsid w:val="00A61771"/>
    <w:rsid w:val="00A628DA"/>
    <w:rsid w:val="00A6770A"/>
    <w:rsid w:val="00A814D1"/>
    <w:rsid w:val="00A846DF"/>
    <w:rsid w:val="00AA4246"/>
    <w:rsid w:val="00AB574E"/>
    <w:rsid w:val="00AC75D6"/>
    <w:rsid w:val="00AD3F64"/>
    <w:rsid w:val="00AE17EB"/>
    <w:rsid w:val="00AE2A43"/>
    <w:rsid w:val="00AE4439"/>
    <w:rsid w:val="00AF4F87"/>
    <w:rsid w:val="00B03B34"/>
    <w:rsid w:val="00B125E1"/>
    <w:rsid w:val="00B2192D"/>
    <w:rsid w:val="00B265B8"/>
    <w:rsid w:val="00B2686F"/>
    <w:rsid w:val="00B30B84"/>
    <w:rsid w:val="00B352D7"/>
    <w:rsid w:val="00B35B4F"/>
    <w:rsid w:val="00B469EE"/>
    <w:rsid w:val="00B6130F"/>
    <w:rsid w:val="00B6418C"/>
    <w:rsid w:val="00B912FC"/>
    <w:rsid w:val="00B95A49"/>
    <w:rsid w:val="00B96BA1"/>
    <w:rsid w:val="00BC5B75"/>
    <w:rsid w:val="00BC6A7D"/>
    <w:rsid w:val="00BD6DC3"/>
    <w:rsid w:val="00BE79BC"/>
    <w:rsid w:val="00C001BE"/>
    <w:rsid w:val="00C0112B"/>
    <w:rsid w:val="00C02C18"/>
    <w:rsid w:val="00C14657"/>
    <w:rsid w:val="00C218D8"/>
    <w:rsid w:val="00C40AEB"/>
    <w:rsid w:val="00C506F0"/>
    <w:rsid w:val="00C55735"/>
    <w:rsid w:val="00C64C9E"/>
    <w:rsid w:val="00C66DC9"/>
    <w:rsid w:val="00C729A2"/>
    <w:rsid w:val="00C75CB7"/>
    <w:rsid w:val="00C83817"/>
    <w:rsid w:val="00C85132"/>
    <w:rsid w:val="00C90D0C"/>
    <w:rsid w:val="00C93F57"/>
    <w:rsid w:val="00C957B8"/>
    <w:rsid w:val="00CA4447"/>
    <w:rsid w:val="00CA600C"/>
    <w:rsid w:val="00CC084E"/>
    <w:rsid w:val="00CC1E91"/>
    <w:rsid w:val="00CC349D"/>
    <w:rsid w:val="00CC3DD5"/>
    <w:rsid w:val="00CC4111"/>
    <w:rsid w:val="00CC49E2"/>
    <w:rsid w:val="00CC5BDE"/>
    <w:rsid w:val="00CD2655"/>
    <w:rsid w:val="00CD3A70"/>
    <w:rsid w:val="00CD52C0"/>
    <w:rsid w:val="00CD629D"/>
    <w:rsid w:val="00CD73BA"/>
    <w:rsid w:val="00CE283E"/>
    <w:rsid w:val="00CE7953"/>
    <w:rsid w:val="00D02084"/>
    <w:rsid w:val="00D0744D"/>
    <w:rsid w:val="00D10419"/>
    <w:rsid w:val="00D11DEE"/>
    <w:rsid w:val="00D23F36"/>
    <w:rsid w:val="00D32A10"/>
    <w:rsid w:val="00D35EDC"/>
    <w:rsid w:val="00D35F13"/>
    <w:rsid w:val="00D41D1F"/>
    <w:rsid w:val="00D435C7"/>
    <w:rsid w:val="00D456D5"/>
    <w:rsid w:val="00D47861"/>
    <w:rsid w:val="00D55DE2"/>
    <w:rsid w:val="00D65A80"/>
    <w:rsid w:val="00D70D4E"/>
    <w:rsid w:val="00D71C23"/>
    <w:rsid w:val="00D75D6A"/>
    <w:rsid w:val="00D77897"/>
    <w:rsid w:val="00D83195"/>
    <w:rsid w:val="00D84CA1"/>
    <w:rsid w:val="00D878E9"/>
    <w:rsid w:val="00D93C98"/>
    <w:rsid w:val="00D9400E"/>
    <w:rsid w:val="00D943A2"/>
    <w:rsid w:val="00DA27EC"/>
    <w:rsid w:val="00DA7AA7"/>
    <w:rsid w:val="00DA7F4E"/>
    <w:rsid w:val="00DD032D"/>
    <w:rsid w:val="00DE4943"/>
    <w:rsid w:val="00DE6A4E"/>
    <w:rsid w:val="00DE6F17"/>
    <w:rsid w:val="00DF0816"/>
    <w:rsid w:val="00DF3313"/>
    <w:rsid w:val="00DF4D8A"/>
    <w:rsid w:val="00DF5727"/>
    <w:rsid w:val="00DF673B"/>
    <w:rsid w:val="00DF7A11"/>
    <w:rsid w:val="00DF7F46"/>
    <w:rsid w:val="00E0090B"/>
    <w:rsid w:val="00E142DE"/>
    <w:rsid w:val="00E20112"/>
    <w:rsid w:val="00E22586"/>
    <w:rsid w:val="00E26CAF"/>
    <w:rsid w:val="00E30DEF"/>
    <w:rsid w:val="00E5157B"/>
    <w:rsid w:val="00E661B4"/>
    <w:rsid w:val="00E74249"/>
    <w:rsid w:val="00E82A84"/>
    <w:rsid w:val="00E83AF3"/>
    <w:rsid w:val="00E87B94"/>
    <w:rsid w:val="00E93F6A"/>
    <w:rsid w:val="00E94712"/>
    <w:rsid w:val="00E94D62"/>
    <w:rsid w:val="00EA5E9D"/>
    <w:rsid w:val="00EB1BA2"/>
    <w:rsid w:val="00EB7632"/>
    <w:rsid w:val="00ED54DC"/>
    <w:rsid w:val="00EE66DC"/>
    <w:rsid w:val="00EE7AD6"/>
    <w:rsid w:val="00EF6190"/>
    <w:rsid w:val="00F14BF3"/>
    <w:rsid w:val="00F207BF"/>
    <w:rsid w:val="00F26A39"/>
    <w:rsid w:val="00F309A3"/>
    <w:rsid w:val="00F40214"/>
    <w:rsid w:val="00F41FF5"/>
    <w:rsid w:val="00F5124F"/>
    <w:rsid w:val="00F54E20"/>
    <w:rsid w:val="00F56F8F"/>
    <w:rsid w:val="00F614B9"/>
    <w:rsid w:val="00F76E76"/>
    <w:rsid w:val="00F778CF"/>
    <w:rsid w:val="00F83871"/>
    <w:rsid w:val="00FA21FF"/>
    <w:rsid w:val="00FA5365"/>
    <w:rsid w:val="00FA63F9"/>
    <w:rsid w:val="00FA6E89"/>
    <w:rsid w:val="00FA7890"/>
    <w:rsid w:val="00FC1B98"/>
    <w:rsid w:val="00FC2FDE"/>
    <w:rsid w:val="00FC464F"/>
    <w:rsid w:val="00FC5D3A"/>
    <w:rsid w:val="00FC5E16"/>
    <w:rsid w:val="00FC644C"/>
    <w:rsid w:val="00FD037A"/>
    <w:rsid w:val="00FD6761"/>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74429"/>
  <w15:docId w15:val="{D3BA5180-B848-9149-A134-36947D5C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90B"/>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D35EDC"/>
    <w:pPr>
      <w:numPr>
        <w:numId w:val="1"/>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370D7F"/>
    <w:pPr>
      <w:numPr>
        <w:numId w:val="17"/>
      </w:numPr>
      <w:suppressAutoHyphens/>
      <w:snapToGrid w:val="0"/>
      <w:spacing w:before="0" w:after="0" w:line="276" w:lineRule="auto"/>
      <w:ind w:left="1077" w:right="1134" w:hanging="357"/>
      <w:contextualSpacing w:val="0"/>
    </w:pPr>
    <w:rPr>
      <w:rFonts w:eastAsia="Times New Roman"/>
      <w:color w:val="000000"/>
      <w:lang w:val="en-CA"/>
    </w:rPr>
  </w:style>
  <w:style w:type="paragraph" w:customStyle="1" w:styleId="2ndlevelbullet">
    <w:name w:val="2nd level bullet"/>
    <w:basedOn w:val="Bulletedlist"/>
    <w:qFormat/>
    <w:rsid w:val="00D35EDC"/>
    <w:pPr>
      <w:spacing w:after="240"/>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370D7F"/>
    <w:pPr>
      <w:numPr>
        <w:numId w:val="26"/>
      </w:numPr>
    </w:pPr>
  </w:style>
  <w:style w:type="character" w:customStyle="1" w:styleId="apple-tab-span">
    <w:name w:val="apple-tab-span"/>
    <w:basedOn w:val="DefaultParagraphFont"/>
    <w:rsid w:val="003B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76427">
      <w:bodyDiv w:val="1"/>
      <w:marLeft w:val="0"/>
      <w:marRight w:val="0"/>
      <w:marTop w:val="0"/>
      <w:marBottom w:val="0"/>
      <w:divBdr>
        <w:top w:val="none" w:sz="0" w:space="0" w:color="auto"/>
        <w:left w:val="none" w:sz="0" w:space="0" w:color="auto"/>
        <w:bottom w:val="none" w:sz="0" w:space="0" w:color="auto"/>
        <w:right w:val="none" w:sz="0" w:space="0" w:color="auto"/>
      </w:divBdr>
    </w:div>
    <w:div w:id="380252908">
      <w:bodyDiv w:val="1"/>
      <w:marLeft w:val="0"/>
      <w:marRight w:val="0"/>
      <w:marTop w:val="0"/>
      <w:marBottom w:val="0"/>
      <w:divBdr>
        <w:top w:val="none" w:sz="0" w:space="0" w:color="auto"/>
        <w:left w:val="none" w:sz="0" w:space="0" w:color="auto"/>
        <w:bottom w:val="none" w:sz="0" w:space="0" w:color="auto"/>
        <w:right w:val="none" w:sz="0" w:space="0" w:color="auto"/>
      </w:divBdr>
    </w:div>
    <w:div w:id="404034478">
      <w:bodyDiv w:val="1"/>
      <w:marLeft w:val="0"/>
      <w:marRight w:val="0"/>
      <w:marTop w:val="0"/>
      <w:marBottom w:val="0"/>
      <w:divBdr>
        <w:top w:val="none" w:sz="0" w:space="0" w:color="auto"/>
        <w:left w:val="none" w:sz="0" w:space="0" w:color="auto"/>
        <w:bottom w:val="none" w:sz="0" w:space="0" w:color="auto"/>
        <w:right w:val="none" w:sz="0" w:space="0" w:color="auto"/>
      </w:divBdr>
    </w:div>
    <w:div w:id="462966200">
      <w:bodyDiv w:val="1"/>
      <w:marLeft w:val="0"/>
      <w:marRight w:val="0"/>
      <w:marTop w:val="0"/>
      <w:marBottom w:val="0"/>
      <w:divBdr>
        <w:top w:val="none" w:sz="0" w:space="0" w:color="auto"/>
        <w:left w:val="none" w:sz="0" w:space="0" w:color="auto"/>
        <w:bottom w:val="none" w:sz="0" w:space="0" w:color="auto"/>
        <w:right w:val="none" w:sz="0" w:space="0" w:color="auto"/>
      </w:divBdr>
    </w:div>
    <w:div w:id="672300147">
      <w:bodyDiv w:val="1"/>
      <w:marLeft w:val="0"/>
      <w:marRight w:val="0"/>
      <w:marTop w:val="0"/>
      <w:marBottom w:val="0"/>
      <w:divBdr>
        <w:top w:val="none" w:sz="0" w:space="0" w:color="auto"/>
        <w:left w:val="none" w:sz="0" w:space="0" w:color="auto"/>
        <w:bottom w:val="none" w:sz="0" w:space="0" w:color="auto"/>
        <w:right w:val="none" w:sz="0" w:space="0" w:color="auto"/>
      </w:divBdr>
    </w:div>
    <w:div w:id="820193833">
      <w:bodyDiv w:val="1"/>
      <w:marLeft w:val="0"/>
      <w:marRight w:val="0"/>
      <w:marTop w:val="0"/>
      <w:marBottom w:val="0"/>
      <w:divBdr>
        <w:top w:val="none" w:sz="0" w:space="0" w:color="auto"/>
        <w:left w:val="none" w:sz="0" w:space="0" w:color="auto"/>
        <w:bottom w:val="none" w:sz="0" w:space="0" w:color="auto"/>
        <w:right w:val="none" w:sz="0" w:space="0" w:color="auto"/>
      </w:divBdr>
    </w:div>
    <w:div w:id="866328679">
      <w:bodyDiv w:val="1"/>
      <w:marLeft w:val="0"/>
      <w:marRight w:val="0"/>
      <w:marTop w:val="0"/>
      <w:marBottom w:val="0"/>
      <w:divBdr>
        <w:top w:val="none" w:sz="0" w:space="0" w:color="auto"/>
        <w:left w:val="none" w:sz="0" w:space="0" w:color="auto"/>
        <w:bottom w:val="none" w:sz="0" w:space="0" w:color="auto"/>
        <w:right w:val="none" w:sz="0" w:space="0" w:color="auto"/>
      </w:divBdr>
    </w:div>
    <w:div w:id="895167669">
      <w:bodyDiv w:val="1"/>
      <w:marLeft w:val="0"/>
      <w:marRight w:val="0"/>
      <w:marTop w:val="0"/>
      <w:marBottom w:val="0"/>
      <w:divBdr>
        <w:top w:val="none" w:sz="0" w:space="0" w:color="auto"/>
        <w:left w:val="none" w:sz="0" w:space="0" w:color="auto"/>
        <w:bottom w:val="none" w:sz="0" w:space="0" w:color="auto"/>
        <w:right w:val="none" w:sz="0" w:space="0" w:color="auto"/>
      </w:divBdr>
    </w:div>
    <w:div w:id="963197406">
      <w:bodyDiv w:val="1"/>
      <w:marLeft w:val="0"/>
      <w:marRight w:val="0"/>
      <w:marTop w:val="0"/>
      <w:marBottom w:val="0"/>
      <w:divBdr>
        <w:top w:val="none" w:sz="0" w:space="0" w:color="auto"/>
        <w:left w:val="none" w:sz="0" w:space="0" w:color="auto"/>
        <w:bottom w:val="none" w:sz="0" w:space="0" w:color="auto"/>
        <w:right w:val="none" w:sz="0" w:space="0" w:color="auto"/>
      </w:divBdr>
    </w:div>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01675264">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5604">
      <w:bodyDiv w:val="1"/>
      <w:marLeft w:val="0"/>
      <w:marRight w:val="0"/>
      <w:marTop w:val="0"/>
      <w:marBottom w:val="0"/>
      <w:divBdr>
        <w:top w:val="none" w:sz="0" w:space="0" w:color="auto"/>
        <w:left w:val="none" w:sz="0" w:space="0" w:color="auto"/>
        <w:bottom w:val="none" w:sz="0" w:space="0" w:color="auto"/>
        <w:right w:val="none" w:sz="0" w:space="0" w:color="auto"/>
      </w:divBdr>
    </w:div>
    <w:div w:id="1367291760">
      <w:bodyDiv w:val="1"/>
      <w:marLeft w:val="0"/>
      <w:marRight w:val="0"/>
      <w:marTop w:val="0"/>
      <w:marBottom w:val="0"/>
      <w:divBdr>
        <w:top w:val="none" w:sz="0" w:space="0" w:color="auto"/>
        <w:left w:val="none" w:sz="0" w:space="0" w:color="auto"/>
        <w:bottom w:val="none" w:sz="0" w:space="0" w:color="auto"/>
        <w:right w:val="none" w:sz="0" w:space="0" w:color="auto"/>
      </w:divBdr>
    </w:div>
    <w:div w:id="1369257680">
      <w:bodyDiv w:val="1"/>
      <w:marLeft w:val="0"/>
      <w:marRight w:val="0"/>
      <w:marTop w:val="0"/>
      <w:marBottom w:val="0"/>
      <w:divBdr>
        <w:top w:val="none" w:sz="0" w:space="0" w:color="auto"/>
        <w:left w:val="none" w:sz="0" w:space="0" w:color="auto"/>
        <w:bottom w:val="none" w:sz="0" w:space="0" w:color="auto"/>
        <w:right w:val="none" w:sz="0" w:space="0" w:color="auto"/>
      </w:divBdr>
    </w:div>
    <w:div w:id="1385593367">
      <w:bodyDiv w:val="1"/>
      <w:marLeft w:val="0"/>
      <w:marRight w:val="0"/>
      <w:marTop w:val="0"/>
      <w:marBottom w:val="0"/>
      <w:divBdr>
        <w:top w:val="none" w:sz="0" w:space="0" w:color="auto"/>
        <w:left w:val="none" w:sz="0" w:space="0" w:color="auto"/>
        <w:bottom w:val="none" w:sz="0" w:space="0" w:color="auto"/>
        <w:right w:val="none" w:sz="0" w:space="0" w:color="auto"/>
      </w:divBdr>
    </w:div>
    <w:div w:id="1525746021">
      <w:bodyDiv w:val="1"/>
      <w:marLeft w:val="0"/>
      <w:marRight w:val="0"/>
      <w:marTop w:val="0"/>
      <w:marBottom w:val="0"/>
      <w:divBdr>
        <w:top w:val="none" w:sz="0" w:space="0" w:color="auto"/>
        <w:left w:val="none" w:sz="0" w:space="0" w:color="auto"/>
        <w:bottom w:val="none" w:sz="0" w:space="0" w:color="auto"/>
        <w:right w:val="none" w:sz="0" w:space="0" w:color="auto"/>
      </w:divBdr>
    </w:div>
    <w:div w:id="1762217244">
      <w:bodyDiv w:val="1"/>
      <w:marLeft w:val="0"/>
      <w:marRight w:val="0"/>
      <w:marTop w:val="0"/>
      <w:marBottom w:val="0"/>
      <w:divBdr>
        <w:top w:val="none" w:sz="0" w:space="0" w:color="auto"/>
        <w:left w:val="none" w:sz="0" w:space="0" w:color="auto"/>
        <w:bottom w:val="none" w:sz="0" w:space="0" w:color="auto"/>
        <w:right w:val="none" w:sz="0" w:space="0" w:color="auto"/>
      </w:divBdr>
    </w:div>
    <w:div w:id="1912960982">
      <w:bodyDiv w:val="1"/>
      <w:marLeft w:val="0"/>
      <w:marRight w:val="0"/>
      <w:marTop w:val="0"/>
      <w:marBottom w:val="0"/>
      <w:divBdr>
        <w:top w:val="none" w:sz="0" w:space="0" w:color="auto"/>
        <w:left w:val="none" w:sz="0" w:space="0" w:color="auto"/>
        <w:bottom w:val="none" w:sz="0" w:space="0" w:color="auto"/>
        <w:right w:val="none" w:sz="0" w:space="0" w:color="auto"/>
      </w:divBdr>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5282">
      <w:bodyDiv w:val="1"/>
      <w:marLeft w:val="0"/>
      <w:marRight w:val="0"/>
      <w:marTop w:val="0"/>
      <w:marBottom w:val="0"/>
      <w:divBdr>
        <w:top w:val="none" w:sz="0" w:space="0" w:color="auto"/>
        <w:left w:val="none" w:sz="0" w:space="0" w:color="auto"/>
        <w:bottom w:val="none" w:sz="0" w:space="0" w:color="auto"/>
        <w:right w:val="none" w:sz="0" w:space="0" w:color="auto"/>
      </w:divBdr>
    </w:div>
    <w:div w:id="2003968855">
      <w:bodyDiv w:val="1"/>
      <w:marLeft w:val="0"/>
      <w:marRight w:val="0"/>
      <w:marTop w:val="0"/>
      <w:marBottom w:val="0"/>
      <w:divBdr>
        <w:top w:val="none" w:sz="0" w:space="0" w:color="auto"/>
        <w:left w:val="none" w:sz="0" w:space="0" w:color="auto"/>
        <w:bottom w:val="none" w:sz="0" w:space="0" w:color="auto"/>
        <w:right w:val="none" w:sz="0" w:space="0" w:color="auto"/>
      </w:divBdr>
    </w:div>
    <w:div w:id="2028872518">
      <w:bodyDiv w:val="1"/>
      <w:marLeft w:val="0"/>
      <w:marRight w:val="0"/>
      <w:marTop w:val="0"/>
      <w:marBottom w:val="0"/>
      <w:divBdr>
        <w:top w:val="none" w:sz="0" w:space="0" w:color="auto"/>
        <w:left w:val="none" w:sz="0" w:space="0" w:color="auto"/>
        <w:bottom w:val="none" w:sz="0" w:space="0" w:color="auto"/>
        <w:right w:val="none" w:sz="0" w:space="0" w:color="auto"/>
      </w:divBdr>
    </w:div>
    <w:div w:id="2073893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svg"/><Relationship Id="rId26" Type="http://schemas.openxmlformats.org/officeDocument/2006/relationships/hyperlink" Target="https://www.youtube.com/watch?v=swloMVFALXw" TargetMode="External"/><Relationship Id="rId39" Type="http://schemas.openxmlformats.org/officeDocument/2006/relationships/hyperlink" Target="https://www.youtube.com/watch?v=0ynmZAbdGdk" TargetMode="External"/><Relationship Id="rId21" Type="http://schemas.openxmlformats.org/officeDocument/2006/relationships/image" Target="media/image10.svg"/><Relationship Id="rId34" Type="http://schemas.openxmlformats.org/officeDocument/2006/relationships/image" Target="media/image19.sv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0ynmZAbdG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greatminds.org/english/blog/witwisdom/examining-scarboroughs-rope-verbal-reasoning" TargetMode="External"/><Relationship Id="rId40" Type="http://schemas.openxmlformats.org/officeDocument/2006/relationships/hyperlink" Target="https://www.youtube.com/watch?v=swloMVFALXw" TargetMode="External"/><Relationship Id="rId45" Type="http://schemas.openxmlformats.org/officeDocument/2006/relationships/image" Target="media/image23.png"/><Relationship Id="rId5" Type="http://schemas.openxmlformats.org/officeDocument/2006/relationships/webSettings" Target="webSettings.xml"/><Relationship Id="rId23" Type="http://schemas.openxmlformats.org/officeDocument/2006/relationships/hyperlink" Target="https://docs.google.com/presentation/d/1v0dNH00rtoEDBBbiTOmsJEd8B0A_7u1qU-C8MT4QQjo/edit?usp=sharing" TargetMode="External"/><Relationship Id="rId28" Type="http://schemas.openxmlformats.org/officeDocument/2006/relationships/image" Target="media/image15.svg"/><Relationship Id="rId36" Type="http://schemas.openxmlformats.org/officeDocument/2006/relationships/image" Target="media/image20.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docs.google.com/presentation/d/1v0dNH00rtoEDBBbiTOmsJEd8B0A_7u1qU-C8MT4QQjo/edit#slide=id.g2f3569faded_0_20" TargetMode="External"/><Relationship Id="rId35" Type="http://schemas.openxmlformats.org/officeDocument/2006/relationships/hyperlink" Target="https://olympics.com/en/news/paris-2024-noah-lyles-greatest-triumph-hardest-challenge" TargetMode="External"/><Relationship Id="rId43" Type="http://schemas.openxmlformats.org/officeDocument/2006/relationships/hyperlink" Target="https://creativecommons.org/licenses/by-nc-sa/4.0/"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3.svg"/><Relationship Id="rId33" Type="http://schemas.openxmlformats.org/officeDocument/2006/relationships/image" Target="media/image18.png"/><Relationship Id="rId38" Type="http://schemas.openxmlformats.org/officeDocument/2006/relationships/hyperlink" Target="http://olympics.com/en/news/paris-2024-noah-lyles-greatest-triumph-hardest-challenge"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n/Dropbox/***PROJECTS/ELAN%202024_25/Templates/LESSON_Template_March%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LESSON_Template_March 13.dotx</Template>
  <TotalTime>4</TotalTime>
  <Pages>18</Pages>
  <Words>2715</Words>
  <Characters>15481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Caren Watkins</cp:lastModifiedBy>
  <cp:revision>11</cp:revision>
  <dcterms:created xsi:type="dcterms:W3CDTF">2025-03-20T11:40:00Z</dcterms:created>
  <dcterms:modified xsi:type="dcterms:W3CDTF">2025-06-10T00:40:00Z</dcterms:modified>
</cp:coreProperties>
</file>