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D548F" w14:textId="77777777" w:rsidR="00FC464F" w:rsidRDefault="00921C92" w:rsidP="00E30DEF">
      <w:bookmarkStart w:id="0" w:name="_Toc186444752"/>
      <w:r w:rsidRPr="00E33EEA">
        <w:rPr>
          <w:noProof/>
        </w:rPr>
        <w:drawing>
          <wp:inline distT="0" distB="0" distL="0" distR="0" wp14:anchorId="47798A15" wp14:editId="1CB327FD">
            <wp:extent cx="4686300" cy="1752600"/>
            <wp:effectExtent l="0" t="0" r="0" b="0"/>
            <wp:docPr id="1" name="Graphic 4" descr="ELAN Lesson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030429" name="Graphic 4" descr="ELAN Lesson Plan"/>
                    <pic:cNvPicPr>
                      <a:picLocks/>
                    </pic:cNvPicPr>
                  </pic:nvPicPr>
                  <pic:blipFill rotWithShape="1">
                    <a:blip r:embed="rId8"/>
                    <a:srcRect l="7874" t="21268" b="-36080"/>
                    <a:stretch/>
                  </pic:blipFill>
                  <pic:spPr bwMode="auto">
                    <a:xfrm>
                      <a:off x="0" y="0"/>
                      <a:ext cx="4686300" cy="1752600"/>
                    </a:xfrm>
                    <a:prstGeom prst="rect">
                      <a:avLst/>
                    </a:prstGeom>
                    <a:ln>
                      <a:noFill/>
                    </a:ln>
                  </pic:spPr>
                </pic:pic>
              </a:graphicData>
            </a:graphic>
          </wp:inline>
        </w:drawing>
      </w:r>
    </w:p>
    <w:bookmarkEnd w:id="0"/>
    <w:p w14:paraId="3191B948" w14:textId="28E1C833" w:rsidR="00CC4111" w:rsidRPr="001A0E14" w:rsidRDefault="004A7B3F" w:rsidP="00E30DEF">
      <w:pPr>
        <w:pStyle w:val="Title"/>
      </w:pPr>
      <w:r w:rsidRPr="004A7B3F">
        <w:t>The Story of My Name</w:t>
      </w:r>
    </w:p>
    <w:p w14:paraId="38FF8D6C" w14:textId="5DB703EE" w:rsidR="004A7B3F" w:rsidRPr="004A7B3F" w:rsidRDefault="004A7B3F" w:rsidP="004A7B3F">
      <w:bookmarkStart w:id="1" w:name="_Toc186202328"/>
      <w:bookmarkStart w:id="2" w:name="_Toc186444753"/>
      <w:bookmarkStart w:id="3" w:name="_Toc186720160"/>
      <w:bookmarkStart w:id="4" w:name="_Toc189909262"/>
      <w:bookmarkStart w:id="5" w:name="_Toc190794964"/>
      <w:r w:rsidRPr="004A7B3F">
        <w:rPr>
          <w:lang w:val="en-CA"/>
        </w:rPr>
        <w:t xml:space="preserve">This lesson is an inquiry into the meaningful stories behind our students’ </w:t>
      </w:r>
      <w:proofErr w:type="gramStart"/>
      <w:r w:rsidRPr="004A7B3F">
        <w:rPr>
          <w:lang w:val="en-CA"/>
        </w:rPr>
        <w:t>names, and</w:t>
      </w:r>
      <w:proofErr w:type="gramEnd"/>
      <w:r w:rsidRPr="004A7B3F">
        <w:rPr>
          <w:lang w:val="en-CA"/>
        </w:rPr>
        <w:t xml:space="preserve"> encourages the sharing of these personal stories/histories with each other. Students will explore aspects of their names</w:t>
      </w:r>
      <w:r w:rsidR="00AA1CD9">
        <w:rPr>
          <w:lang w:val="en-CA"/>
        </w:rPr>
        <w:t>, as well as build community as learners</w:t>
      </w:r>
      <w:r w:rsidRPr="004A7B3F">
        <w:rPr>
          <w:lang w:val="en-CA"/>
        </w:rPr>
        <w:t>. Note that not all students may have access to stories about their name, so offering a wide range of choices of questions related to their name will be important.</w:t>
      </w:r>
    </w:p>
    <w:p w14:paraId="3EE1400D" w14:textId="77777777" w:rsidR="004A7B3F" w:rsidRPr="004A7B3F" w:rsidRDefault="004A7B3F" w:rsidP="004A7B3F">
      <w:pPr>
        <w:rPr>
          <w:rFonts w:ascii="Times New Roman" w:eastAsia="Times New Roman" w:hAnsi="Times New Roman" w:cs="Times New Roman"/>
          <w:lang w:val="en-CA"/>
        </w:rPr>
      </w:pPr>
      <w:r w:rsidRPr="004A7B3F">
        <w:rPr>
          <w:lang w:val="en-CA"/>
        </w:rPr>
        <w:t xml:space="preserve">This lesson might be part of a larger inquiry, related to questions, such as </w:t>
      </w:r>
      <w:r w:rsidRPr="004A7B3F">
        <w:t>Why does sharing personal stories matter? or How can we create a shared space where everyone’s name stories are respected?</w:t>
      </w:r>
    </w:p>
    <w:p w14:paraId="7C87857A" w14:textId="77777777" w:rsidR="00ED54DC" w:rsidRPr="003E413D" w:rsidRDefault="00ED54DC" w:rsidP="003E413D">
      <w:pPr>
        <w:pStyle w:val="Heading1option"/>
      </w:pPr>
      <w:bookmarkStart w:id="6" w:name="_Toc198886070"/>
      <w:bookmarkStart w:id="7" w:name="_Toc199507359"/>
      <w:r w:rsidRPr="003E413D">
        <w:t>Grade</w:t>
      </w:r>
      <w:bookmarkEnd w:id="1"/>
      <w:bookmarkEnd w:id="2"/>
      <w:bookmarkEnd w:id="3"/>
      <w:bookmarkEnd w:id="4"/>
      <w:bookmarkEnd w:id="5"/>
      <w:bookmarkEnd w:id="6"/>
      <w:bookmarkEnd w:id="7"/>
    </w:p>
    <w:p w14:paraId="7618A476" w14:textId="248D1175" w:rsidR="00ED54DC" w:rsidRPr="00CC4111" w:rsidRDefault="004A7B3F" w:rsidP="00E30DEF">
      <w:r>
        <w:t>1</w:t>
      </w:r>
    </w:p>
    <w:p w14:paraId="2A6A288C" w14:textId="77777777" w:rsidR="00ED54DC" w:rsidRPr="00557F74" w:rsidRDefault="00ED54DC" w:rsidP="00E30DEF">
      <w:pPr>
        <w:pStyle w:val="Heading1option"/>
      </w:pPr>
      <w:bookmarkStart w:id="8" w:name="_Toc186202329"/>
      <w:bookmarkStart w:id="9" w:name="_Toc186444754"/>
      <w:bookmarkStart w:id="10" w:name="_Toc186720161"/>
      <w:bookmarkStart w:id="11" w:name="_Toc189909263"/>
      <w:bookmarkStart w:id="12" w:name="_Toc190794965"/>
      <w:bookmarkStart w:id="13" w:name="_Toc198886071"/>
      <w:bookmarkStart w:id="14" w:name="_Toc199507360"/>
      <w:r w:rsidRPr="00557F74">
        <w:t xml:space="preserve">Curriculum </w:t>
      </w:r>
      <w:r w:rsidR="00EE66DC" w:rsidRPr="00557F74">
        <w:t>e</w:t>
      </w:r>
      <w:r w:rsidRPr="00557F74">
        <w:t>xpectations</w:t>
      </w:r>
      <w:bookmarkEnd w:id="8"/>
      <w:bookmarkEnd w:id="9"/>
      <w:bookmarkEnd w:id="10"/>
      <w:bookmarkEnd w:id="11"/>
      <w:bookmarkEnd w:id="12"/>
      <w:bookmarkEnd w:id="13"/>
      <w:bookmarkEnd w:id="14"/>
    </w:p>
    <w:p w14:paraId="45A24911" w14:textId="4FC007EC" w:rsidR="00ED54DC" w:rsidRDefault="004A7B3F" w:rsidP="00E30DEF">
      <w:r>
        <w:t xml:space="preserve">A3, </w:t>
      </w:r>
      <w:r w:rsidR="00737C79">
        <w:t>A3.2, B3, B3.3, C2, C2.3, C2.5, D1, D1.2, D1.4</w:t>
      </w:r>
      <w:r w:rsidR="008D17E2">
        <w:t xml:space="preserve"> (see </w:t>
      </w:r>
      <w:hyperlink w:anchor="_Appendix_D" w:history="1">
        <w:r w:rsidR="008D17E2" w:rsidRPr="008D17E2">
          <w:rPr>
            <w:rStyle w:val="Hyperlink"/>
          </w:rPr>
          <w:t xml:space="preserve">Appendix </w:t>
        </w:r>
        <w:r w:rsidR="00070DD4">
          <w:rPr>
            <w:rStyle w:val="Hyperlink"/>
          </w:rPr>
          <w:t>D</w:t>
        </w:r>
      </w:hyperlink>
      <w:r w:rsidR="008D17E2">
        <w:t xml:space="preserve"> for full descriptions)</w:t>
      </w:r>
    </w:p>
    <w:p w14:paraId="7DD9F294" w14:textId="77777777" w:rsidR="00C93F57" w:rsidRDefault="00C93F57" w:rsidP="00E30DEF">
      <w:pPr>
        <w:pStyle w:val="Heading1option"/>
      </w:pPr>
      <w:bookmarkStart w:id="15" w:name="_Toc189909264"/>
      <w:bookmarkStart w:id="16" w:name="_Toc190794966"/>
      <w:bookmarkStart w:id="17" w:name="_Toc198886072"/>
      <w:bookmarkStart w:id="18" w:name="_Toc199507361"/>
      <w:bookmarkStart w:id="19" w:name="_Toc186202330"/>
      <w:bookmarkStart w:id="20" w:name="_Toc186444755"/>
      <w:bookmarkStart w:id="21" w:name="_Toc186720162"/>
      <w:r>
        <w:t>Strands</w:t>
      </w:r>
      <w:bookmarkEnd w:id="15"/>
      <w:bookmarkEnd w:id="16"/>
      <w:bookmarkEnd w:id="17"/>
      <w:bookmarkEnd w:id="18"/>
    </w:p>
    <w:p w14:paraId="6E6B6AB8" w14:textId="77777777" w:rsidR="004A7B3F" w:rsidRPr="004A7B3F" w:rsidRDefault="004A7B3F" w:rsidP="004A7B3F">
      <w:pPr>
        <w:pStyle w:val="NoSpacing"/>
      </w:pPr>
      <w:bookmarkStart w:id="22" w:name="_Toc186202332"/>
      <w:bookmarkStart w:id="23" w:name="_Toc186444757"/>
      <w:bookmarkStart w:id="24" w:name="_Toc186720164"/>
      <w:bookmarkEnd w:id="19"/>
      <w:bookmarkEnd w:id="20"/>
      <w:bookmarkEnd w:id="21"/>
      <w:r w:rsidRPr="004A7B3F">
        <w:t>A. Literacy Connections and Applications</w:t>
      </w:r>
    </w:p>
    <w:p w14:paraId="24DB4F3B" w14:textId="77777777" w:rsidR="004A7B3F" w:rsidRPr="004A7B3F" w:rsidRDefault="004A7B3F" w:rsidP="004A7B3F">
      <w:pPr>
        <w:pStyle w:val="NoSpacing"/>
      </w:pPr>
      <w:r w:rsidRPr="004A7B3F">
        <w:t>B. Foundations of Language</w:t>
      </w:r>
    </w:p>
    <w:p w14:paraId="678AF045" w14:textId="2773E9C1" w:rsidR="004A7B3F" w:rsidRPr="004A7B3F" w:rsidRDefault="004A7B3F" w:rsidP="004A7B3F">
      <w:pPr>
        <w:pStyle w:val="NoSpacing"/>
      </w:pPr>
      <w:r w:rsidRPr="004A7B3F">
        <w:t>C. Comprehension: Understanding and Responding to Texts</w:t>
      </w:r>
    </w:p>
    <w:p w14:paraId="7633CE0B" w14:textId="0116F80C" w:rsidR="009F3134" w:rsidRDefault="004A7B3F" w:rsidP="00E76997">
      <w:pPr>
        <w:pStyle w:val="NoSpacing"/>
        <w:rPr>
          <w:rFonts w:eastAsia="Times New Roman"/>
          <w:color w:val="000000"/>
          <w:lang w:val="en-CA"/>
        </w:rPr>
      </w:pPr>
      <w:r w:rsidRPr="004A7B3F">
        <w:t>D. Composition: Expressing Ideas and Creating Texts</w:t>
      </w:r>
      <w:r w:rsidR="009F3134">
        <w:br w:type="page"/>
      </w:r>
    </w:p>
    <w:p w14:paraId="3C747707" w14:textId="77777777" w:rsidR="00CC3DD5" w:rsidRPr="0046423E" w:rsidRDefault="00CC3DD5" w:rsidP="00CC3DD5">
      <w:pPr>
        <w:pStyle w:val="Heading1"/>
        <w:tabs>
          <w:tab w:val="left" w:pos="5117"/>
          <w:tab w:val="right" w:pos="7371"/>
        </w:tabs>
      </w:pPr>
      <w:bookmarkStart w:id="25" w:name="_Toc189909265"/>
      <w:bookmarkStart w:id="26" w:name="_Toc190794967"/>
      <w:bookmarkStart w:id="27" w:name="_Toc198886073"/>
      <w:bookmarkStart w:id="28" w:name="_Toc199507362"/>
      <w:r w:rsidRPr="0046423E">
        <w:lastRenderedPageBreak/>
        <w:t>Contents</w:t>
      </w:r>
      <w:bookmarkEnd w:id="25"/>
      <w:bookmarkEnd w:id="26"/>
      <w:bookmarkEnd w:id="27"/>
      <w:bookmarkEnd w:id="28"/>
    </w:p>
    <w:p w14:paraId="646287CF" w14:textId="7DC8846C" w:rsidR="00094569" w:rsidRDefault="00125B0F">
      <w:pPr>
        <w:pStyle w:val="TOC1"/>
        <w:rPr>
          <w:rFonts w:asciiTheme="minorHAnsi" w:eastAsiaTheme="minorEastAsia" w:hAnsiTheme="minorHAnsi" w:cstheme="minorBidi"/>
          <w:b w:val="0"/>
          <w:bCs w:val="0"/>
          <w:kern w:val="2"/>
          <w:lang w:val="en-CA"/>
          <w14:ligatures w14:val="standardContextual"/>
        </w:rPr>
      </w:pPr>
      <w:r>
        <w:rPr>
          <w:bCs w:val="0"/>
        </w:rPr>
        <w:fldChar w:fldCharType="begin"/>
      </w:r>
      <w:r>
        <w:rPr>
          <w:bCs w:val="0"/>
        </w:rPr>
        <w:instrText xml:space="preserve"> TOC \o "1-1" \h \z \t "Heading 2,2,Heading 3,3,Heading 1 option,1" </w:instrText>
      </w:r>
      <w:r>
        <w:rPr>
          <w:bCs w:val="0"/>
        </w:rPr>
        <w:fldChar w:fldCharType="separate"/>
      </w:r>
      <w:hyperlink w:anchor="_Toc199507359" w:history="1">
        <w:r w:rsidR="00094569" w:rsidRPr="009814C1">
          <w:rPr>
            <w:rStyle w:val="Hyperlink"/>
          </w:rPr>
          <w:t>Grade</w:t>
        </w:r>
        <w:r w:rsidR="00094569">
          <w:rPr>
            <w:webHidden/>
          </w:rPr>
          <w:tab/>
        </w:r>
        <w:r w:rsidR="00094569">
          <w:rPr>
            <w:webHidden/>
          </w:rPr>
          <w:fldChar w:fldCharType="begin"/>
        </w:r>
        <w:r w:rsidR="00094569">
          <w:rPr>
            <w:webHidden/>
          </w:rPr>
          <w:instrText xml:space="preserve"> PAGEREF _Toc199507359 \h </w:instrText>
        </w:r>
        <w:r w:rsidR="00094569">
          <w:rPr>
            <w:webHidden/>
          </w:rPr>
        </w:r>
        <w:r w:rsidR="00094569">
          <w:rPr>
            <w:webHidden/>
          </w:rPr>
          <w:fldChar w:fldCharType="separate"/>
        </w:r>
        <w:r w:rsidR="00094569">
          <w:rPr>
            <w:webHidden/>
          </w:rPr>
          <w:t>1</w:t>
        </w:r>
        <w:r w:rsidR="00094569">
          <w:rPr>
            <w:webHidden/>
          </w:rPr>
          <w:fldChar w:fldCharType="end"/>
        </w:r>
      </w:hyperlink>
    </w:p>
    <w:p w14:paraId="3300F5BA" w14:textId="1286C693" w:rsidR="00094569" w:rsidRDefault="00094569">
      <w:pPr>
        <w:pStyle w:val="TOC1"/>
        <w:rPr>
          <w:rFonts w:asciiTheme="minorHAnsi" w:eastAsiaTheme="minorEastAsia" w:hAnsiTheme="minorHAnsi" w:cstheme="minorBidi"/>
          <w:b w:val="0"/>
          <w:bCs w:val="0"/>
          <w:kern w:val="2"/>
          <w:lang w:val="en-CA"/>
          <w14:ligatures w14:val="standardContextual"/>
        </w:rPr>
      </w:pPr>
      <w:hyperlink w:anchor="_Toc199507360" w:history="1">
        <w:r w:rsidRPr="009814C1">
          <w:rPr>
            <w:rStyle w:val="Hyperlink"/>
          </w:rPr>
          <w:t>Curriculum expectations</w:t>
        </w:r>
        <w:r>
          <w:rPr>
            <w:webHidden/>
          </w:rPr>
          <w:tab/>
        </w:r>
        <w:r>
          <w:rPr>
            <w:webHidden/>
          </w:rPr>
          <w:fldChar w:fldCharType="begin"/>
        </w:r>
        <w:r>
          <w:rPr>
            <w:webHidden/>
          </w:rPr>
          <w:instrText xml:space="preserve"> PAGEREF _Toc199507360 \h </w:instrText>
        </w:r>
        <w:r>
          <w:rPr>
            <w:webHidden/>
          </w:rPr>
        </w:r>
        <w:r>
          <w:rPr>
            <w:webHidden/>
          </w:rPr>
          <w:fldChar w:fldCharType="separate"/>
        </w:r>
        <w:r>
          <w:rPr>
            <w:webHidden/>
          </w:rPr>
          <w:t>1</w:t>
        </w:r>
        <w:r>
          <w:rPr>
            <w:webHidden/>
          </w:rPr>
          <w:fldChar w:fldCharType="end"/>
        </w:r>
      </w:hyperlink>
    </w:p>
    <w:p w14:paraId="46DFBF21" w14:textId="653F27B5" w:rsidR="00094569" w:rsidRDefault="00094569">
      <w:pPr>
        <w:pStyle w:val="TOC1"/>
        <w:rPr>
          <w:rFonts w:asciiTheme="minorHAnsi" w:eastAsiaTheme="minorEastAsia" w:hAnsiTheme="minorHAnsi" w:cstheme="minorBidi"/>
          <w:b w:val="0"/>
          <w:bCs w:val="0"/>
          <w:kern w:val="2"/>
          <w:lang w:val="en-CA"/>
          <w14:ligatures w14:val="standardContextual"/>
        </w:rPr>
      </w:pPr>
      <w:hyperlink w:anchor="_Toc199507361" w:history="1">
        <w:r w:rsidRPr="009814C1">
          <w:rPr>
            <w:rStyle w:val="Hyperlink"/>
          </w:rPr>
          <w:t>Strands</w:t>
        </w:r>
        <w:r>
          <w:rPr>
            <w:webHidden/>
          </w:rPr>
          <w:tab/>
        </w:r>
        <w:r>
          <w:rPr>
            <w:webHidden/>
          </w:rPr>
          <w:fldChar w:fldCharType="begin"/>
        </w:r>
        <w:r>
          <w:rPr>
            <w:webHidden/>
          </w:rPr>
          <w:instrText xml:space="preserve"> PAGEREF _Toc199507361 \h </w:instrText>
        </w:r>
        <w:r>
          <w:rPr>
            <w:webHidden/>
          </w:rPr>
        </w:r>
        <w:r>
          <w:rPr>
            <w:webHidden/>
          </w:rPr>
          <w:fldChar w:fldCharType="separate"/>
        </w:r>
        <w:r>
          <w:rPr>
            <w:webHidden/>
          </w:rPr>
          <w:t>1</w:t>
        </w:r>
        <w:r>
          <w:rPr>
            <w:webHidden/>
          </w:rPr>
          <w:fldChar w:fldCharType="end"/>
        </w:r>
      </w:hyperlink>
    </w:p>
    <w:p w14:paraId="10B437AC" w14:textId="245ACF34" w:rsidR="00094569" w:rsidRDefault="00094569">
      <w:pPr>
        <w:pStyle w:val="TOC1"/>
        <w:rPr>
          <w:rFonts w:asciiTheme="minorHAnsi" w:eastAsiaTheme="minorEastAsia" w:hAnsiTheme="minorHAnsi" w:cstheme="minorBidi"/>
          <w:b w:val="0"/>
          <w:bCs w:val="0"/>
          <w:kern w:val="2"/>
          <w:lang w:val="en-CA"/>
          <w14:ligatures w14:val="standardContextual"/>
        </w:rPr>
      </w:pPr>
      <w:hyperlink w:anchor="_Toc199507362" w:history="1">
        <w:r w:rsidRPr="009814C1">
          <w:rPr>
            <w:rStyle w:val="Hyperlink"/>
          </w:rPr>
          <w:t>Contents</w:t>
        </w:r>
        <w:r>
          <w:rPr>
            <w:webHidden/>
          </w:rPr>
          <w:tab/>
        </w:r>
        <w:r>
          <w:rPr>
            <w:webHidden/>
          </w:rPr>
          <w:fldChar w:fldCharType="begin"/>
        </w:r>
        <w:r>
          <w:rPr>
            <w:webHidden/>
          </w:rPr>
          <w:instrText xml:space="preserve"> PAGEREF _Toc199507362 \h </w:instrText>
        </w:r>
        <w:r>
          <w:rPr>
            <w:webHidden/>
          </w:rPr>
        </w:r>
        <w:r>
          <w:rPr>
            <w:webHidden/>
          </w:rPr>
          <w:fldChar w:fldCharType="separate"/>
        </w:r>
        <w:r>
          <w:rPr>
            <w:webHidden/>
          </w:rPr>
          <w:t>2</w:t>
        </w:r>
        <w:r>
          <w:rPr>
            <w:webHidden/>
          </w:rPr>
          <w:fldChar w:fldCharType="end"/>
        </w:r>
      </w:hyperlink>
    </w:p>
    <w:p w14:paraId="6CC87D6D" w14:textId="07AD234B" w:rsidR="00094569" w:rsidRDefault="00094569">
      <w:pPr>
        <w:pStyle w:val="TOC1"/>
        <w:rPr>
          <w:rFonts w:asciiTheme="minorHAnsi" w:eastAsiaTheme="minorEastAsia" w:hAnsiTheme="minorHAnsi" w:cstheme="minorBidi"/>
          <w:b w:val="0"/>
          <w:bCs w:val="0"/>
          <w:kern w:val="2"/>
          <w:lang w:val="en-CA"/>
          <w14:ligatures w14:val="standardContextual"/>
        </w:rPr>
      </w:pPr>
      <w:hyperlink w:anchor="_Toc199507363" w:history="1">
        <w:r w:rsidRPr="009814C1">
          <w:rPr>
            <w:rStyle w:val="Hyperlink"/>
          </w:rPr>
          <w:t>Learning goals</w:t>
        </w:r>
        <w:r>
          <w:rPr>
            <w:webHidden/>
          </w:rPr>
          <w:tab/>
        </w:r>
        <w:r>
          <w:rPr>
            <w:webHidden/>
          </w:rPr>
          <w:fldChar w:fldCharType="begin"/>
        </w:r>
        <w:r>
          <w:rPr>
            <w:webHidden/>
          </w:rPr>
          <w:instrText xml:space="preserve"> PAGEREF _Toc199507363 \h </w:instrText>
        </w:r>
        <w:r>
          <w:rPr>
            <w:webHidden/>
          </w:rPr>
        </w:r>
        <w:r>
          <w:rPr>
            <w:webHidden/>
          </w:rPr>
          <w:fldChar w:fldCharType="separate"/>
        </w:r>
        <w:r>
          <w:rPr>
            <w:webHidden/>
          </w:rPr>
          <w:t>3</w:t>
        </w:r>
        <w:r>
          <w:rPr>
            <w:webHidden/>
          </w:rPr>
          <w:fldChar w:fldCharType="end"/>
        </w:r>
      </w:hyperlink>
    </w:p>
    <w:p w14:paraId="6280A46C" w14:textId="765F2018" w:rsidR="00094569" w:rsidRDefault="00094569">
      <w:pPr>
        <w:pStyle w:val="TOC1"/>
        <w:rPr>
          <w:rFonts w:asciiTheme="minorHAnsi" w:eastAsiaTheme="minorEastAsia" w:hAnsiTheme="minorHAnsi" w:cstheme="minorBidi"/>
          <w:b w:val="0"/>
          <w:bCs w:val="0"/>
          <w:kern w:val="2"/>
          <w:lang w:val="en-CA"/>
          <w14:ligatures w14:val="standardContextual"/>
        </w:rPr>
      </w:pPr>
      <w:hyperlink w:anchor="_Toc199507364" w:history="1">
        <w:r w:rsidRPr="009814C1">
          <w:rPr>
            <w:rStyle w:val="Hyperlink"/>
          </w:rPr>
          <w:t>Success criteria</w:t>
        </w:r>
        <w:r>
          <w:rPr>
            <w:webHidden/>
          </w:rPr>
          <w:tab/>
        </w:r>
        <w:r>
          <w:rPr>
            <w:webHidden/>
          </w:rPr>
          <w:fldChar w:fldCharType="begin"/>
        </w:r>
        <w:r>
          <w:rPr>
            <w:webHidden/>
          </w:rPr>
          <w:instrText xml:space="preserve"> PAGEREF _Toc199507364 \h </w:instrText>
        </w:r>
        <w:r>
          <w:rPr>
            <w:webHidden/>
          </w:rPr>
        </w:r>
        <w:r>
          <w:rPr>
            <w:webHidden/>
          </w:rPr>
          <w:fldChar w:fldCharType="separate"/>
        </w:r>
        <w:r>
          <w:rPr>
            <w:webHidden/>
          </w:rPr>
          <w:t>3</w:t>
        </w:r>
        <w:r>
          <w:rPr>
            <w:webHidden/>
          </w:rPr>
          <w:fldChar w:fldCharType="end"/>
        </w:r>
      </w:hyperlink>
    </w:p>
    <w:p w14:paraId="7C30BDBD" w14:textId="6F124A58" w:rsidR="00094569" w:rsidRDefault="00094569">
      <w:pPr>
        <w:pStyle w:val="TOC1"/>
        <w:rPr>
          <w:rFonts w:asciiTheme="minorHAnsi" w:eastAsiaTheme="minorEastAsia" w:hAnsiTheme="minorHAnsi" w:cstheme="minorBidi"/>
          <w:b w:val="0"/>
          <w:bCs w:val="0"/>
          <w:kern w:val="2"/>
          <w:lang w:val="en-CA"/>
          <w14:ligatures w14:val="standardContextual"/>
        </w:rPr>
      </w:pPr>
      <w:hyperlink w:anchor="_Toc199507365" w:history="1">
        <w:r w:rsidRPr="009814C1">
          <w:rPr>
            <w:rStyle w:val="Hyperlink"/>
          </w:rPr>
          <w:t>Lesson path</w:t>
        </w:r>
        <w:r>
          <w:rPr>
            <w:webHidden/>
          </w:rPr>
          <w:tab/>
        </w:r>
        <w:r>
          <w:rPr>
            <w:webHidden/>
          </w:rPr>
          <w:fldChar w:fldCharType="begin"/>
        </w:r>
        <w:r>
          <w:rPr>
            <w:webHidden/>
          </w:rPr>
          <w:instrText xml:space="preserve"> PAGEREF _Toc199507365 \h </w:instrText>
        </w:r>
        <w:r>
          <w:rPr>
            <w:webHidden/>
          </w:rPr>
        </w:r>
        <w:r>
          <w:rPr>
            <w:webHidden/>
          </w:rPr>
          <w:fldChar w:fldCharType="separate"/>
        </w:r>
        <w:r>
          <w:rPr>
            <w:webHidden/>
          </w:rPr>
          <w:t>4</w:t>
        </w:r>
        <w:r>
          <w:rPr>
            <w:webHidden/>
          </w:rPr>
          <w:fldChar w:fldCharType="end"/>
        </w:r>
      </w:hyperlink>
    </w:p>
    <w:p w14:paraId="74EBFB2F" w14:textId="3E624599" w:rsidR="00094569" w:rsidRDefault="00094569">
      <w:pPr>
        <w:pStyle w:val="TOC2"/>
        <w:rPr>
          <w:rFonts w:asciiTheme="minorHAnsi" w:eastAsiaTheme="minorEastAsia" w:hAnsiTheme="minorHAnsi" w:cstheme="minorBidi"/>
          <w:i w:val="0"/>
          <w:iCs w:val="0"/>
          <w:kern w:val="2"/>
          <w:lang w:val="en-CA"/>
          <w14:ligatures w14:val="standardContextual"/>
        </w:rPr>
      </w:pPr>
      <w:hyperlink w:anchor="_Toc199507366" w:history="1">
        <w:r w:rsidRPr="009814C1">
          <w:rPr>
            <w:rStyle w:val="Hyperlink"/>
          </w:rPr>
          <w:t>Time</w:t>
        </w:r>
        <w:r>
          <w:rPr>
            <w:webHidden/>
          </w:rPr>
          <w:tab/>
        </w:r>
        <w:r>
          <w:rPr>
            <w:webHidden/>
          </w:rPr>
          <w:fldChar w:fldCharType="begin"/>
        </w:r>
        <w:r>
          <w:rPr>
            <w:webHidden/>
          </w:rPr>
          <w:instrText xml:space="preserve"> PAGEREF _Toc199507366 \h </w:instrText>
        </w:r>
        <w:r>
          <w:rPr>
            <w:webHidden/>
          </w:rPr>
        </w:r>
        <w:r>
          <w:rPr>
            <w:webHidden/>
          </w:rPr>
          <w:fldChar w:fldCharType="separate"/>
        </w:r>
        <w:r>
          <w:rPr>
            <w:webHidden/>
          </w:rPr>
          <w:t>4</w:t>
        </w:r>
        <w:r>
          <w:rPr>
            <w:webHidden/>
          </w:rPr>
          <w:fldChar w:fldCharType="end"/>
        </w:r>
      </w:hyperlink>
    </w:p>
    <w:p w14:paraId="1C104046" w14:textId="48132C2D" w:rsidR="00094569" w:rsidRDefault="00094569">
      <w:pPr>
        <w:pStyle w:val="TOC2"/>
        <w:rPr>
          <w:rFonts w:asciiTheme="minorHAnsi" w:eastAsiaTheme="minorEastAsia" w:hAnsiTheme="minorHAnsi" w:cstheme="minorBidi"/>
          <w:i w:val="0"/>
          <w:iCs w:val="0"/>
          <w:kern w:val="2"/>
          <w:lang w:val="en-CA"/>
          <w14:ligatures w14:val="standardContextual"/>
        </w:rPr>
      </w:pPr>
      <w:hyperlink w:anchor="_Toc199507367" w:history="1">
        <w:r w:rsidRPr="009814C1">
          <w:rPr>
            <w:rStyle w:val="Hyperlink"/>
          </w:rPr>
          <w:t>Materials and resources</w:t>
        </w:r>
        <w:r>
          <w:rPr>
            <w:webHidden/>
          </w:rPr>
          <w:tab/>
        </w:r>
        <w:r>
          <w:rPr>
            <w:webHidden/>
          </w:rPr>
          <w:fldChar w:fldCharType="begin"/>
        </w:r>
        <w:r>
          <w:rPr>
            <w:webHidden/>
          </w:rPr>
          <w:instrText xml:space="preserve"> PAGEREF _Toc199507367 \h </w:instrText>
        </w:r>
        <w:r>
          <w:rPr>
            <w:webHidden/>
          </w:rPr>
        </w:r>
        <w:r>
          <w:rPr>
            <w:webHidden/>
          </w:rPr>
          <w:fldChar w:fldCharType="separate"/>
        </w:r>
        <w:r>
          <w:rPr>
            <w:webHidden/>
          </w:rPr>
          <w:t>4</w:t>
        </w:r>
        <w:r>
          <w:rPr>
            <w:webHidden/>
          </w:rPr>
          <w:fldChar w:fldCharType="end"/>
        </w:r>
      </w:hyperlink>
    </w:p>
    <w:p w14:paraId="367E7D32" w14:textId="6C43277F" w:rsidR="00094569" w:rsidRDefault="00094569">
      <w:pPr>
        <w:pStyle w:val="TOC2"/>
        <w:rPr>
          <w:rFonts w:asciiTheme="minorHAnsi" w:eastAsiaTheme="minorEastAsia" w:hAnsiTheme="minorHAnsi" w:cstheme="minorBidi"/>
          <w:i w:val="0"/>
          <w:iCs w:val="0"/>
          <w:kern w:val="2"/>
          <w:lang w:val="en-CA"/>
          <w14:ligatures w14:val="standardContextual"/>
        </w:rPr>
      </w:pPr>
      <w:hyperlink w:anchor="_Toc199507368" w:history="1">
        <w:r w:rsidRPr="009814C1">
          <w:rPr>
            <w:rStyle w:val="Hyperlink"/>
          </w:rPr>
          <w:t>Minds on</w:t>
        </w:r>
        <w:r>
          <w:rPr>
            <w:webHidden/>
          </w:rPr>
          <w:tab/>
        </w:r>
        <w:r>
          <w:rPr>
            <w:webHidden/>
          </w:rPr>
          <w:fldChar w:fldCharType="begin"/>
        </w:r>
        <w:r>
          <w:rPr>
            <w:webHidden/>
          </w:rPr>
          <w:instrText xml:space="preserve"> PAGEREF _Toc199507368 \h </w:instrText>
        </w:r>
        <w:r>
          <w:rPr>
            <w:webHidden/>
          </w:rPr>
        </w:r>
        <w:r>
          <w:rPr>
            <w:webHidden/>
          </w:rPr>
          <w:fldChar w:fldCharType="separate"/>
        </w:r>
        <w:r>
          <w:rPr>
            <w:webHidden/>
          </w:rPr>
          <w:t>5</w:t>
        </w:r>
        <w:r>
          <w:rPr>
            <w:webHidden/>
          </w:rPr>
          <w:fldChar w:fldCharType="end"/>
        </w:r>
      </w:hyperlink>
    </w:p>
    <w:p w14:paraId="2D95B0BF" w14:textId="607AB014" w:rsidR="00094569" w:rsidRDefault="00094569">
      <w:pPr>
        <w:pStyle w:val="TOC2"/>
        <w:rPr>
          <w:rFonts w:asciiTheme="minorHAnsi" w:eastAsiaTheme="minorEastAsia" w:hAnsiTheme="minorHAnsi" w:cstheme="minorBidi"/>
          <w:i w:val="0"/>
          <w:iCs w:val="0"/>
          <w:kern w:val="2"/>
          <w:lang w:val="en-CA"/>
          <w14:ligatures w14:val="standardContextual"/>
        </w:rPr>
      </w:pPr>
      <w:hyperlink w:anchor="_Toc199507369" w:history="1">
        <w:r w:rsidRPr="009814C1">
          <w:rPr>
            <w:rStyle w:val="Hyperlink"/>
          </w:rPr>
          <w:t>Action</w:t>
        </w:r>
        <w:r>
          <w:rPr>
            <w:webHidden/>
          </w:rPr>
          <w:tab/>
        </w:r>
        <w:r>
          <w:rPr>
            <w:webHidden/>
          </w:rPr>
          <w:fldChar w:fldCharType="begin"/>
        </w:r>
        <w:r>
          <w:rPr>
            <w:webHidden/>
          </w:rPr>
          <w:instrText xml:space="preserve"> PAGEREF _Toc199507369 \h </w:instrText>
        </w:r>
        <w:r>
          <w:rPr>
            <w:webHidden/>
          </w:rPr>
        </w:r>
        <w:r>
          <w:rPr>
            <w:webHidden/>
          </w:rPr>
          <w:fldChar w:fldCharType="separate"/>
        </w:r>
        <w:r>
          <w:rPr>
            <w:webHidden/>
          </w:rPr>
          <w:t>5</w:t>
        </w:r>
        <w:r>
          <w:rPr>
            <w:webHidden/>
          </w:rPr>
          <w:fldChar w:fldCharType="end"/>
        </w:r>
      </w:hyperlink>
    </w:p>
    <w:p w14:paraId="62AA5119" w14:textId="6FDC7080" w:rsidR="00094569" w:rsidRDefault="00094569">
      <w:pPr>
        <w:pStyle w:val="TOC3"/>
        <w:rPr>
          <w:rFonts w:asciiTheme="minorHAnsi" w:eastAsiaTheme="minorEastAsia" w:hAnsiTheme="minorHAnsi" w:cstheme="minorBidi"/>
          <w:noProof/>
          <w:kern w:val="2"/>
          <w:szCs w:val="24"/>
          <w:lang w:val="en-CA"/>
          <w14:ligatures w14:val="standardContextual"/>
        </w:rPr>
      </w:pPr>
      <w:hyperlink w:anchor="_Toc199507370" w:history="1">
        <w:r w:rsidRPr="009814C1">
          <w:rPr>
            <w:rStyle w:val="Hyperlink"/>
            <w:noProof/>
            <w:lang w:val="en-CA"/>
          </w:rPr>
          <w:t>Exploring a mentor text</w:t>
        </w:r>
        <w:r>
          <w:rPr>
            <w:noProof/>
            <w:webHidden/>
          </w:rPr>
          <w:tab/>
        </w:r>
        <w:r>
          <w:rPr>
            <w:noProof/>
            <w:webHidden/>
          </w:rPr>
          <w:fldChar w:fldCharType="begin"/>
        </w:r>
        <w:r>
          <w:rPr>
            <w:noProof/>
            <w:webHidden/>
          </w:rPr>
          <w:instrText xml:space="preserve"> PAGEREF _Toc199507370 \h </w:instrText>
        </w:r>
        <w:r>
          <w:rPr>
            <w:noProof/>
            <w:webHidden/>
          </w:rPr>
        </w:r>
        <w:r>
          <w:rPr>
            <w:noProof/>
            <w:webHidden/>
          </w:rPr>
          <w:fldChar w:fldCharType="separate"/>
        </w:r>
        <w:r>
          <w:rPr>
            <w:noProof/>
            <w:webHidden/>
          </w:rPr>
          <w:t>5</w:t>
        </w:r>
        <w:r>
          <w:rPr>
            <w:noProof/>
            <w:webHidden/>
          </w:rPr>
          <w:fldChar w:fldCharType="end"/>
        </w:r>
      </w:hyperlink>
    </w:p>
    <w:p w14:paraId="3AF61163" w14:textId="5FC3CD4F" w:rsidR="00094569" w:rsidRDefault="00094569">
      <w:pPr>
        <w:pStyle w:val="TOC3"/>
        <w:rPr>
          <w:rFonts w:asciiTheme="minorHAnsi" w:eastAsiaTheme="minorEastAsia" w:hAnsiTheme="minorHAnsi" w:cstheme="minorBidi"/>
          <w:noProof/>
          <w:kern w:val="2"/>
          <w:szCs w:val="24"/>
          <w:lang w:val="en-CA"/>
          <w14:ligatures w14:val="standardContextual"/>
        </w:rPr>
      </w:pPr>
      <w:hyperlink w:anchor="_Toc199507371" w:history="1">
        <w:r w:rsidRPr="009814C1">
          <w:rPr>
            <w:rStyle w:val="Hyperlink"/>
            <w:noProof/>
          </w:rPr>
          <w:t>Creating name art</w:t>
        </w:r>
        <w:r>
          <w:rPr>
            <w:noProof/>
            <w:webHidden/>
          </w:rPr>
          <w:tab/>
        </w:r>
        <w:r>
          <w:rPr>
            <w:noProof/>
            <w:webHidden/>
          </w:rPr>
          <w:fldChar w:fldCharType="begin"/>
        </w:r>
        <w:r>
          <w:rPr>
            <w:noProof/>
            <w:webHidden/>
          </w:rPr>
          <w:instrText xml:space="preserve"> PAGEREF _Toc199507371 \h </w:instrText>
        </w:r>
        <w:r>
          <w:rPr>
            <w:noProof/>
            <w:webHidden/>
          </w:rPr>
        </w:r>
        <w:r>
          <w:rPr>
            <w:noProof/>
            <w:webHidden/>
          </w:rPr>
          <w:fldChar w:fldCharType="separate"/>
        </w:r>
        <w:r>
          <w:rPr>
            <w:noProof/>
            <w:webHidden/>
          </w:rPr>
          <w:t>6</w:t>
        </w:r>
        <w:r>
          <w:rPr>
            <w:noProof/>
            <w:webHidden/>
          </w:rPr>
          <w:fldChar w:fldCharType="end"/>
        </w:r>
      </w:hyperlink>
    </w:p>
    <w:p w14:paraId="0D05CC9F" w14:textId="54562ADE" w:rsidR="00094569" w:rsidRDefault="00094569">
      <w:pPr>
        <w:pStyle w:val="TOC2"/>
        <w:rPr>
          <w:rFonts w:asciiTheme="minorHAnsi" w:eastAsiaTheme="minorEastAsia" w:hAnsiTheme="minorHAnsi" w:cstheme="minorBidi"/>
          <w:i w:val="0"/>
          <w:iCs w:val="0"/>
          <w:kern w:val="2"/>
          <w:lang w:val="en-CA"/>
          <w14:ligatures w14:val="standardContextual"/>
        </w:rPr>
      </w:pPr>
      <w:hyperlink w:anchor="_Toc199507372" w:history="1">
        <w:r w:rsidRPr="009814C1">
          <w:rPr>
            <w:rStyle w:val="Hyperlink"/>
          </w:rPr>
          <w:t>Consolidation</w:t>
        </w:r>
        <w:r>
          <w:rPr>
            <w:webHidden/>
          </w:rPr>
          <w:tab/>
        </w:r>
        <w:r>
          <w:rPr>
            <w:webHidden/>
          </w:rPr>
          <w:fldChar w:fldCharType="begin"/>
        </w:r>
        <w:r>
          <w:rPr>
            <w:webHidden/>
          </w:rPr>
          <w:instrText xml:space="preserve"> PAGEREF _Toc199507372 \h </w:instrText>
        </w:r>
        <w:r>
          <w:rPr>
            <w:webHidden/>
          </w:rPr>
        </w:r>
        <w:r>
          <w:rPr>
            <w:webHidden/>
          </w:rPr>
          <w:fldChar w:fldCharType="separate"/>
        </w:r>
        <w:r>
          <w:rPr>
            <w:webHidden/>
          </w:rPr>
          <w:t>8</w:t>
        </w:r>
        <w:r>
          <w:rPr>
            <w:webHidden/>
          </w:rPr>
          <w:fldChar w:fldCharType="end"/>
        </w:r>
      </w:hyperlink>
    </w:p>
    <w:p w14:paraId="3287B871" w14:textId="7D39F5DF" w:rsidR="00094569" w:rsidRDefault="00094569">
      <w:pPr>
        <w:pStyle w:val="TOC3"/>
        <w:rPr>
          <w:rFonts w:asciiTheme="minorHAnsi" w:eastAsiaTheme="minorEastAsia" w:hAnsiTheme="minorHAnsi" w:cstheme="minorBidi"/>
          <w:noProof/>
          <w:kern w:val="2"/>
          <w:szCs w:val="24"/>
          <w:lang w:val="en-CA"/>
          <w14:ligatures w14:val="standardContextual"/>
        </w:rPr>
      </w:pPr>
      <w:hyperlink w:anchor="_Toc199507373" w:history="1">
        <w:r w:rsidRPr="009814C1">
          <w:rPr>
            <w:rStyle w:val="Hyperlink"/>
            <w:noProof/>
          </w:rPr>
          <w:t>Sharing identity</w:t>
        </w:r>
        <w:r>
          <w:rPr>
            <w:noProof/>
            <w:webHidden/>
          </w:rPr>
          <w:tab/>
        </w:r>
        <w:r>
          <w:rPr>
            <w:noProof/>
            <w:webHidden/>
          </w:rPr>
          <w:fldChar w:fldCharType="begin"/>
        </w:r>
        <w:r>
          <w:rPr>
            <w:noProof/>
            <w:webHidden/>
          </w:rPr>
          <w:instrText xml:space="preserve"> PAGEREF _Toc199507373 \h </w:instrText>
        </w:r>
        <w:r>
          <w:rPr>
            <w:noProof/>
            <w:webHidden/>
          </w:rPr>
        </w:r>
        <w:r>
          <w:rPr>
            <w:noProof/>
            <w:webHidden/>
          </w:rPr>
          <w:fldChar w:fldCharType="separate"/>
        </w:r>
        <w:r>
          <w:rPr>
            <w:noProof/>
            <w:webHidden/>
          </w:rPr>
          <w:t>8</w:t>
        </w:r>
        <w:r>
          <w:rPr>
            <w:noProof/>
            <w:webHidden/>
          </w:rPr>
          <w:fldChar w:fldCharType="end"/>
        </w:r>
      </w:hyperlink>
    </w:p>
    <w:p w14:paraId="1BBBA83C" w14:textId="47E57854" w:rsidR="00094569" w:rsidRDefault="00094569">
      <w:pPr>
        <w:pStyle w:val="TOC2"/>
        <w:rPr>
          <w:rFonts w:asciiTheme="minorHAnsi" w:eastAsiaTheme="minorEastAsia" w:hAnsiTheme="minorHAnsi" w:cstheme="minorBidi"/>
          <w:i w:val="0"/>
          <w:iCs w:val="0"/>
          <w:kern w:val="2"/>
          <w:lang w:val="en-CA"/>
          <w14:ligatures w14:val="standardContextual"/>
        </w:rPr>
      </w:pPr>
      <w:hyperlink w:anchor="_Toc199507374" w:history="1">
        <w:r w:rsidRPr="009814C1">
          <w:rPr>
            <w:rStyle w:val="Hyperlink"/>
          </w:rPr>
          <w:t>Possible extensions</w:t>
        </w:r>
        <w:r>
          <w:rPr>
            <w:webHidden/>
          </w:rPr>
          <w:tab/>
        </w:r>
        <w:r>
          <w:rPr>
            <w:webHidden/>
          </w:rPr>
          <w:fldChar w:fldCharType="begin"/>
        </w:r>
        <w:r>
          <w:rPr>
            <w:webHidden/>
          </w:rPr>
          <w:instrText xml:space="preserve"> PAGEREF _Toc199507374 \h </w:instrText>
        </w:r>
        <w:r>
          <w:rPr>
            <w:webHidden/>
          </w:rPr>
        </w:r>
        <w:r>
          <w:rPr>
            <w:webHidden/>
          </w:rPr>
          <w:fldChar w:fldCharType="separate"/>
        </w:r>
        <w:r>
          <w:rPr>
            <w:webHidden/>
          </w:rPr>
          <w:t>9</w:t>
        </w:r>
        <w:r>
          <w:rPr>
            <w:webHidden/>
          </w:rPr>
          <w:fldChar w:fldCharType="end"/>
        </w:r>
      </w:hyperlink>
    </w:p>
    <w:p w14:paraId="0931CFD4" w14:textId="1F0EB8FB" w:rsidR="00094569" w:rsidRDefault="00094569">
      <w:pPr>
        <w:pStyle w:val="TOC1"/>
        <w:rPr>
          <w:rFonts w:asciiTheme="minorHAnsi" w:eastAsiaTheme="minorEastAsia" w:hAnsiTheme="minorHAnsi" w:cstheme="minorBidi"/>
          <w:b w:val="0"/>
          <w:bCs w:val="0"/>
          <w:kern w:val="2"/>
          <w:lang w:val="en-CA"/>
          <w14:ligatures w14:val="standardContextual"/>
        </w:rPr>
      </w:pPr>
      <w:hyperlink w:anchor="_Toc199507375" w:history="1">
        <w:r w:rsidRPr="009814C1">
          <w:rPr>
            <w:rStyle w:val="Hyperlink"/>
          </w:rPr>
          <w:t>Appendix A</w:t>
        </w:r>
        <w:r>
          <w:rPr>
            <w:webHidden/>
          </w:rPr>
          <w:tab/>
        </w:r>
        <w:r>
          <w:rPr>
            <w:webHidden/>
          </w:rPr>
          <w:fldChar w:fldCharType="begin"/>
        </w:r>
        <w:r>
          <w:rPr>
            <w:webHidden/>
          </w:rPr>
          <w:instrText xml:space="preserve"> PAGEREF _Toc199507375 \h </w:instrText>
        </w:r>
        <w:r>
          <w:rPr>
            <w:webHidden/>
          </w:rPr>
        </w:r>
        <w:r>
          <w:rPr>
            <w:webHidden/>
          </w:rPr>
          <w:fldChar w:fldCharType="separate"/>
        </w:r>
        <w:r>
          <w:rPr>
            <w:webHidden/>
          </w:rPr>
          <w:t>10</w:t>
        </w:r>
        <w:r>
          <w:rPr>
            <w:webHidden/>
          </w:rPr>
          <w:fldChar w:fldCharType="end"/>
        </w:r>
      </w:hyperlink>
    </w:p>
    <w:p w14:paraId="56FEBD2C" w14:textId="01B89343" w:rsidR="00094569" w:rsidRDefault="00094569">
      <w:pPr>
        <w:pStyle w:val="TOC2"/>
        <w:rPr>
          <w:rFonts w:asciiTheme="minorHAnsi" w:eastAsiaTheme="minorEastAsia" w:hAnsiTheme="minorHAnsi" w:cstheme="minorBidi"/>
          <w:i w:val="0"/>
          <w:iCs w:val="0"/>
          <w:kern w:val="2"/>
          <w:lang w:val="en-CA"/>
          <w14:ligatures w14:val="standardContextual"/>
        </w:rPr>
      </w:pPr>
      <w:hyperlink w:anchor="_Toc199507376" w:history="1">
        <w:r w:rsidRPr="009814C1">
          <w:rPr>
            <w:rStyle w:val="Hyperlink"/>
          </w:rPr>
          <w:t>Gathering information and generating ideas template</w:t>
        </w:r>
        <w:r>
          <w:rPr>
            <w:webHidden/>
          </w:rPr>
          <w:tab/>
        </w:r>
        <w:r>
          <w:rPr>
            <w:webHidden/>
          </w:rPr>
          <w:fldChar w:fldCharType="begin"/>
        </w:r>
        <w:r>
          <w:rPr>
            <w:webHidden/>
          </w:rPr>
          <w:instrText xml:space="preserve"> PAGEREF _Toc199507376 \h </w:instrText>
        </w:r>
        <w:r>
          <w:rPr>
            <w:webHidden/>
          </w:rPr>
        </w:r>
        <w:r>
          <w:rPr>
            <w:webHidden/>
          </w:rPr>
          <w:fldChar w:fldCharType="separate"/>
        </w:r>
        <w:r>
          <w:rPr>
            <w:webHidden/>
          </w:rPr>
          <w:t>10</w:t>
        </w:r>
        <w:r>
          <w:rPr>
            <w:webHidden/>
          </w:rPr>
          <w:fldChar w:fldCharType="end"/>
        </w:r>
      </w:hyperlink>
    </w:p>
    <w:p w14:paraId="05AC33EE" w14:textId="1DC4198B" w:rsidR="00094569" w:rsidRDefault="00094569">
      <w:pPr>
        <w:pStyle w:val="TOC3"/>
        <w:rPr>
          <w:rFonts w:asciiTheme="minorHAnsi" w:eastAsiaTheme="minorEastAsia" w:hAnsiTheme="minorHAnsi" w:cstheme="minorBidi"/>
          <w:noProof/>
          <w:kern w:val="2"/>
          <w:szCs w:val="24"/>
          <w:lang w:val="en-CA"/>
          <w14:ligatures w14:val="standardContextual"/>
        </w:rPr>
      </w:pPr>
      <w:hyperlink w:anchor="_Toc199507377" w:history="1">
        <w:r w:rsidRPr="009814C1">
          <w:rPr>
            <w:rStyle w:val="Hyperlink"/>
            <w:noProof/>
          </w:rPr>
          <w:t>Questions for students:</w:t>
        </w:r>
        <w:r>
          <w:rPr>
            <w:noProof/>
            <w:webHidden/>
          </w:rPr>
          <w:tab/>
        </w:r>
        <w:r>
          <w:rPr>
            <w:noProof/>
            <w:webHidden/>
          </w:rPr>
          <w:fldChar w:fldCharType="begin"/>
        </w:r>
        <w:r>
          <w:rPr>
            <w:noProof/>
            <w:webHidden/>
          </w:rPr>
          <w:instrText xml:space="preserve"> PAGEREF _Toc199507377 \h </w:instrText>
        </w:r>
        <w:r>
          <w:rPr>
            <w:noProof/>
            <w:webHidden/>
          </w:rPr>
        </w:r>
        <w:r>
          <w:rPr>
            <w:noProof/>
            <w:webHidden/>
          </w:rPr>
          <w:fldChar w:fldCharType="separate"/>
        </w:r>
        <w:r>
          <w:rPr>
            <w:noProof/>
            <w:webHidden/>
          </w:rPr>
          <w:t>10</w:t>
        </w:r>
        <w:r>
          <w:rPr>
            <w:noProof/>
            <w:webHidden/>
          </w:rPr>
          <w:fldChar w:fldCharType="end"/>
        </w:r>
      </w:hyperlink>
    </w:p>
    <w:p w14:paraId="3A50D700" w14:textId="3DFC00F0" w:rsidR="00094569" w:rsidRDefault="00094569">
      <w:pPr>
        <w:pStyle w:val="TOC1"/>
        <w:rPr>
          <w:rFonts w:asciiTheme="minorHAnsi" w:eastAsiaTheme="minorEastAsia" w:hAnsiTheme="minorHAnsi" w:cstheme="minorBidi"/>
          <w:b w:val="0"/>
          <w:bCs w:val="0"/>
          <w:kern w:val="2"/>
          <w:lang w:val="en-CA"/>
          <w14:ligatures w14:val="standardContextual"/>
        </w:rPr>
      </w:pPr>
      <w:hyperlink w:anchor="_Toc199507378" w:history="1">
        <w:r w:rsidRPr="009814C1">
          <w:rPr>
            <w:rStyle w:val="Hyperlink"/>
          </w:rPr>
          <w:t>Appendix B</w:t>
        </w:r>
        <w:r>
          <w:rPr>
            <w:webHidden/>
          </w:rPr>
          <w:tab/>
        </w:r>
        <w:r>
          <w:rPr>
            <w:webHidden/>
          </w:rPr>
          <w:fldChar w:fldCharType="begin"/>
        </w:r>
        <w:r>
          <w:rPr>
            <w:webHidden/>
          </w:rPr>
          <w:instrText xml:space="preserve"> PAGEREF _Toc199507378 \h </w:instrText>
        </w:r>
        <w:r>
          <w:rPr>
            <w:webHidden/>
          </w:rPr>
        </w:r>
        <w:r>
          <w:rPr>
            <w:webHidden/>
          </w:rPr>
          <w:fldChar w:fldCharType="separate"/>
        </w:r>
        <w:r>
          <w:rPr>
            <w:webHidden/>
          </w:rPr>
          <w:t>12</w:t>
        </w:r>
        <w:r>
          <w:rPr>
            <w:webHidden/>
          </w:rPr>
          <w:fldChar w:fldCharType="end"/>
        </w:r>
      </w:hyperlink>
    </w:p>
    <w:p w14:paraId="4A54F4EA" w14:textId="71D9C925" w:rsidR="00094569" w:rsidRDefault="00094569">
      <w:pPr>
        <w:pStyle w:val="TOC2"/>
        <w:rPr>
          <w:rFonts w:asciiTheme="minorHAnsi" w:eastAsiaTheme="minorEastAsia" w:hAnsiTheme="minorHAnsi" w:cstheme="minorBidi"/>
          <w:i w:val="0"/>
          <w:iCs w:val="0"/>
          <w:kern w:val="2"/>
          <w:lang w:val="en-CA"/>
          <w14:ligatures w14:val="standardContextual"/>
        </w:rPr>
      </w:pPr>
      <w:hyperlink w:anchor="_Toc199507379" w:history="1">
        <w:r w:rsidRPr="009814C1">
          <w:rPr>
            <w:rStyle w:val="Hyperlink"/>
          </w:rPr>
          <w:t>Sample Name art</w:t>
        </w:r>
        <w:r>
          <w:rPr>
            <w:webHidden/>
          </w:rPr>
          <w:tab/>
        </w:r>
        <w:r>
          <w:rPr>
            <w:webHidden/>
          </w:rPr>
          <w:fldChar w:fldCharType="begin"/>
        </w:r>
        <w:r>
          <w:rPr>
            <w:webHidden/>
          </w:rPr>
          <w:instrText xml:space="preserve"> PAGEREF _Toc199507379 \h </w:instrText>
        </w:r>
        <w:r>
          <w:rPr>
            <w:webHidden/>
          </w:rPr>
        </w:r>
        <w:r>
          <w:rPr>
            <w:webHidden/>
          </w:rPr>
          <w:fldChar w:fldCharType="separate"/>
        </w:r>
        <w:r>
          <w:rPr>
            <w:webHidden/>
          </w:rPr>
          <w:t>12</w:t>
        </w:r>
        <w:r>
          <w:rPr>
            <w:webHidden/>
          </w:rPr>
          <w:fldChar w:fldCharType="end"/>
        </w:r>
      </w:hyperlink>
    </w:p>
    <w:p w14:paraId="38448DA6" w14:textId="51B4CC0E" w:rsidR="00094569" w:rsidRDefault="00094569">
      <w:pPr>
        <w:pStyle w:val="TOC3"/>
        <w:rPr>
          <w:rFonts w:asciiTheme="minorHAnsi" w:eastAsiaTheme="minorEastAsia" w:hAnsiTheme="minorHAnsi" w:cstheme="minorBidi"/>
          <w:noProof/>
          <w:kern w:val="2"/>
          <w:szCs w:val="24"/>
          <w:lang w:val="en-CA"/>
          <w14:ligatures w14:val="standardContextual"/>
        </w:rPr>
      </w:pPr>
      <w:hyperlink w:anchor="_Toc199507380" w:history="1">
        <w:r w:rsidRPr="009814C1">
          <w:rPr>
            <w:rStyle w:val="Hyperlink"/>
            <w:noProof/>
          </w:rPr>
          <w:t>Content on Sample Name art:</w:t>
        </w:r>
        <w:r>
          <w:rPr>
            <w:noProof/>
            <w:webHidden/>
          </w:rPr>
          <w:tab/>
        </w:r>
        <w:r>
          <w:rPr>
            <w:noProof/>
            <w:webHidden/>
          </w:rPr>
          <w:fldChar w:fldCharType="begin"/>
        </w:r>
        <w:r>
          <w:rPr>
            <w:noProof/>
            <w:webHidden/>
          </w:rPr>
          <w:instrText xml:space="preserve"> PAGEREF _Toc199507380 \h </w:instrText>
        </w:r>
        <w:r>
          <w:rPr>
            <w:noProof/>
            <w:webHidden/>
          </w:rPr>
        </w:r>
        <w:r>
          <w:rPr>
            <w:noProof/>
            <w:webHidden/>
          </w:rPr>
          <w:fldChar w:fldCharType="separate"/>
        </w:r>
        <w:r>
          <w:rPr>
            <w:noProof/>
            <w:webHidden/>
          </w:rPr>
          <w:t>13</w:t>
        </w:r>
        <w:r>
          <w:rPr>
            <w:noProof/>
            <w:webHidden/>
          </w:rPr>
          <w:fldChar w:fldCharType="end"/>
        </w:r>
      </w:hyperlink>
    </w:p>
    <w:p w14:paraId="38FAEE93" w14:textId="7F1734E0" w:rsidR="00094569" w:rsidRDefault="00094569">
      <w:pPr>
        <w:pStyle w:val="TOC1"/>
        <w:rPr>
          <w:rFonts w:asciiTheme="minorHAnsi" w:eastAsiaTheme="minorEastAsia" w:hAnsiTheme="minorHAnsi" w:cstheme="minorBidi"/>
          <w:b w:val="0"/>
          <w:bCs w:val="0"/>
          <w:kern w:val="2"/>
          <w:lang w:val="en-CA"/>
          <w14:ligatures w14:val="standardContextual"/>
        </w:rPr>
      </w:pPr>
      <w:hyperlink w:anchor="_Toc199507381" w:history="1">
        <w:r w:rsidRPr="009814C1">
          <w:rPr>
            <w:rStyle w:val="Hyperlink"/>
          </w:rPr>
          <w:t>Appendix C</w:t>
        </w:r>
        <w:r>
          <w:rPr>
            <w:webHidden/>
          </w:rPr>
          <w:tab/>
        </w:r>
        <w:r>
          <w:rPr>
            <w:webHidden/>
          </w:rPr>
          <w:fldChar w:fldCharType="begin"/>
        </w:r>
        <w:r>
          <w:rPr>
            <w:webHidden/>
          </w:rPr>
          <w:instrText xml:space="preserve"> PAGEREF _Toc199507381 \h </w:instrText>
        </w:r>
        <w:r>
          <w:rPr>
            <w:webHidden/>
          </w:rPr>
        </w:r>
        <w:r>
          <w:rPr>
            <w:webHidden/>
          </w:rPr>
          <w:fldChar w:fldCharType="separate"/>
        </w:r>
        <w:r>
          <w:rPr>
            <w:webHidden/>
          </w:rPr>
          <w:t>13</w:t>
        </w:r>
        <w:r>
          <w:rPr>
            <w:webHidden/>
          </w:rPr>
          <w:fldChar w:fldCharType="end"/>
        </w:r>
      </w:hyperlink>
    </w:p>
    <w:p w14:paraId="0D9F4C01" w14:textId="1B0A2245" w:rsidR="00094569" w:rsidRDefault="00094569">
      <w:pPr>
        <w:pStyle w:val="TOC2"/>
        <w:rPr>
          <w:rFonts w:asciiTheme="minorHAnsi" w:eastAsiaTheme="minorEastAsia" w:hAnsiTheme="minorHAnsi" w:cstheme="minorBidi"/>
          <w:i w:val="0"/>
          <w:iCs w:val="0"/>
          <w:kern w:val="2"/>
          <w:lang w:val="en-CA"/>
          <w14:ligatures w14:val="standardContextual"/>
        </w:rPr>
      </w:pPr>
      <w:hyperlink w:anchor="_Toc199507382" w:history="1">
        <w:r w:rsidRPr="009814C1">
          <w:rPr>
            <w:rStyle w:val="Hyperlink"/>
            <w:lang w:val="en-CA"/>
          </w:rPr>
          <w:t>Optional gathering information and generating ideas template</w:t>
        </w:r>
        <w:r>
          <w:rPr>
            <w:webHidden/>
          </w:rPr>
          <w:tab/>
        </w:r>
        <w:r>
          <w:rPr>
            <w:webHidden/>
          </w:rPr>
          <w:fldChar w:fldCharType="begin"/>
        </w:r>
        <w:r>
          <w:rPr>
            <w:webHidden/>
          </w:rPr>
          <w:instrText xml:space="preserve"> PAGEREF _Toc199507382 \h </w:instrText>
        </w:r>
        <w:r>
          <w:rPr>
            <w:webHidden/>
          </w:rPr>
        </w:r>
        <w:r>
          <w:rPr>
            <w:webHidden/>
          </w:rPr>
          <w:fldChar w:fldCharType="separate"/>
        </w:r>
        <w:r>
          <w:rPr>
            <w:webHidden/>
          </w:rPr>
          <w:t>13</w:t>
        </w:r>
        <w:r>
          <w:rPr>
            <w:webHidden/>
          </w:rPr>
          <w:fldChar w:fldCharType="end"/>
        </w:r>
      </w:hyperlink>
    </w:p>
    <w:p w14:paraId="33338A98" w14:textId="7657E8A2" w:rsidR="00094569" w:rsidRDefault="00094569">
      <w:pPr>
        <w:pStyle w:val="TOC1"/>
        <w:rPr>
          <w:rFonts w:asciiTheme="minorHAnsi" w:eastAsiaTheme="minorEastAsia" w:hAnsiTheme="minorHAnsi" w:cstheme="minorBidi"/>
          <w:b w:val="0"/>
          <w:bCs w:val="0"/>
          <w:kern w:val="2"/>
          <w:lang w:val="en-CA"/>
          <w14:ligatures w14:val="standardContextual"/>
        </w:rPr>
      </w:pPr>
      <w:hyperlink w:anchor="_Toc199507383" w:history="1">
        <w:r w:rsidRPr="009814C1">
          <w:rPr>
            <w:rStyle w:val="Hyperlink"/>
          </w:rPr>
          <w:t>Appendix D</w:t>
        </w:r>
        <w:r>
          <w:rPr>
            <w:webHidden/>
          </w:rPr>
          <w:tab/>
        </w:r>
        <w:r>
          <w:rPr>
            <w:webHidden/>
          </w:rPr>
          <w:fldChar w:fldCharType="begin"/>
        </w:r>
        <w:r>
          <w:rPr>
            <w:webHidden/>
          </w:rPr>
          <w:instrText xml:space="preserve"> PAGEREF _Toc199507383 \h </w:instrText>
        </w:r>
        <w:r>
          <w:rPr>
            <w:webHidden/>
          </w:rPr>
        </w:r>
        <w:r>
          <w:rPr>
            <w:webHidden/>
          </w:rPr>
          <w:fldChar w:fldCharType="separate"/>
        </w:r>
        <w:r>
          <w:rPr>
            <w:webHidden/>
          </w:rPr>
          <w:t>15</w:t>
        </w:r>
        <w:r>
          <w:rPr>
            <w:webHidden/>
          </w:rPr>
          <w:fldChar w:fldCharType="end"/>
        </w:r>
      </w:hyperlink>
    </w:p>
    <w:p w14:paraId="5B58C6F4" w14:textId="6890A7EB" w:rsidR="00094569" w:rsidRDefault="00094569">
      <w:pPr>
        <w:pStyle w:val="TOC2"/>
        <w:rPr>
          <w:rFonts w:asciiTheme="minorHAnsi" w:eastAsiaTheme="minorEastAsia" w:hAnsiTheme="minorHAnsi" w:cstheme="minorBidi"/>
          <w:i w:val="0"/>
          <w:iCs w:val="0"/>
          <w:kern w:val="2"/>
          <w:lang w:val="en-CA"/>
          <w14:ligatures w14:val="standardContextual"/>
        </w:rPr>
      </w:pPr>
      <w:hyperlink w:anchor="_Toc199507384" w:history="1">
        <w:r w:rsidRPr="009814C1">
          <w:rPr>
            <w:rStyle w:val="Hyperlink"/>
          </w:rPr>
          <w:t>Curriculum expectations</w:t>
        </w:r>
        <w:r>
          <w:rPr>
            <w:webHidden/>
          </w:rPr>
          <w:tab/>
        </w:r>
        <w:r>
          <w:rPr>
            <w:webHidden/>
          </w:rPr>
          <w:fldChar w:fldCharType="begin"/>
        </w:r>
        <w:r>
          <w:rPr>
            <w:webHidden/>
          </w:rPr>
          <w:instrText xml:space="preserve"> PAGEREF _Toc199507384 \h </w:instrText>
        </w:r>
        <w:r>
          <w:rPr>
            <w:webHidden/>
          </w:rPr>
        </w:r>
        <w:r>
          <w:rPr>
            <w:webHidden/>
          </w:rPr>
          <w:fldChar w:fldCharType="separate"/>
        </w:r>
        <w:r>
          <w:rPr>
            <w:webHidden/>
          </w:rPr>
          <w:t>15</w:t>
        </w:r>
        <w:r>
          <w:rPr>
            <w:webHidden/>
          </w:rPr>
          <w:fldChar w:fldCharType="end"/>
        </w:r>
      </w:hyperlink>
    </w:p>
    <w:p w14:paraId="77D56165" w14:textId="1F16F0F3" w:rsidR="00094569" w:rsidRDefault="00094569">
      <w:pPr>
        <w:pStyle w:val="TOC3"/>
        <w:rPr>
          <w:rFonts w:asciiTheme="minorHAnsi" w:eastAsiaTheme="minorEastAsia" w:hAnsiTheme="minorHAnsi" w:cstheme="minorBidi"/>
          <w:noProof/>
          <w:kern w:val="2"/>
          <w:szCs w:val="24"/>
          <w:lang w:val="en-CA"/>
          <w14:ligatures w14:val="standardContextual"/>
        </w:rPr>
      </w:pPr>
      <w:hyperlink w:anchor="_Toc199507385" w:history="1">
        <w:r w:rsidRPr="009814C1">
          <w:rPr>
            <w:rStyle w:val="Hyperlink"/>
            <w:noProof/>
          </w:rPr>
          <w:t>A3. Applications, Connections, and Contributions</w:t>
        </w:r>
        <w:r>
          <w:rPr>
            <w:noProof/>
            <w:webHidden/>
          </w:rPr>
          <w:tab/>
        </w:r>
        <w:r>
          <w:rPr>
            <w:noProof/>
            <w:webHidden/>
          </w:rPr>
          <w:fldChar w:fldCharType="begin"/>
        </w:r>
        <w:r>
          <w:rPr>
            <w:noProof/>
            <w:webHidden/>
          </w:rPr>
          <w:instrText xml:space="preserve"> PAGEREF _Toc199507385 \h </w:instrText>
        </w:r>
        <w:r>
          <w:rPr>
            <w:noProof/>
            <w:webHidden/>
          </w:rPr>
        </w:r>
        <w:r>
          <w:rPr>
            <w:noProof/>
            <w:webHidden/>
          </w:rPr>
          <w:fldChar w:fldCharType="separate"/>
        </w:r>
        <w:r>
          <w:rPr>
            <w:noProof/>
            <w:webHidden/>
          </w:rPr>
          <w:t>15</w:t>
        </w:r>
        <w:r>
          <w:rPr>
            <w:noProof/>
            <w:webHidden/>
          </w:rPr>
          <w:fldChar w:fldCharType="end"/>
        </w:r>
      </w:hyperlink>
    </w:p>
    <w:p w14:paraId="500648F7" w14:textId="331F21A2" w:rsidR="00094569" w:rsidRDefault="00094569">
      <w:pPr>
        <w:pStyle w:val="TOC3"/>
        <w:rPr>
          <w:rFonts w:asciiTheme="minorHAnsi" w:eastAsiaTheme="minorEastAsia" w:hAnsiTheme="minorHAnsi" w:cstheme="minorBidi"/>
          <w:noProof/>
          <w:kern w:val="2"/>
          <w:szCs w:val="24"/>
          <w:lang w:val="en-CA"/>
          <w14:ligatures w14:val="standardContextual"/>
        </w:rPr>
      </w:pPr>
      <w:hyperlink w:anchor="_Toc199507386" w:history="1">
        <w:r w:rsidRPr="009814C1">
          <w:rPr>
            <w:rStyle w:val="Hyperlink"/>
            <w:noProof/>
          </w:rPr>
          <w:t>B3. Language Conventions for Reading and Writing</w:t>
        </w:r>
        <w:r>
          <w:rPr>
            <w:noProof/>
            <w:webHidden/>
          </w:rPr>
          <w:tab/>
        </w:r>
        <w:r>
          <w:rPr>
            <w:noProof/>
            <w:webHidden/>
          </w:rPr>
          <w:fldChar w:fldCharType="begin"/>
        </w:r>
        <w:r>
          <w:rPr>
            <w:noProof/>
            <w:webHidden/>
          </w:rPr>
          <w:instrText xml:space="preserve"> PAGEREF _Toc199507386 \h </w:instrText>
        </w:r>
        <w:r>
          <w:rPr>
            <w:noProof/>
            <w:webHidden/>
          </w:rPr>
        </w:r>
        <w:r>
          <w:rPr>
            <w:noProof/>
            <w:webHidden/>
          </w:rPr>
          <w:fldChar w:fldCharType="separate"/>
        </w:r>
        <w:r>
          <w:rPr>
            <w:noProof/>
            <w:webHidden/>
          </w:rPr>
          <w:t>15</w:t>
        </w:r>
        <w:r>
          <w:rPr>
            <w:noProof/>
            <w:webHidden/>
          </w:rPr>
          <w:fldChar w:fldCharType="end"/>
        </w:r>
      </w:hyperlink>
    </w:p>
    <w:p w14:paraId="1C2A0D84" w14:textId="37434BB5" w:rsidR="00094569" w:rsidRDefault="00094569">
      <w:pPr>
        <w:pStyle w:val="TOC3"/>
        <w:rPr>
          <w:rFonts w:asciiTheme="minorHAnsi" w:eastAsiaTheme="minorEastAsia" w:hAnsiTheme="minorHAnsi" w:cstheme="minorBidi"/>
          <w:noProof/>
          <w:kern w:val="2"/>
          <w:szCs w:val="24"/>
          <w:lang w:val="en-CA"/>
          <w14:ligatures w14:val="standardContextual"/>
        </w:rPr>
      </w:pPr>
      <w:hyperlink w:anchor="_Toc199507387" w:history="1">
        <w:r w:rsidRPr="009814C1">
          <w:rPr>
            <w:rStyle w:val="Hyperlink"/>
            <w:noProof/>
          </w:rPr>
          <w:t>C2. Comprehension Strategies</w:t>
        </w:r>
        <w:r>
          <w:rPr>
            <w:noProof/>
            <w:webHidden/>
          </w:rPr>
          <w:tab/>
        </w:r>
        <w:r>
          <w:rPr>
            <w:noProof/>
            <w:webHidden/>
          </w:rPr>
          <w:fldChar w:fldCharType="begin"/>
        </w:r>
        <w:r>
          <w:rPr>
            <w:noProof/>
            <w:webHidden/>
          </w:rPr>
          <w:instrText xml:space="preserve"> PAGEREF _Toc199507387 \h </w:instrText>
        </w:r>
        <w:r>
          <w:rPr>
            <w:noProof/>
            <w:webHidden/>
          </w:rPr>
        </w:r>
        <w:r>
          <w:rPr>
            <w:noProof/>
            <w:webHidden/>
          </w:rPr>
          <w:fldChar w:fldCharType="separate"/>
        </w:r>
        <w:r>
          <w:rPr>
            <w:noProof/>
            <w:webHidden/>
          </w:rPr>
          <w:t>16</w:t>
        </w:r>
        <w:r>
          <w:rPr>
            <w:noProof/>
            <w:webHidden/>
          </w:rPr>
          <w:fldChar w:fldCharType="end"/>
        </w:r>
      </w:hyperlink>
    </w:p>
    <w:p w14:paraId="14553601" w14:textId="6E47173A" w:rsidR="00094569" w:rsidRDefault="00094569">
      <w:pPr>
        <w:pStyle w:val="TOC3"/>
        <w:rPr>
          <w:rFonts w:asciiTheme="minorHAnsi" w:eastAsiaTheme="minorEastAsia" w:hAnsiTheme="minorHAnsi" w:cstheme="minorBidi"/>
          <w:noProof/>
          <w:kern w:val="2"/>
          <w:szCs w:val="24"/>
          <w:lang w:val="en-CA"/>
          <w14:ligatures w14:val="standardContextual"/>
        </w:rPr>
      </w:pPr>
      <w:hyperlink w:anchor="_Toc199507388" w:history="1">
        <w:r w:rsidRPr="009814C1">
          <w:rPr>
            <w:rStyle w:val="Hyperlink"/>
            <w:noProof/>
          </w:rPr>
          <w:t>D1. Developing Ideas and Organizing Content</w:t>
        </w:r>
        <w:r>
          <w:rPr>
            <w:noProof/>
            <w:webHidden/>
          </w:rPr>
          <w:tab/>
        </w:r>
        <w:r>
          <w:rPr>
            <w:noProof/>
            <w:webHidden/>
          </w:rPr>
          <w:fldChar w:fldCharType="begin"/>
        </w:r>
        <w:r>
          <w:rPr>
            <w:noProof/>
            <w:webHidden/>
          </w:rPr>
          <w:instrText xml:space="preserve"> PAGEREF _Toc199507388 \h </w:instrText>
        </w:r>
        <w:r>
          <w:rPr>
            <w:noProof/>
            <w:webHidden/>
          </w:rPr>
        </w:r>
        <w:r>
          <w:rPr>
            <w:noProof/>
            <w:webHidden/>
          </w:rPr>
          <w:fldChar w:fldCharType="separate"/>
        </w:r>
        <w:r>
          <w:rPr>
            <w:noProof/>
            <w:webHidden/>
          </w:rPr>
          <w:t>16</w:t>
        </w:r>
        <w:r>
          <w:rPr>
            <w:noProof/>
            <w:webHidden/>
          </w:rPr>
          <w:fldChar w:fldCharType="end"/>
        </w:r>
      </w:hyperlink>
    </w:p>
    <w:p w14:paraId="24058EEB" w14:textId="60BDBCA2" w:rsidR="00094569" w:rsidRDefault="00094569">
      <w:pPr>
        <w:pStyle w:val="TOC1"/>
        <w:rPr>
          <w:rFonts w:asciiTheme="minorHAnsi" w:eastAsiaTheme="minorEastAsia" w:hAnsiTheme="minorHAnsi" w:cstheme="minorBidi"/>
          <w:b w:val="0"/>
          <w:bCs w:val="0"/>
          <w:kern w:val="2"/>
          <w:lang w:val="en-CA"/>
          <w14:ligatures w14:val="standardContextual"/>
        </w:rPr>
      </w:pPr>
      <w:hyperlink w:anchor="_Toc199507389" w:history="1">
        <w:r w:rsidRPr="009814C1">
          <w:rPr>
            <w:rStyle w:val="Hyperlink"/>
          </w:rPr>
          <w:t>Attribution license</w:t>
        </w:r>
        <w:r>
          <w:rPr>
            <w:webHidden/>
          </w:rPr>
          <w:tab/>
        </w:r>
        <w:r>
          <w:rPr>
            <w:webHidden/>
          </w:rPr>
          <w:fldChar w:fldCharType="begin"/>
        </w:r>
        <w:r>
          <w:rPr>
            <w:webHidden/>
          </w:rPr>
          <w:instrText xml:space="preserve"> PAGEREF _Toc199507389 \h </w:instrText>
        </w:r>
        <w:r>
          <w:rPr>
            <w:webHidden/>
          </w:rPr>
        </w:r>
        <w:r>
          <w:rPr>
            <w:webHidden/>
          </w:rPr>
          <w:fldChar w:fldCharType="separate"/>
        </w:r>
        <w:r>
          <w:rPr>
            <w:webHidden/>
          </w:rPr>
          <w:t>18</w:t>
        </w:r>
        <w:r>
          <w:rPr>
            <w:webHidden/>
          </w:rPr>
          <w:fldChar w:fldCharType="end"/>
        </w:r>
      </w:hyperlink>
    </w:p>
    <w:p w14:paraId="04489CF3" w14:textId="6E37B583" w:rsidR="00094569" w:rsidRDefault="00094569">
      <w:pPr>
        <w:pStyle w:val="TOC1"/>
        <w:rPr>
          <w:rStyle w:val="Hyperlink"/>
        </w:rPr>
      </w:pPr>
      <w:hyperlink w:anchor="_Toc199507390" w:history="1">
        <w:r w:rsidRPr="009814C1">
          <w:rPr>
            <w:rStyle w:val="Hyperlink"/>
          </w:rPr>
          <w:t>Updates</w:t>
        </w:r>
        <w:r>
          <w:rPr>
            <w:webHidden/>
          </w:rPr>
          <w:tab/>
        </w:r>
        <w:r>
          <w:rPr>
            <w:webHidden/>
          </w:rPr>
          <w:fldChar w:fldCharType="begin"/>
        </w:r>
        <w:r>
          <w:rPr>
            <w:webHidden/>
          </w:rPr>
          <w:instrText xml:space="preserve"> PAGEREF _Toc199507390 \h </w:instrText>
        </w:r>
        <w:r>
          <w:rPr>
            <w:webHidden/>
          </w:rPr>
        </w:r>
        <w:r>
          <w:rPr>
            <w:webHidden/>
          </w:rPr>
          <w:fldChar w:fldCharType="separate"/>
        </w:r>
        <w:r>
          <w:rPr>
            <w:webHidden/>
          </w:rPr>
          <w:t>18</w:t>
        </w:r>
        <w:r>
          <w:rPr>
            <w:webHidden/>
          </w:rPr>
          <w:fldChar w:fldCharType="end"/>
        </w:r>
      </w:hyperlink>
    </w:p>
    <w:p w14:paraId="6A3B5275" w14:textId="77777777" w:rsidR="00094569" w:rsidRDefault="00094569">
      <w:pPr>
        <w:spacing w:before="0" w:after="0" w:line="240" w:lineRule="auto"/>
        <w:rPr>
          <w:rStyle w:val="Hyperlink"/>
          <w:rFonts w:ascii="Fira Sans SemiBold" w:hAnsi="Fira Sans SemiBold"/>
          <w:b/>
          <w:bCs/>
          <w:noProof/>
        </w:rPr>
      </w:pPr>
      <w:r>
        <w:rPr>
          <w:rStyle w:val="Hyperlink"/>
        </w:rPr>
        <w:br w:type="page"/>
      </w:r>
    </w:p>
    <w:p w14:paraId="039A2878" w14:textId="70B9C601" w:rsidR="00125B0F" w:rsidRPr="00DF7A11" w:rsidRDefault="00125B0F" w:rsidP="00125B0F">
      <w:pPr>
        <w:pStyle w:val="Heading1"/>
      </w:pPr>
      <w:r>
        <w:lastRenderedPageBreak/>
        <w:fldChar w:fldCharType="end"/>
      </w:r>
      <w:bookmarkStart w:id="29" w:name="_Toc189909266"/>
      <w:bookmarkStart w:id="30" w:name="_Toc190794968"/>
      <w:bookmarkStart w:id="31" w:name="_Toc199507363"/>
      <w:r>
        <w:rPr>
          <w:noProof/>
        </w:rPr>
        <mc:AlternateContent>
          <mc:Choice Requires="wpg">
            <w:drawing>
              <wp:anchor distT="0" distB="0" distL="114300" distR="114300" simplePos="0" relativeHeight="251662848" behindDoc="0" locked="0" layoutInCell="1" allowOverlap="1" wp14:anchorId="4C0F22EA" wp14:editId="7BBB41FF">
                <wp:simplePos x="0" y="0"/>
                <wp:positionH relativeFrom="column">
                  <wp:posOffset>-67310</wp:posOffset>
                </wp:positionH>
                <wp:positionV relativeFrom="paragraph">
                  <wp:posOffset>0</wp:posOffset>
                </wp:positionV>
                <wp:extent cx="791845" cy="765175"/>
                <wp:effectExtent l="0" t="0" r="0" b="0"/>
                <wp:wrapSquare wrapText="bothSides"/>
                <wp:docPr id="1687864218"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765175"/>
                          <a:chOff x="0" y="0"/>
                          <a:chExt cx="791845" cy="765175"/>
                        </a:xfrm>
                      </wpg:grpSpPr>
                      <wps:wsp>
                        <wps:cNvPr id="250386223" name="Oval 7"/>
                        <wps:cNvSpPr>
                          <a:spLocks/>
                        </wps:cNvSpPr>
                        <wps:spPr>
                          <a:xfrm>
                            <a:off x="68580" y="0"/>
                            <a:ext cx="704538" cy="704538"/>
                          </a:xfrm>
                          <a:prstGeom prst="ellipse">
                            <a:avLst/>
                          </a:prstGeom>
                          <a:solidFill>
                            <a:srgbClr val="8064A2">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614116" name="Graphic 3"/>
                          <pic:cNvPicPr>
                            <a:picLocks/>
                          </pic:cNvPicPr>
                        </pic:nvPicPr>
                        <pic:blipFill rotWithShape="1">
                          <a:blip r:embed="rId9"/>
                          <a:srcRect t="11967" b="-1"/>
                          <a:stretch/>
                        </pic:blipFill>
                        <pic:spPr bwMode="auto">
                          <a:xfrm>
                            <a:off x="0" y="68580"/>
                            <a:ext cx="791845" cy="69659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206D0076" id="Group 9" o:spid="_x0000_s1026" alt="&quot;&quot;" style="position:absolute;margin-left:-5.3pt;margin-top:0;width:62.35pt;height:60.25pt;z-index:251662848" coordsize="7918,7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">
                <v:oval id="Oval 7" o:spid="_x0000_s1027" style="position:absolute;left:685;width:7046;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" fillcolor="#e6e0e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top:685;width:7918;height:6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">
                  <v:imagedata r:id="rId10" o:title="" croptop="7843f" cropbottom="-1f"/>
                  <o:lock v:ext="edit" aspectratio="f"/>
                </v:shape>
                <w10:wrap type="square"/>
              </v:group>
            </w:pict>
          </mc:Fallback>
        </mc:AlternateContent>
      </w:r>
      <w:r w:rsidRPr="00DF7A11">
        <w:t xml:space="preserve">Learning </w:t>
      </w:r>
      <w:r w:rsidRPr="00C75CB7">
        <w:t>goals</w:t>
      </w:r>
      <w:bookmarkEnd w:id="29"/>
      <w:bookmarkEnd w:id="30"/>
      <w:bookmarkEnd w:id="31"/>
    </w:p>
    <w:p w14:paraId="47C40A6A" w14:textId="77777777" w:rsidR="00C93F57" w:rsidRPr="002408F4" w:rsidRDefault="00C93F57" w:rsidP="00E30DEF">
      <w:r w:rsidRPr="002408F4">
        <w:t>We are learning …</w:t>
      </w:r>
    </w:p>
    <w:p w14:paraId="4144DF13" w14:textId="7047692C" w:rsidR="00C0112B" w:rsidRPr="00501CF3" w:rsidRDefault="00501CF3" w:rsidP="00501CF3">
      <w:pPr>
        <w:pStyle w:val="ListParagraph"/>
      </w:pPr>
      <w:bookmarkStart w:id="32" w:name="_Toc186202331"/>
      <w:bookmarkStart w:id="33" w:name="_Toc186444756"/>
      <w:bookmarkStart w:id="34" w:name="_Toc186720163"/>
      <w:bookmarkStart w:id="35" w:name="_Toc189909267"/>
      <w:bookmarkStart w:id="36" w:name="_Toc190794969"/>
      <w:r>
        <w:t>Share about our own identities and learn about the identities of others</w:t>
      </w:r>
    </w:p>
    <w:bookmarkStart w:id="37" w:name="_Toc198886075"/>
    <w:bookmarkStart w:id="38" w:name="_Toc199507364"/>
    <w:p w14:paraId="0A2EBC30" w14:textId="77777777" w:rsidR="00C93F57" w:rsidRPr="00C75CB7" w:rsidRDefault="00921C92" w:rsidP="00C75CB7">
      <w:pPr>
        <w:pStyle w:val="Heading1"/>
      </w:pPr>
      <w:r>
        <w:rPr>
          <w:noProof/>
        </w:rPr>
        <mc:AlternateContent>
          <mc:Choice Requires="wpg">
            <w:drawing>
              <wp:anchor distT="0" distB="0" distL="114300" distR="114300" simplePos="0" relativeHeight="251657728" behindDoc="0" locked="0" layoutInCell="1" allowOverlap="1" wp14:anchorId="2CA9E496" wp14:editId="599AC2BD">
                <wp:simplePos x="0" y="0"/>
                <wp:positionH relativeFrom="column">
                  <wp:posOffset>-1270</wp:posOffset>
                </wp:positionH>
                <wp:positionV relativeFrom="paragraph">
                  <wp:posOffset>341630</wp:posOffset>
                </wp:positionV>
                <wp:extent cx="704850" cy="704850"/>
                <wp:effectExtent l="0" t="0" r="0" b="0"/>
                <wp:wrapSquare wrapText="bothSides"/>
                <wp:docPr id="1243703295"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704850"/>
                          <a:chOff x="0" y="0"/>
                          <a:chExt cx="704538" cy="704538"/>
                        </a:xfrm>
                      </wpg:grpSpPr>
                      <wps:wsp>
                        <wps:cNvPr id="847579447" name="Oval 7"/>
                        <wps:cNvSpPr>
                          <a:spLocks/>
                        </wps:cNvSpPr>
                        <wps:spPr>
                          <a:xfrm>
                            <a:off x="0" y="0"/>
                            <a:ext cx="704538" cy="704538"/>
                          </a:xfrm>
                          <a:prstGeom prst="ellipse">
                            <a:avLst/>
                          </a:prstGeom>
                          <a:solidFill>
                            <a:srgbClr val="F79646">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5277910" name="Graphic 4"/>
                          <pic:cNvPicPr>
                            <a:picLocks/>
                          </pic:cNvPicPr>
                        </pic:nvPicPr>
                        <pic:blipFill>
                          <a:blip r:embed="rId11"/>
                          <a:stretch>
                            <a:fillRect/>
                          </a:stretch>
                        </pic:blipFill>
                        <pic:spPr>
                          <a:xfrm>
                            <a:off x="7620" y="12700"/>
                            <a:ext cx="674370" cy="6743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769306" id="Group 6" o:spid="_x0000_s1026" alt="&quot;&quot;" style="position:absolute;margin-left:-.1pt;margin-top:26.9pt;width:55.5pt;height:55.5pt;z-index:251657728" coordsize="7045,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">
                <v:oval id="Oval 7" o:spid="_x0000_s1027" style="position:absolute;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" fillcolor="#fdeada" stroked="f"/>
                <v:shape id="Graphic 4" o:spid="_x0000_s1028" type="#_x0000_t75" style="position:absolute;left:76;top:127;width:6743;height:6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">
                  <v:imagedata r:id="rId16" o:title=""/>
                  <o:lock v:ext="edit" aspectratio="f"/>
                </v:shape>
                <w10:wrap type="square"/>
              </v:group>
            </w:pict>
          </mc:Fallback>
        </mc:AlternateContent>
      </w:r>
      <w:r w:rsidR="00C93F57" w:rsidRPr="00DF7A11">
        <w:t xml:space="preserve">Success </w:t>
      </w:r>
      <w:r w:rsidR="002408F4">
        <w:t>c</w:t>
      </w:r>
      <w:r w:rsidR="00C93F57" w:rsidRPr="00DF7A11">
        <w:t>riteria</w:t>
      </w:r>
      <w:bookmarkEnd w:id="32"/>
      <w:bookmarkEnd w:id="33"/>
      <w:bookmarkEnd w:id="34"/>
      <w:bookmarkEnd w:id="35"/>
      <w:bookmarkEnd w:id="36"/>
      <w:bookmarkEnd w:id="37"/>
      <w:bookmarkEnd w:id="38"/>
    </w:p>
    <w:p w14:paraId="3DF64093" w14:textId="77777777" w:rsidR="00C93F57" w:rsidRPr="002408F4" w:rsidRDefault="00C93F57" w:rsidP="00E30DEF">
      <w:r w:rsidRPr="002408F4">
        <w:t xml:space="preserve">I can … </w:t>
      </w:r>
    </w:p>
    <w:p w14:paraId="2F7C75D7" w14:textId="77777777" w:rsidR="00501CF3" w:rsidRPr="00501CF3" w:rsidRDefault="00501CF3" w:rsidP="00501CF3">
      <w:pPr>
        <w:pStyle w:val="checkboxlist"/>
      </w:pPr>
      <w:r w:rsidRPr="00501CF3">
        <w:t>Gather and generate ideas and information about my name</w:t>
      </w:r>
    </w:p>
    <w:p w14:paraId="21D8B7F5" w14:textId="77777777" w:rsidR="00501CF3" w:rsidRPr="00501CF3" w:rsidRDefault="00501CF3" w:rsidP="00501CF3">
      <w:pPr>
        <w:pStyle w:val="checkboxlist"/>
      </w:pPr>
      <w:r w:rsidRPr="00501CF3">
        <w:t>Sort and sequence my information in a way that makes sense</w:t>
      </w:r>
    </w:p>
    <w:p w14:paraId="70CEA64A" w14:textId="77777777" w:rsidR="00501CF3" w:rsidRPr="00501CF3" w:rsidRDefault="00501CF3" w:rsidP="00501CF3">
      <w:pPr>
        <w:pStyle w:val="checkboxlist"/>
      </w:pPr>
      <w:r w:rsidRPr="00501CF3">
        <w:t>Describe what my name means to me and why it is special</w:t>
      </w:r>
    </w:p>
    <w:p w14:paraId="7E8822AC" w14:textId="77777777" w:rsidR="00501CF3" w:rsidRPr="00501CF3" w:rsidRDefault="00501CF3" w:rsidP="00501CF3">
      <w:pPr>
        <w:pStyle w:val="checkboxlist"/>
      </w:pPr>
      <w:r w:rsidRPr="00501CF3">
        <w:t>Share (e.g., through speaking) about my name(s) and personal stories that accompany them</w:t>
      </w:r>
    </w:p>
    <w:p w14:paraId="6E5397A6" w14:textId="77777777" w:rsidR="00501CF3" w:rsidRPr="00501CF3" w:rsidRDefault="00501CF3" w:rsidP="00501CF3">
      <w:pPr>
        <w:pStyle w:val="checkboxlist"/>
      </w:pPr>
      <w:r w:rsidRPr="00501CF3">
        <w:t>Share my information in an organized way, using transition words</w:t>
      </w:r>
    </w:p>
    <w:p w14:paraId="153F6790" w14:textId="77777777" w:rsidR="00501CF3" w:rsidRPr="00501CF3" w:rsidRDefault="00501CF3" w:rsidP="00501CF3">
      <w:pPr>
        <w:pStyle w:val="checkboxlist"/>
      </w:pPr>
      <w:r w:rsidRPr="00501CF3">
        <w:t>Use punctuation, especially capitalization, to make my information clear</w:t>
      </w:r>
    </w:p>
    <w:p w14:paraId="637A66DF" w14:textId="77777777" w:rsidR="00501CF3" w:rsidRPr="00501CF3" w:rsidRDefault="00501CF3" w:rsidP="00501CF3">
      <w:pPr>
        <w:pStyle w:val="checkboxlist"/>
      </w:pPr>
      <w:r w:rsidRPr="00501CF3">
        <w:t>Respectfully listen to my peers when they share</w:t>
      </w:r>
    </w:p>
    <w:p w14:paraId="7036706B" w14:textId="77777777" w:rsidR="00501CF3" w:rsidRPr="00501CF3" w:rsidRDefault="00501CF3" w:rsidP="00501CF3">
      <w:pPr>
        <w:pStyle w:val="checkboxlist"/>
      </w:pPr>
      <w:r w:rsidRPr="00501CF3">
        <w:t>Describe what I’ve learned about my classmates’ names and personal stories</w:t>
      </w:r>
    </w:p>
    <w:bookmarkStart w:id="39" w:name="_Toc189909268"/>
    <w:bookmarkStart w:id="40" w:name="_Toc190794970"/>
    <w:bookmarkStart w:id="41" w:name="_Toc198886076"/>
    <w:bookmarkStart w:id="42" w:name="_Toc199507365"/>
    <w:p w14:paraId="4ABBB515" w14:textId="77777777" w:rsidR="00E661B4" w:rsidRPr="00E661B4" w:rsidRDefault="00921C92" w:rsidP="00E30DEF">
      <w:pPr>
        <w:pStyle w:val="Heading1"/>
      </w:pPr>
      <w:r>
        <w:rPr>
          <w:noProof/>
        </w:rPr>
        <w:lastRenderedPageBreak/>
        <mc:AlternateContent>
          <mc:Choice Requires="wpg">
            <w:drawing>
              <wp:anchor distT="0" distB="0" distL="114300" distR="114300" simplePos="0" relativeHeight="251658752" behindDoc="0" locked="0" layoutInCell="1" allowOverlap="1" wp14:anchorId="4E16CDF5" wp14:editId="704AC34E">
                <wp:simplePos x="0" y="0"/>
                <wp:positionH relativeFrom="column">
                  <wp:posOffset>6350</wp:posOffset>
                </wp:positionH>
                <wp:positionV relativeFrom="paragraph">
                  <wp:posOffset>66</wp:posOffset>
                </wp:positionV>
                <wp:extent cx="727075" cy="704215"/>
                <wp:effectExtent l="0" t="0" r="0" b="0"/>
                <wp:wrapSquare wrapText="bothSides"/>
                <wp:docPr id="109367460"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04215"/>
                          <a:chOff x="0" y="0"/>
                          <a:chExt cx="727398" cy="704538"/>
                        </a:xfrm>
                      </wpg:grpSpPr>
                      <wps:wsp>
                        <wps:cNvPr id="1581284637" name="Oval 7"/>
                        <wps:cNvSpPr>
                          <a:spLocks/>
                        </wps:cNvSpPr>
                        <wps:spPr>
                          <a:xfrm>
                            <a:off x="22860" y="0"/>
                            <a:ext cx="704538" cy="704538"/>
                          </a:xfrm>
                          <a:prstGeom prst="ellipse">
                            <a:avLst/>
                          </a:prstGeom>
                          <a:solidFill>
                            <a:srgbClr val="9BBB59">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1772576" name="Graphic 5"/>
                          <pic:cNvPicPr>
                            <a:picLocks/>
                          </pic:cNvPicPr>
                        </pic:nvPicPr>
                        <pic:blipFill rotWithShape="1">
                          <a:blip r:embed="rId17"/>
                          <a:srcRect t="6386" b="10281"/>
                          <a:stretch/>
                        </pic:blipFill>
                        <pic:spPr bwMode="auto">
                          <a:xfrm>
                            <a:off x="0" y="22860"/>
                            <a:ext cx="704215" cy="58674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246B0527" id="Group 3" o:spid="_x0000_s1026" alt="&quot;&quot;" style="position:absolute;margin-left:.5pt;margin-top:0;width:57.25pt;height:55.45pt;z-index:251658752" coordsize="7273,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">
                <v:oval id="Oval 7" o:spid="_x0000_s1027" style="position:absolute;left:228;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" fillcolor="#ebf1de" stroked="f"/>
                <v:shape id="Graphic 5" o:spid="_x0000_s1028" type="#_x0000_t75" style="position:absolute;top:228;width:7042;height:5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">
                  <v:imagedata r:id="rId18" o:title="" croptop="4185f" cropbottom="6738f"/>
                  <o:lock v:ext="edit" aspectratio="f"/>
                </v:shape>
                <w10:wrap type="square"/>
              </v:group>
            </w:pict>
          </mc:Fallback>
        </mc:AlternateContent>
      </w:r>
      <w:r w:rsidR="00CC4111" w:rsidRPr="00E82A84">
        <w:t xml:space="preserve">Lesson </w:t>
      </w:r>
      <w:r w:rsidR="00EE66DC">
        <w:t>p</w:t>
      </w:r>
      <w:r w:rsidR="00C83817" w:rsidRPr="00E82A84">
        <w:t>ath</w:t>
      </w:r>
      <w:bookmarkEnd w:id="22"/>
      <w:bookmarkEnd w:id="23"/>
      <w:bookmarkEnd w:id="24"/>
      <w:bookmarkEnd w:id="39"/>
      <w:bookmarkEnd w:id="40"/>
      <w:bookmarkEnd w:id="41"/>
      <w:bookmarkEnd w:id="42"/>
    </w:p>
    <w:p w14:paraId="1E1ECF62" w14:textId="77777777" w:rsidR="000145FB" w:rsidRPr="00B2686F" w:rsidRDefault="000145FB" w:rsidP="00E30DEF">
      <w:pPr>
        <w:pStyle w:val="Heading2"/>
      </w:pPr>
      <w:bookmarkStart w:id="43" w:name="_Toc186202333"/>
      <w:bookmarkStart w:id="44" w:name="_Toc186444758"/>
      <w:bookmarkStart w:id="45" w:name="_Toc186720165"/>
      <w:bookmarkStart w:id="46" w:name="_Toc189909269"/>
      <w:bookmarkStart w:id="47" w:name="_Toc190794971"/>
      <w:bookmarkStart w:id="48" w:name="_Toc198886077"/>
      <w:bookmarkStart w:id="49" w:name="_Toc199507366"/>
      <w:r w:rsidRPr="00B2686F">
        <w:t>Time</w:t>
      </w:r>
      <w:bookmarkEnd w:id="43"/>
      <w:bookmarkEnd w:id="44"/>
      <w:bookmarkEnd w:id="45"/>
      <w:bookmarkEnd w:id="46"/>
      <w:bookmarkEnd w:id="47"/>
      <w:bookmarkEnd w:id="48"/>
      <w:bookmarkEnd w:id="49"/>
      <w:r w:rsidRPr="00B2686F">
        <w:t xml:space="preserve"> </w:t>
      </w:r>
    </w:p>
    <w:p w14:paraId="1F069388" w14:textId="0B607E5C" w:rsidR="000145FB" w:rsidRDefault="00677070" w:rsidP="00E30DEF">
      <w:r>
        <w:t>75</w:t>
      </w:r>
      <w:r w:rsidR="000145FB" w:rsidRPr="00CC4111">
        <w:t xml:space="preserve"> Minutes</w:t>
      </w:r>
    </w:p>
    <w:p w14:paraId="5A569355" w14:textId="77777777" w:rsidR="009C5744" w:rsidRPr="00CC4111" w:rsidRDefault="009C5744" w:rsidP="00E30DEF">
      <w:r>
        <w:t xml:space="preserve">This is a suggested amount of time. This lesson may be implemented over a series of days. Educators will make the best judgement on how to </w:t>
      </w:r>
      <w:r w:rsidR="00B912FC">
        <w:t>implement</w:t>
      </w:r>
      <w:r>
        <w:t>.</w:t>
      </w:r>
    </w:p>
    <w:p w14:paraId="465F164B" w14:textId="77777777" w:rsidR="00CC4111" w:rsidRPr="00CC4111" w:rsidRDefault="00CC4111" w:rsidP="00E30DEF">
      <w:pPr>
        <w:pStyle w:val="Heading2"/>
      </w:pPr>
      <w:bookmarkStart w:id="50" w:name="_Toc186202334"/>
      <w:bookmarkStart w:id="51" w:name="_Toc186444759"/>
      <w:bookmarkStart w:id="52" w:name="_Toc186720166"/>
      <w:bookmarkStart w:id="53" w:name="_Toc189909270"/>
      <w:bookmarkStart w:id="54" w:name="_Toc190794972"/>
      <w:bookmarkStart w:id="55" w:name="_Toc198886078"/>
      <w:bookmarkStart w:id="56" w:name="_Toc199507367"/>
      <w:r w:rsidRPr="00CC4111">
        <w:t xml:space="preserve">Materials and </w:t>
      </w:r>
      <w:r w:rsidR="00EE66DC">
        <w:t>r</w:t>
      </w:r>
      <w:r w:rsidRPr="00CC4111">
        <w:t>esources</w:t>
      </w:r>
      <w:bookmarkEnd w:id="50"/>
      <w:bookmarkEnd w:id="51"/>
      <w:bookmarkEnd w:id="52"/>
      <w:bookmarkEnd w:id="53"/>
      <w:bookmarkEnd w:id="54"/>
      <w:bookmarkEnd w:id="55"/>
      <w:bookmarkEnd w:id="56"/>
    </w:p>
    <w:bookmarkStart w:id="57" w:name="_Toc186202335"/>
    <w:bookmarkStart w:id="58" w:name="_Toc186444761"/>
    <w:bookmarkStart w:id="59" w:name="_Toc186720168"/>
    <w:bookmarkStart w:id="60" w:name="_Toc189909271"/>
    <w:bookmarkStart w:id="61" w:name="_Toc190794973"/>
    <w:p w14:paraId="3BCCD7CD" w14:textId="28894491" w:rsidR="00677070" w:rsidRPr="00677070" w:rsidRDefault="00070DD4" w:rsidP="00677070">
      <w:pPr>
        <w:pStyle w:val="ListParagraph"/>
      </w:pPr>
      <w:r>
        <w:rPr>
          <w:rStyle w:val="Hyperlink"/>
          <w:i/>
          <w:iCs/>
        </w:rPr>
        <w:fldChar w:fldCharType="begin"/>
      </w:r>
      <w:r>
        <w:rPr>
          <w:rStyle w:val="Hyperlink"/>
          <w:i/>
          <w:iCs/>
        </w:rPr>
        <w:instrText>HYPERLINK "https://www.nfb.ca/film/christopher_changes_his_name/"</w:instrText>
      </w:r>
      <w:r>
        <w:rPr>
          <w:rStyle w:val="Hyperlink"/>
          <w:i/>
          <w:iCs/>
        </w:rPr>
      </w:r>
      <w:r>
        <w:rPr>
          <w:rStyle w:val="Hyperlink"/>
          <w:i/>
          <w:iCs/>
        </w:rPr>
        <w:fldChar w:fldCharType="separate"/>
      </w:r>
      <w:r w:rsidR="00677070" w:rsidRPr="00070DD4">
        <w:rPr>
          <w:rStyle w:val="Hyperlink"/>
          <w:i/>
          <w:iCs/>
        </w:rPr>
        <w:t>Christopher Changes His Name</w:t>
      </w:r>
      <w:r w:rsidR="00677070" w:rsidRPr="00070DD4">
        <w:rPr>
          <w:rStyle w:val="Hyperlink"/>
        </w:rPr>
        <w:t xml:space="preserve"> by Cilia Sawadogo</w:t>
      </w:r>
      <w:r w:rsidR="00677070" w:rsidRPr="00070DD4">
        <w:rPr>
          <w:rStyle w:val="Hyperlink"/>
          <w:rFonts w:ascii="Arial" w:hAnsi="Arial" w:cs="Arial"/>
          <w:i/>
          <w:iCs/>
        </w:rPr>
        <w:t xml:space="preserve"> </w:t>
      </w:r>
      <w:r w:rsidRPr="00070DD4">
        <w:rPr>
          <w:rStyle w:val="Hyperlink"/>
        </w:rPr>
        <w:t>(external resource)</w:t>
      </w:r>
      <w:r>
        <w:rPr>
          <w:rStyle w:val="Hyperlink"/>
          <w:i/>
          <w:iCs/>
        </w:rPr>
        <w:fldChar w:fldCharType="end"/>
      </w:r>
      <w:r>
        <w:rPr>
          <w:rFonts w:ascii="Arial" w:hAnsi="Arial" w:cs="Arial"/>
          <w:i/>
          <w:iCs/>
          <w:color w:val="000000"/>
        </w:rPr>
        <w:t xml:space="preserve"> </w:t>
      </w:r>
      <w:r w:rsidR="00677070" w:rsidRPr="00677070">
        <w:t xml:space="preserve">(National Film Board) (Alternatively, use the book </w:t>
      </w:r>
      <w:r w:rsidR="00677070" w:rsidRPr="00677070">
        <w:rPr>
          <w:i/>
          <w:iCs/>
        </w:rPr>
        <w:t>Christopher Changes His Name</w:t>
      </w:r>
      <w:r w:rsidR="00677070" w:rsidRPr="00677070">
        <w:t xml:space="preserve"> by </w:t>
      </w:r>
      <w:proofErr w:type="spellStart"/>
      <w:r w:rsidR="00677070" w:rsidRPr="00677070">
        <w:t>Itah</w:t>
      </w:r>
      <w:proofErr w:type="spellEnd"/>
      <w:r w:rsidR="00677070" w:rsidRPr="00677070">
        <w:t xml:space="preserve"> Sadu</w:t>
      </w:r>
      <w:r w:rsidR="007F094B">
        <w:t>,</w:t>
      </w:r>
      <w:r w:rsidR="00677070" w:rsidRPr="00677070">
        <w:t xml:space="preserve"> if it </w:t>
      </w:r>
      <w:r w:rsidR="007F094B">
        <w:t xml:space="preserve">is </w:t>
      </w:r>
      <w:r w:rsidR="00677070" w:rsidRPr="00677070">
        <w:t>available.)</w:t>
      </w:r>
    </w:p>
    <w:p w14:paraId="3C7FAB7A" w14:textId="5AFD8386" w:rsidR="00677070" w:rsidRPr="00FB7AC3" w:rsidRDefault="00677070" w:rsidP="00677070">
      <w:pPr>
        <w:pStyle w:val="ListParagraph"/>
      </w:pPr>
      <w:hyperlink w:anchor="_Appendix_A_1" w:history="1">
        <w:r w:rsidRPr="00FB7AC3">
          <w:rPr>
            <w:rStyle w:val="Hyperlink"/>
          </w:rPr>
          <w:t>Appendix A:</w:t>
        </w:r>
      </w:hyperlink>
      <w:r w:rsidRPr="00FB7AC3">
        <w:t xml:space="preserve"> Gathering Information and Generating Ideas Template</w:t>
      </w:r>
    </w:p>
    <w:p w14:paraId="08E23AF2" w14:textId="77777777" w:rsidR="00677070" w:rsidRPr="00FB7AC3" w:rsidRDefault="00677070" w:rsidP="00677070">
      <w:pPr>
        <w:pStyle w:val="ListParagraph"/>
      </w:pPr>
      <w:r w:rsidRPr="00FB7AC3">
        <w:t>Drawing Supplies (e.g., crayons, markers, pencil crayons, etc.)</w:t>
      </w:r>
    </w:p>
    <w:p w14:paraId="69FBFE4C" w14:textId="44791661" w:rsidR="00677070" w:rsidRPr="00FB7AC3" w:rsidRDefault="00677070" w:rsidP="00677070">
      <w:pPr>
        <w:pStyle w:val="ListParagraph"/>
      </w:pPr>
      <w:hyperlink w:anchor="_Appendix_B" w:history="1">
        <w:r w:rsidRPr="00FB7AC3">
          <w:rPr>
            <w:rStyle w:val="Hyperlink"/>
          </w:rPr>
          <w:t>Appendix B:</w:t>
        </w:r>
      </w:hyperlink>
      <w:r w:rsidRPr="00FB7AC3">
        <w:t xml:space="preserve"> Sample Name Art </w:t>
      </w:r>
    </w:p>
    <w:p w14:paraId="5A0DBD6A" w14:textId="3DFBDA74" w:rsidR="00677070" w:rsidRPr="00FB7AC3" w:rsidRDefault="00677070" w:rsidP="00677070">
      <w:pPr>
        <w:pStyle w:val="ListParagraph"/>
      </w:pPr>
      <w:hyperlink w:anchor="_Appendix_C" w:history="1">
        <w:r w:rsidRPr="00FB7AC3">
          <w:rPr>
            <w:rStyle w:val="Hyperlink"/>
          </w:rPr>
          <w:t>Appendix C:</w:t>
        </w:r>
      </w:hyperlink>
      <w:r w:rsidRPr="00FB7AC3">
        <w:t xml:space="preserve"> Optional Gathering Information and Generating Ideas Template</w:t>
      </w:r>
    </w:p>
    <w:p w14:paraId="5C6D81E0" w14:textId="51EB7B7C" w:rsidR="00CC4111" w:rsidRPr="00CC4111" w:rsidRDefault="00921C92" w:rsidP="00677070">
      <w:pPr>
        <w:pStyle w:val="Heading2"/>
      </w:pPr>
      <w:bookmarkStart w:id="62" w:name="_Toc198886079"/>
      <w:bookmarkStart w:id="63" w:name="_Toc199507368"/>
      <w:r>
        <w:rPr>
          <w:noProof/>
        </w:rPr>
        <w:drawing>
          <wp:anchor distT="0" distB="0" distL="114300" distR="114300" simplePos="0" relativeHeight="251654656" behindDoc="0" locked="0" layoutInCell="1" allowOverlap="1" wp14:anchorId="7249B88F" wp14:editId="51604823">
            <wp:simplePos x="0" y="0"/>
            <wp:positionH relativeFrom="column">
              <wp:posOffset>-53975</wp:posOffset>
            </wp:positionH>
            <wp:positionV relativeFrom="paragraph">
              <wp:posOffset>364490</wp:posOffset>
            </wp:positionV>
            <wp:extent cx="441960" cy="441960"/>
            <wp:effectExtent l="0" t="0" r="0" b="2540"/>
            <wp:wrapSquare wrapText="bothSides"/>
            <wp:docPr id="174246692"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246692" name="Graphic 4">
                      <a:extLst>
                        <a:ext uri="{C183D7F6-B498-43B3-948B-1728B52AA6E4}">
                          <adec:decorative xmlns:adec="http://schemas.microsoft.com/office/drawing/2017/decorative" val="1"/>
                        </a:ext>
                      </a:extLst>
                    </pic:cNvPr>
                    <pic:cNvPicPr>
                      <a:picLocks/>
                    </pic:cNvPicPr>
                  </pic:nvPicPr>
                  <pic:blipFill>
                    <a:blip r:embed="rId19"/>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CC4111" w:rsidRPr="00CC4111">
        <w:t xml:space="preserve">Minds </w:t>
      </w:r>
      <w:r w:rsidR="00EE66DC">
        <w:t>o</w:t>
      </w:r>
      <w:r w:rsidR="00CC4111" w:rsidRPr="00CC4111">
        <w:t>n</w:t>
      </w:r>
      <w:bookmarkEnd w:id="57"/>
      <w:bookmarkEnd w:id="58"/>
      <w:bookmarkEnd w:id="59"/>
      <w:bookmarkEnd w:id="60"/>
      <w:bookmarkEnd w:id="61"/>
      <w:bookmarkEnd w:id="62"/>
      <w:bookmarkEnd w:id="63"/>
    </w:p>
    <w:p w14:paraId="434B3FEE" w14:textId="77777777" w:rsidR="00677070" w:rsidRPr="00677070" w:rsidRDefault="00677070" w:rsidP="00677070">
      <w:pPr>
        <w:pStyle w:val="Numberedlist"/>
      </w:pPr>
      <w:r w:rsidRPr="00677070">
        <w:t>Gather students in a community circle and remind students of the agreed upon agreements (e.g., attentive listening, mutual respect, safety first)</w:t>
      </w:r>
    </w:p>
    <w:p w14:paraId="38E07430" w14:textId="23AC5734" w:rsidR="00677070" w:rsidRPr="00677070" w:rsidRDefault="00677070" w:rsidP="00677070">
      <w:pPr>
        <w:pStyle w:val="Numberedlist"/>
      </w:pPr>
      <w:r w:rsidRPr="00677070">
        <w:lastRenderedPageBreak/>
        <w:t>Begin with a simple name game energizer</w:t>
      </w:r>
      <w:r w:rsidR="007F094B">
        <w:t>, for example,</w:t>
      </w:r>
      <w:r w:rsidRPr="00677070">
        <w:t xml:space="preserve"> “My Name is…” In the circle, the first student begins by saying “My name is … and I like to … (and adds an action). The rest of the circle then says the student’s name and hobby and copies the action. (e.g., “My name is Christopher and I like to play basketball (he pretends to shoot a ball into a hoop).” The class says, “Christopher likes basketball</w:t>
      </w:r>
      <w:r w:rsidR="007F094B">
        <w:t>”</w:t>
      </w:r>
      <w:r w:rsidRPr="00677070">
        <w:t xml:space="preserve"> (does the action). Let everyone in the circle who wants a turn, have a turn. Students are allowed to pass, if they do not want to participate today.</w:t>
      </w:r>
    </w:p>
    <w:p w14:paraId="5E62DC9E" w14:textId="77777777" w:rsidR="009C5744" w:rsidRDefault="00921C92" w:rsidP="00E30DEF">
      <w:pPr>
        <w:pStyle w:val="Heading2"/>
      </w:pPr>
      <w:bookmarkStart w:id="64" w:name="_Toc189909272"/>
      <w:bookmarkStart w:id="65" w:name="_Toc190794974"/>
      <w:bookmarkStart w:id="66" w:name="_Toc198886080"/>
      <w:bookmarkStart w:id="67" w:name="_Toc199507369"/>
      <w:bookmarkStart w:id="68" w:name="_Toc186202336"/>
      <w:bookmarkStart w:id="69" w:name="_Toc186444762"/>
      <w:bookmarkStart w:id="70" w:name="_Toc186720169"/>
      <w:r>
        <w:rPr>
          <w:noProof/>
        </w:rPr>
        <w:drawing>
          <wp:anchor distT="0" distB="0" distL="114300" distR="116840" simplePos="0" relativeHeight="251655680" behindDoc="0" locked="0" layoutInCell="1" allowOverlap="1" wp14:anchorId="400C483A" wp14:editId="0268A4EA">
            <wp:simplePos x="0" y="0"/>
            <wp:positionH relativeFrom="column">
              <wp:posOffset>-38100</wp:posOffset>
            </wp:positionH>
            <wp:positionV relativeFrom="paragraph">
              <wp:posOffset>323850</wp:posOffset>
            </wp:positionV>
            <wp:extent cx="441960" cy="441960"/>
            <wp:effectExtent l="0" t="0" r="2540" b="0"/>
            <wp:wrapSquare wrapText="bothSides"/>
            <wp:docPr id="124880360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8803608" name="Graphic 5">
                      <a:extLst>
                        <a:ext uri="{C183D7F6-B498-43B3-948B-1728B52AA6E4}">
                          <adec:decorative xmlns:adec="http://schemas.microsoft.com/office/drawing/2017/decorative" val="1"/>
                        </a:ext>
                      </a:extLst>
                    </pic:cNvPr>
                    <pic:cNvPicPr>
                      <a:picLocks/>
                    </pic:cNvPicPr>
                  </pic:nvPicPr>
                  <pic:blipFill>
                    <a:blip r:embed="rId20"/>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0145FB">
        <w:t>Action</w:t>
      </w:r>
      <w:bookmarkEnd w:id="64"/>
      <w:bookmarkEnd w:id="65"/>
      <w:bookmarkEnd w:id="66"/>
      <w:bookmarkEnd w:id="67"/>
    </w:p>
    <w:p w14:paraId="68C8A558" w14:textId="77777777" w:rsidR="00677070" w:rsidRPr="00677070" w:rsidRDefault="00677070" w:rsidP="00677070">
      <w:pPr>
        <w:pStyle w:val="Heading3"/>
        <w:rPr>
          <w:rFonts w:ascii="Times New Roman" w:hAnsi="Times New Roman" w:cs="Times New Roman"/>
          <w:lang w:val="en-CA"/>
        </w:rPr>
      </w:pPr>
      <w:bookmarkStart w:id="71" w:name="_Toc198886081"/>
      <w:bookmarkStart w:id="72" w:name="_Toc199507370"/>
      <w:bookmarkStart w:id="73" w:name="_Toc186202337"/>
      <w:bookmarkStart w:id="74" w:name="_Toc186444763"/>
      <w:bookmarkStart w:id="75" w:name="_Toc186720170"/>
      <w:bookmarkEnd w:id="68"/>
      <w:bookmarkEnd w:id="69"/>
      <w:bookmarkEnd w:id="70"/>
      <w:r w:rsidRPr="00677070">
        <w:rPr>
          <w:lang w:val="en-CA"/>
        </w:rPr>
        <w:t>Exploring a mentor text</w:t>
      </w:r>
      <w:bookmarkEnd w:id="71"/>
      <w:bookmarkEnd w:id="72"/>
    </w:p>
    <w:p w14:paraId="0485E267" w14:textId="5A18A605" w:rsidR="00677070" w:rsidRPr="000041D3" w:rsidRDefault="00677070" w:rsidP="000041D3">
      <w:pPr>
        <w:pStyle w:val="Numberedlist"/>
      </w:pPr>
      <w:bookmarkStart w:id="76" w:name="_Toc186202342"/>
      <w:bookmarkStart w:id="77" w:name="_Toc186444770"/>
      <w:bookmarkStart w:id="78" w:name="_Toc186720177"/>
      <w:bookmarkStart w:id="79" w:name="_Toc189909276"/>
      <w:bookmarkStart w:id="80" w:name="_Toc190794978"/>
      <w:bookmarkEnd w:id="73"/>
      <w:bookmarkEnd w:id="74"/>
      <w:bookmarkEnd w:id="75"/>
      <w:r>
        <w:t xml:space="preserve">Prior to viewing, listening to, and/or reading the mentor text, use pre-reading/pre-watching strategies to help prompt students to know what they should be looking for and understanding from this text. </w:t>
      </w:r>
      <w:r w:rsidR="007F094B">
        <w:t>For example,</w:t>
      </w:r>
      <w:r>
        <w:t xml:space="preserve"> record </w:t>
      </w:r>
      <w:r w:rsidR="007F094B">
        <w:t xml:space="preserve">responses </w:t>
      </w:r>
      <w:r>
        <w:t>on anchor charts</w:t>
      </w:r>
      <w:r w:rsidR="007F094B">
        <w:t xml:space="preserve"> to the following</w:t>
      </w:r>
      <w:r>
        <w:t xml:space="preserve"> prompts:</w:t>
      </w:r>
    </w:p>
    <w:p w14:paraId="1F4B2D16" w14:textId="036B8615" w:rsidR="00677070" w:rsidRPr="000041D3" w:rsidRDefault="00677070" w:rsidP="000041D3">
      <w:pPr>
        <w:pStyle w:val="Numberedlist"/>
        <w:numPr>
          <w:ilvl w:val="1"/>
          <w:numId w:val="25"/>
        </w:numPr>
      </w:pPr>
      <w:r w:rsidRPr="000041D3">
        <w:t xml:space="preserve">What do you already know about the </w:t>
      </w:r>
      <w:r w:rsidR="00AA1CD9">
        <w:t>topic (liking or not liking your name)</w:t>
      </w:r>
      <w:r w:rsidR="00AA1CD9" w:rsidRPr="000041D3">
        <w:t xml:space="preserve"> </w:t>
      </w:r>
      <w:r w:rsidRPr="000041D3">
        <w:t xml:space="preserve">of this text? </w:t>
      </w:r>
      <w:r w:rsidR="007F094B">
        <w:t>(</w:t>
      </w:r>
      <w:r w:rsidRPr="000041D3">
        <w:t>to activate prior knowledge</w:t>
      </w:r>
      <w:r w:rsidR="007F094B">
        <w:t>)</w:t>
      </w:r>
      <w:r w:rsidRPr="000041D3">
        <w:t>,</w:t>
      </w:r>
    </w:p>
    <w:p w14:paraId="220D6A27" w14:textId="3EC31D8C" w:rsidR="00677070" w:rsidRPr="000041D3" w:rsidRDefault="00677070" w:rsidP="000041D3">
      <w:pPr>
        <w:pStyle w:val="Numberedlist"/>
        <w:numPr>
          <w:ilvl w:val="1"/>
          <w:numId w:val="25"/>
        </w:numPr>
      </w:pPr>
      <w:r w:rsidRPr="000041D3">
        <w:t xml:space="preserve">What do you think this is about based on the front cover, title or title frame of this text? </w:t>
      </w:r>
      <w:r w:rsidR="007F094B">
        <w:t>(t</w:t>
      </w:r>
      <w:r w:rsidRPr="000041D3">
        <w:t>o encourage predictions and set a purpose</w:t>
      </w:r>
      <w:r w:rsidR="007F094B">
        <w:t>).</w:t>
      </w:r>
    </w:p>
    <w:p w14:paraId="77AE26BE" w14:textId="6DB66471" w:rsidR="00677070" w:rsidRDefault="00677070" w:rsidP="000041D3">
      <w:pPr>
        <w:pStyle w:val="Numberedlist"/>
      </w:pPr>
      <w:r>
        <w:t xml:space="preserve">Show </w:t>
      </w:r>
      <w:hyperlink r:id="rId21" w:history="1">
        <w:r w:rsidRPr="00070DD4">
          <w:rPr>
            <w:rStyle w:val="Hyperlink"/>
            <w:i/>
            <w:iCs/>
          </w:rPr>
          <w:t>Christopher Changes His Name</w:t>
        </w:r>
        <w:r w:rsidRPr="00070DD4">
          <w:rPr>
            <w:rStyle w:val="Hyperlink"/>
          </w:rPr>
          <w:t xml:space="preserve"> by Cilia Sawadogo </w:t>
        </w:r>
        <w:r w:rsidR="00070DD4" w:rsidRPr="00070DD4">
          <w:rPr>
            <w:rStyle w:val="Hyperlink"/>
          </w:rPr>
          <w:t>(external resource)</w:t>
        </w:r>
      </w:hyperlink>
      <w:r w:rsidR="00070DD4">
        <w:rPr>
          <w:rStyle w:val="Hyperlink"/>
        </w:rPr>
        <w:t xml:space="preserve"> </w:t>
      </w:r>
      <w:r>
        <w:t>(National Film Board of Canada) or read it aloud to students (if the book is available).</w:t>
      </w:r>
    </w:p>
    <w:p w14:paraId="0C2A33C0" w14:textId="71D0AEB8" w:rsidR="00606D14" w:rsidRDefault="00606D14" w:rsidP="00606D14">
      <w:pPr>
        <w:pStyle w:val="Imagewithnopadding"/>
      </w:pPr>
      <w:r>
        <w:lastRenderedPageBreak/>
        <w:drawing>
          <wp:inline distT="0" distB="0" distL="0" distR="0" wp14:anchorId="6DCBC333" wp14:editId="4EFD5B7A">
            <wp:extent cx="4623619" cy="4126527"/>
            <wp:effectExtent l="0" t="0" r="0" b="1270"/>
            <wp:docPr id="2103125234" name="Picture 21" descr="Video still at 0:28. illustration of Chrisopher in a red cap, yellow shirt, blue pants and a turquoise backpack walking. His hands are in his pockets and a large puddle is in front of him. Closed caption: He was having a ba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25234" name="Picture 21" descr="Video still at 0:28. illustration of Chrisopher in a red cap, yellow shirt, blue pants and a turquoise backpack walking. His hands are in his pockets and a large puddle is in front of him. Closed caption: He was having a bad da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7658" cy="4139057"/>
                    </a:xfrm>
                    <a:prstGeom prst="rect">
                      <a:avLst/>
                    </a:prstGeom>
                  </pic:spPr>
                </pic:pic>
              </a:graphicData>
            </a:graphic>
          </wp:inline>
        </w:drawing>
      </w:r>
    </w:p>
    <w:p w14:paraId="3AD8552F" w14:textId="7DCF52B6" w:rsidR="00606D14" w:rsidRPr="000041D3" w:rsidRDefault="00606D14" w:rsidP="00606D14">
      <w:pPr>
        <w:pStyle w:val="Caption"/>
      </w:pPr>
      <w:r w:rsidRPr="00606D14">
        <w:rPr>
          <w:i w:val="0"/>
          <w:iCs w:val="0"/>
        </w:rPr>
        <w:t>Christopher Changes His Name</w:t>
      </w:r>
      <w:r>
        <w:t xml:space="preserve"> can be watched, listened to during class.</w:t>
      </w:r>
    </w:p>
    <w:p w14:paraId="6F113949" w14:textId="77777777" w:rsidR="00677070" w:rsidRDefault="00677070" w:rsidP="000041D3">
      <w:pPr>
        <w:pStyle w:val="Numberedlist"/>
      </w:pPr>
      <w:r>
        <w:t>During viewing/reading, ask students to confirm predictions (e.g., Were your predictions correct? Do you have new predictions?)</w:t>
      </w:r>
    </w:p>
    <w:p w14:paraId="02CFA5E0" w14:textId="6F721675" w:rsidR="00677070" w:rsidRDefault="00677070" w:rsidP="000041D3">
      <w:pPr>
        <w:pStyle w:val="Numberedlist"/>
      </w:pPr>
      <w:r>
        <w:t xml:space="preserve">After reading, encourage students to make connections (e.g., How does this text connect to your </w:t>
      </w:r>
      <w:r w:rsidRPr="000041D3">
        <w:t>knowledge</w:t>
      </w:r>
      <w:r>
        <w:t xml:space="preserve"> and lived experiences</w:t>
      </w:r>
      <w:r w:rsidR="00AA1CD9">
        <w:t xml:space="preserve"> (e.g., do you wish you had a different name?)</w:t>
      </w:r>
      <w:r>
        <w:t>?) and invite students to reflect on key messages they take from the text (e.g., What did you learn from this text?)</w:t>
      </w:r>
    </w:p>
    <w:p w14:paraId="731B3BB1" w14:textId="4D977796" w:rsidR="00677070" w:rsidRDefault="00677070" w:rsidP="000041D3">
      <w:pPr>
        <w:pStyle w:val="Heading3"/>
        <w:rPr>
          <w:rFonts w:ascii="Times New Roman" w:hAnsi="Times New Roman" w:cs="Times New Roman"/>
          <w:color w:val="auto"/>
        </w:rPr>
      </w:pPr>
      <w:bookmarkStart w:id="81" w:name="_Toc198886082"/>
      <w:bookmarkStart w:id="82" w:name="_Toc199507371"/>
      <w:r>
        <w:t xml:space="preserve">Creating </w:t>
      </w:r>
      <w:r w:rsidR="000041D3">
        <w:t>n</w:t>
      </w:r>
      <w:r>
        <w:t>ame art</w:t>
      </w:r>
      <w:bookmarkEnd w:id="81"/>
      <w:bookmarkEnd w:id="82"/>
    </w:p>
    <w:p w14:paraId="76CDF3C7" w14:textId="77777777" w:rsidR="00677070" w:rsidRPr="000041D3" w:rsidRDefault="00677070" w:rsidP="000041D3">
      <w:pPr>
        <w:pStyle w:val="Numberedlist"/>
      </w:pPr>
      <w:r w:rsidRPr="000041D3">
        <w:t>Post the following questions (e.g., on an anchor chart):</w:t>
      </w:r>
    </w:p>
    <w:p w14:paraId="560E2196" w14:textId="77777777" w:rsidR="00677070" w:rsidRPr="00677070" w:rsidRDefault="00677070" w:rsidP="00677070">
      <w:pPr>
        <w:pStyle w:val="Numberedlist"/>
        <w:numPr>
          <w:ilvl w:val="1"/>
          <w:numId w:val="25"/>
        </w:numPr>
      </w:pPr>
      <w:r w:rsidRPr="00677070">
        <w:t>What is your full name?</w:t>
      </w:r>
    </w:p>
    <w:p w14:paraId="772B60EA" w14:textId="77777777" w:rsidR="00677070" w:rsidRPr="00677070" w:rsidRDefault="00677070" w:rsidP="00677070">
      <w:pPr>
        <w:pStyle w:val="Numberedlist"/>
        <w:numPr>
          <w:ilvl w:val="1"/>
          <w:numId w:val="25"/>
        </w:numPr>
      </w:pPr>
      <w:r w:rsidRPr="00677070">
        <w:t>How do you pronounce your name(s)?</w:t>
      </w:r>
    </w:p>
    <w:p w14:paraId="5631E0A6" w14:textId="77777777" w:rsidR="00677070" w:rsidRPr="00677070" w:rsidRDefault="00677070" w:rsidP="00677070">
      <w:pPr>
        <w:pStyle w:val="Numberedlist"/>
        <w:numPr>
          <w:ilvl w:val="1"/>
          <w:numId w:val="25"/>
        </w:numPr>
      </w:pPr>
      <w:r w:rsidRPr="00677070">
        <w:lastRenderedPageBreak/>
        <w:t>What is the meaning of your name(s)?</w:t>
      </w:r>
    </w:p>
    <w:p w14:paraId="52843305" w14:textId="77777777" w:rsidR="00677070" w:rsidRPr="00677070" w:rsidRDefault="00677070" w:rsidP="00677070">
      <w:pPr>
        <w:pStyle w:val="Numberedlist"/>
        <w:numPr>
          <w:ilvl w:val="1"/>
          <w:numId w:val="25"/>
        </w:numPr>
      </w:pPr>
      <w:r w:rsidRPr="00677070">
        <w:t>Who named you?</w:t>
      </w:r>
    </w:p>
    <w:p w14:paraId="34A6242E" w14:textId="77777777" w:rsidR="00677070" w:rsidRPr="00677070" w:rsidRDefault="00677070" w:rsidP="00677070">
      <w:pPr>
        <w:pStyle w:val="Numberedlist"/>
        <w:numPr>
          <w:ilvl w:val="1"/>
          <w:numId w:val="25"/>
        </w:numPr>
      </w:pPr>
      <w:r w:rsidRPr="00677070">
        <w:t>Why were you given your name?</w:t>
      </w:r>
    </w:p>
    <w:p w14:paraId="64C6B89F" w14:textId="77777777" w:rsidR="00677070" w:rsidRPr="00677070" w:rsidRDefault="00677070" w:rsidP="00677070">
      <w:pPr>
        <w:pStyle w:val="Numberedlist"/>
        <w:numPr>
          <w:ilvl w:val="1"/>
          <w:numId w:val="25"/>
        </w:numPr>
      </w:pPr>
      <w:r w:rsidRPr="00677070">
        <w:t>Do you like your name?</w:t>
      </w:r>
    </w:p>
    <w:p w14:paraId="36A5A9A4" w14:textId="77777777" w:rsidR="00677070" w:rsidRPr="00677070" w:rsidRDefault="00677070" w:rsidP="00677070">
      <w:pPr>
        <w:pStyle w:val="Numberedlist"/>
        <w:numPr>
          <w:ilvl w:val="1"/>
          <w:numId w:val="25"/>
        </w:numPr>
      </w:pPr>
      <w:r w:rsidRPr="00677070">
        <w:t>Have you ever wanted to change your name? Why? Why not?</w:t>
      </w:r>
    </w:p>
    <w:p w14:paraId="0C69D86A" w14:textId="77777777" w:rsidR="00677070" w:rsidRPr="00677070" w:rsidRDefault="00677070" w:rsidP="00677070">
      <w:pPr>
        <w:pStyle w:val="Numberedlist"/>
        <w:numPr>
          <w:ilvl w:val="1"/>
          <w:numId w:val="25"/>
        </w:numPr>
      </w:pPr>
      <w:r w:rsidRPr="00677070">
        <w:t>Do you have a middle name? A religious name? A family name?</w:t>
      </w:r>
    </w:p>
    <w:p w14:paraId="53A01A32" w14:textId="77777777" w:rsidR="00677070" w:rsidRPr="00677070" w:rsidRDefault="00677070" w:rsidP="00677070">
      <w:pPr>
        <w:pStyle w:val="Numberedlist"/>
        <w:numPr>
          <w:ilvl w:val="1"/>
          <w:numId w:val="25"/>
        </w:numPr>
      </w:pPr>
      <w:r w:rsidRPr="00677070">
        <w:t>Do you have any nicknames?</w:t>
      </w:r>
    </w:p>
    <w:p w14:paraId="4019D924" w14:textId="5FB757F0" w:rsidR="00677070" w:rsidRDefault="00677070" w:rsidP="00677070">
      <w:pPr>
        <w:pStyle w:val="Numberedlist"/>
      </w:pPr>
      <w:r>
        <w:t xml:space="preserve">Invite students to choose at least one of the questions to be able to share information. Have students turn and talk (e.g., with a partner) to share answer(s) to the questions they chose. </w:t>
      </w:r>
      <w:r w:rsidRPr="00677070">
        <w:t>Reassure</w:t>
      </w:r>
      <w:r>
        <w:t xml:space="preserve"> students that it is okay not to have answers to all of the questions.</w:t>
      </w:r>
      <w:r w:rsidR="007F094B">
        <w:t xml:space="preserve"> Be mindful that some students and their families might not have background to respond to some of the questions.</w:t>
      </w:r>
    </w:p>
    <w:p w14:paraId="3AABFFE9" w14:textId="0FF40C2E" w:rsidR="00677070" w:rsidRDefault="00677070" w:rsidP="00677070">
      <w:pPr>
        <w:pStyle w:val="Numberedlist"/>
      </w:pPr>
      <w:r>
        <w:t xml:space="preserve">Students are given the </w:t>
      </w:r>
      <w:r>
        <w:rPr>
          <w:i/>
          <w:iCs/>
        </w:rPr>
        <w:t>Name Art</w:t>
      </w:r>
      <w:r>
        <w:t xml:space="preserve"> template and asked to complete it individually. For answers they are not sure about, they can leave it blank and return to it after asking their families for details about their name</w:t>
      </w:r>
      <w:r w:rsidR="007F094B">
        <w:t>, if this information is available</w:t>
      </w:r>
      <w:r>
        <w:t xml:space="preserve">. The template is only an </w:t>
      </w:r>
      <w:r w:rsidRPr="00677070">
        <w:t>example</w:t>
      </w:r>
      <w:r>
        <w:t xml:space="preserve">. Students can design their name art in any way </w:t>
      </w:r>
      <w:r w:rsidR="00AA1CD9">
        <w:t>that is relevant to the learning goal(s)</w:t>
      </w:r>
      <w:r>
        <w:t xml:space="preserve">. </w:t>
      </w:r>
      <w:r w:rsidR="00AA1CD9">
        <w:t>This learning may be integrated with expectations from The Arts curriculum, and may involve additional learning goals and success criteria related to elements of design and use of techniques. S</w:t>
      </w:r>
      <w:r>
        <w:t>hare work samples of other Name Art pieces</w:t>
      </w:r>
      <w:r w:rsidR="00AA1CD9">
        <w:t xml:space="preserve">, including </w:t>
      </w:r>
      <w:r>
        <w:t xml:space="preserve">the example provided </w:t>
      </w:r>
      <w:r w:rsidR="00AA1CD9">
        <w:t>(Appendix B)</w:t>
      </w:r>
      <w:r>
        <w:t>.</w:t>
      </w:r>
    </w:p>
    <w:p w14:paraId="73857292" w14:textId="2A10EEDA" w:rsidR="00677070" w:rsidRDefault="00677070" w:rsidP="00677070">
      <w:pPr>
        <w:pStyle w:val="Numberedlist"/>
      </w:pPr>
      <w:r>
        <w:t>Alternatively, students who do not want to create Name Art for their own name, may choose to complete the activity for a character from a book (e.g., Christop</w:t>
      </w:r>
      <w:r w:rsidR="007F094B">
        <w:t>h</w:t>
      </w:r>
      <w:r>
        <w:t>er</w:t>
      </w:r>
      <w:r w:rsidR="007F094B">
        <w:t xml:space="preserve"> Kwame,</w:t>
      </w:r>
      <w:r>
        <w:t xml:space="preserve"> </w:t>
      </w:r>
      <w:r w:rsidR="007F094B">
        <w:t xml:space="preserve">the </w:t>
      </w:r>
      <w:r>
        <w:t xml:space="preserve">character from the </w:t>
      </w:r>
      <w:r w:rsidR="007F094B">
        <w:t>mentor text</w:t>
      </w:r>
      <w:r>
        <w:t xml:space="preserve"> </w:t>
      </w:r>
      <w:r w:rsidR="007F094B">
        <w:t xml:space="preserve">used </w:t>
      </w:r>
      <w:r>
        <w:t>above).</w:t>
      </w:r>
    </w:p>
    <w:p w14:paraId="61893E94" w14:textId="011A28B4" w:rsidR="00677070" w:rsidRPr="00677070" w:rsidRDefault="00677070" w:rsidP="00677070">
      <w:pPr>
        <w:pStyle w:val="Numberedlist"/>
      </w:pPr>
      <w:r w:rsidRPr="00677070">
        <w:t>Using the example</w:t>
      </w:r>
      <w:r w:rsidR="007F094B">
        <w:t>(s)</w:t>
      </w:r>
      <w:r w:rsidRPr="00677070">
        <w:t xml:space="preserve">, co-create a </w:t>
      </w:r>
      <w:proofErr w:type="gramStart"/>
      <w:r w:rsidRPr="00677070">
        <w:t>success criteria</w:t>
      </w:r>
      <w:proofErr w:type="gramEnd"/>
      <w:r w:rsidRPr="00677070">
        <w:t xml:space="preserve"> with students for their Name Art, for example,</w:t>
      </w:r>
    </w:p>
    <w:p w14:paraId="53F93EC6" w14:textId="77777777" w:rsidR="00677070" w:rsidRPr="000041D3" w:rsidRDefault="00677070" w:rsidP="000041D3">
      <w:pPr>
        <w:pStyle w:val="Numberedlist"/>
        <w:numPr>
          <w:ilvl w:val="1"/>
          <w:numId w:val="25"/>
        </w:numPr>
        <w:ind w:right="1559"/>
      </w:pPr>
      <w:r w:rsidRPr="000041D3">
        <w:lastRenderedPageBreak/>
        <w:t>Gather and generate ideas and information about my name</w:t>
      </w:r>
    </w:p>
    <w:p w14:paraId="7BDB215B" w14:textId="77777777" w:rsidR="00677070" w:rsidRPr="000041D3" w:rsidRDefault="00677070" w:rsidP="000041D3">
      <w:pPr>
        <w:pStyle w:val="Numberedlist"/>
        <w:numPr>
          <w:ilvl w:val="1"/>
          <w:numId w:val="25"/>
        </w:numPr>
        <w:ind w:right="1559"/>
      </w:pPr>
      <w:r w:rsidRPr="000041D3">
        <w:t>Sort and sequence my information in a way that makes sense</w:t>
      </w:r>
    </w:p>
    <w:p w14:paraId="0EAD6D17" w14:textId="77777777" w:rsidR="00677070" w:rsidRPr="000041D3" w:rsidRDefault="00677070" w:rsidP="000041D3">
      <w:pPr>
        <w:pStyle w:val="Numberedlist"/>
        <w:numPr>
          <w:ilvl w:val="1"/>
          <w:numId w:val="25"/>
        </w:numPr>
        <w:ind w:right="1559"/>
      </w:pPr>
      <w:r w:rsidRPr="000041D3">
        <w:t>Describe what my name means to me and why it is special</w:t>
      </w:r>
    </w:p>
    <w:p w14:paraId="367F7652" w14:textId="77777777" w:rsidR="00677070" w:rsidRPr="000041D3" w:rsidRDefault="00677070" w:rsidP="000041D3">
      <w:pPr>
        <w:pStyle w:val="Numberedlist"/>
        <w:numPr>
          <w:ilvl w:val="1"/>
          <w:numId w:val="25"/>
        </w:numPr>
        <w:ind w:right="1559"/>
      </w:pPr>
      <w:r w:rsidRPr="000041D3">
        <w:t>Share my information in an organized way</w:t>
      </w:r>
    </w:p>
    <w:p w14:paraId="1CA1AF8D" w14:textId="77777777" w:rsidR="00677070" w:rsidRDefault="00677070" w:rsidP="000041D3">
      <w:pPr>
        <w:pStyle w:val="Numberedlist"/>
        <w:numPr>
          <w:ilvl w:val="1"/>
          <w:numId w:val="25"/>
        </w:numPr>
        <w:ind w:right="1559"/>
      </w:pPr>
      <w:r w:rsidRPr="000041D3">
        <w:t>Use punctuation, especially capitalization, to make my information clear</w:t>
      </w:r>
    </w:p>
    <w:p w14:paraId="6DAB0691" w14:textId="5AE795F2" w:rsidR="00AA1CD9" w:rsidRPr="000041D3" w:rsidRDefault="00AA1CD9" w:rsidP="0083049F">
      <w:pPr>
        <w:pStyle w:val="Numberedlist"/>
        <w:numPr>
          <w:ilvl w:val="0"/>
          <w:numId w:val="0"/>
        </w:numPr>
        <w:ind w:left="1080"/>
      </w:pPr>
      <w:r>
        <w:t>Note that these criteria are related to the Language expectations. If this learning is integrated with expectations from The Arts curriculum, additional success criteria may apply.</w:t>
      </w:r>
    </w:p>
    <w:p w14:paraId="67D81B22" w14:textId="77777777" w:rsidR="00677070" w:rsidRDefault="00677070" w:rsidP="00677070">
      <w:pPr>
        <w:pStyle w:val="Heading4"/>
      </w:pPr>
      <w:r>
        <w:t>Assessment opportunity</w:t>
      </w:r>
    </w:p>
    <w:p w14:paraId="6895E408" w14:textId="3F665723" w:rsidR="00677070" w:rsidRPr="00677070" w:rsidRDefault="00677070" w:rsidP="00677070">
      <w:r w:rsidRPr="00677070">
        <w:t>As students are working on their Name Art, circulate and make observations and anecdotal notes on how students are gathering, organizing, sorting, and sequencing information</w:t>
      </w:r>
      <w:r w:rsidR="007F094B">
        <w:t>.</w:t>
      </w:r>
      <w:r w:rsidRPr="00677070">
        <w:t xml:space="preserve"> </w:t>
      </w:r>
      <w:r w:rsidR="007F094B">
        <w:t>If students are using the</w:t>
      </w:r>
      <w:r w:rsidRPr="00677070">
        <w:t xml:space="preserve"> </w:t>
      </w:r>
      <w:hyperlink w:anchor="_Appendix_A_1" w:history="1">
        <w:r w:rsidRPr="00C31A3C">
          <w:rPr>
            <w:rStyle w:val="Hyperlink"/>
          </w:rPr>
          <w:t>Gathering Information Template</w:t>
        </w:r>
        <w:r w:rsidR="00DC4263" w:rsidRPr="00C31A3C">
          <w:rPr>
            <w:rStyle w:val="Hyperlink"/>
          </w:rPr>
          <w:t xml:space="preserve"> (Appendix A)</w:t>
        </w:r>
      </w:hyperlink>
      <w:r w:rsidR="007F094B">
        <w:t xml:space="preserve"> (optional), this can also provide assessment information</w:t>
      </w:r>
      <w:r w:rsidRPr="00677070">
        <w:t xml:space="preserve">. </w:t>
      </w:r>
    </w:p>
    <w:p w14:paraId="17AF7F67" w14:textId="77777777" w:rsidR="00CC4111" w:rsidRPr="006C57FE" w:rsidRDefault="00921C92" w:rsidP="006C57FE">
      <w:pPr>
        <w:pStyle w:val="Heading2"/>
      </w:pPr>
      <w:bookmarkStart w:id="83" w:name="_Toc198886083"/>
      <w:bookmarkStart w:id="84" w:name="_Toc199507372"/>
      <w:r>
        <w:rPr>
          <w:noProof/>
        </w:rPr>
        <w:drawing>
          <wp:anchor distT="0" distB="0" distL="114300" distR="114300" simplePos="0" relativeHeight="251659776" behindDoc="1" locked="0" layoutInCell="1" allowOverlap="0" wp14:anchorId="39596EA7" wp14:editId="0AC7B67D">
            <wp:simplePos x="0" y="0"/>
            <wp:positionH relativeFrom="margin">
              <wp:posOffset>13112</wp:posOffset>
            </wp:positionH>
            <wp:positionV relativeFrom="paragraph">
              <wp:posOffset>374361</wp:posOffset>
            </wp:positionV>
            <wp:extent cx="421005" cy="330835"/>
            <wp:effectExtent l="0" t="0" r="0" b="0"/>
            <wp:wrapSquare wrapText="right"/>
            <wp:docPr id="1128669904"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6">
                      <a:extLst>
                        <a:ext uri="{C183D7F6-B498-43B3-948B-1728B52AA6E4}">
                          <adec:decorative xmlns:adec="http://schemas.microsoft.com/office/drawing/2017/decorative" val="1"/>
                        </a:ext>
                      </a:extLst>
                    </pic:cNvPr>
                    <pic:cNvPicPr>
                      <a:picLocks/>
                    </pic:cNvPicPr>
                  </pic:nvPicPr>
                  <pic:blipFill>
                    <a:blip r:embed="rId23">
                      <a:extLst>
                        <a:ext uri="{28A0092B-C50C-407E-A947-70E740481C1C}">
                          <a14:useLocalDpi xmlns:a14="http://schemas.microsoft.com/office/drawing/2010/main" val="0"/>
                        </a:ext>
                      </a:extLst>
                    </a:blip>
                    <a:srcRect t="10287" b="10893"/>
                    <a:stretch>
                      <a:fillRect/>
                    </a:stretch>
                  </pic:blipFill>
                  <pic:spPr bwMode="auto">
                    <a:xfrm>
                      <a:off x="0" y="0"/>
                      <a:ext cx="42100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111" w:rsidRPr="006C57FE">
        <w:t>Consolidation</w:t>
      </w:r>
      <w:bookmarkEnd w:id="76"/>
      <w:bookmarkEnd w:id="77"/>
      <w:bookmarkEnd w:id="78"/>
      <w:bookmarkEnd w:id="79"/>
      <w:bookmarkEnd w:id="80"/>
      <w:bookmarkEnd w:id="83"/>
      <w:bookmarkEnd w:id="84"/>
    </w:p>
    <w:p w14:paraId="42B7497E" w14:textId="7020F300" w:rsidR="0046423E" w:rsidRPr="0046423E" w:rsidRDefault="00AA1CD9" w:rsidP="00E30DEF">
      <w:pPr>
        <w:pStyle w:val="Heading3"/>
      </w:pPr>
      <w:bookmarkStart w:id="85" w:name="_Toc198886084"/>
      <w:bookmarkStart w:id="86" w:name="_Toc199507373"/>
      <w:r>
        <w:t>Sharing identity</w:t>
      </w:r>
      <w:bookmarkEnd w:id="85"/>
      <w:bookmarkEnd w:id="86"/>
    </w:p>
    <w:p w14:paraId="1902167C" w14:textId="4CFDA0D9" w:rsidR="000041D3" w:rsidRDefault="000041D3" w:rsidP="000041D3">
      <w:pPr>
        <w:pStyle w:val="Numberedlist"/>
        <w:rPr>
          <w:lang w:val="en-CA"/>
        </w:rPr>
      </w:pPr>
      <w:r>
        <w:t>Gather students in a community circle where they share some of their learning from the lesson. This could also take the format of sharing in small groups, to the whole class, or visiting other classes to share.</w:t>
      </w:r>
    </w:p>
    <w:p w14:paraId="0C8B2DA9" w14:textId="64819AD2" w:rsidR="00CC4111" w:rsidRPr="00CC4111" w:rsidRDefault="000041D3" w:rsidP="00343633">
      <w:pPr>
        <w:pStyle w:val="Numberedlist"/>
      </w:pPr>
      <w:r>
        <w:t>Post name art in the classroom.</w:t>
      </w:r>
    </w:p>
    <w:p w14:paraId="3A5BE35E" w14:textId="77777777" w:rsidR="00DF5727" w:rsidRDefault="00921C92" w:rsidP="00E30DEF">
      <w:pPr>
        <w:pStyle w:val="Heading2"/>
      </w:pPr>
      <w:bookmarkStart w:id="87" w:name="_Toc189909278"/>
      <w:bookmarkStart w:id="88" w:name="_Toc190794980"/>
      <w:bookmarkStart w:id="89" w:name="_Toc198886085"/>
      <w:bookmarkStart w:id="90" w:name="_Toc199507374"/>
      <w:bookmarkStart w:id="91" w:name="_Toc186202344"/>
      <w:bookmarkStart w:id="92" w:name="_Toc186444772"/>
      <w:bookmarkStart w:id="93" w:name="_Toc186720179"/>
      <w:r>
        <w:rPr>
          <w:noProof/>
        </w:rPr>
        <w:lastRenderedPageBreak/>
        <w:drawing>
          <wp:anchor distT="0" distB="0" distL="114300" distR="114300" simplePos="0" relativeHeight="251660800" behindDoc="0" locked="0" layoutInCell="1" allowOverlap="1" wp14:anchorId="32B61742" wp14:editId="4B15E2CB">
            <wp:simplePos x="0" y="0"/>
            <wp:positionH relativeFrom="column">
              <wp:posOffset>3175</wp:posOffset>
            </wp:positionH>
            <wp:positionV relativeFrom="paragraph">
              <wp:posOffset>21</wp:posOffset>
            </wp:positionV>
            <wp:extent cx="436245" cy="436245"/>
            <wp:effectExtent l="0" t="0" r="0" b="0"/>
            <wp:wrapSquare wrapText="bothSides"/>
            <wp:docPr id="61770598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705986" name="Graphic 6">
                      <a:extLst>
                        <a:ext uri="{C183D7F6-B498-43B3-948B-1728B52AA6E4}">
                          <adec:decorative xmlns:adec="http://schemas.microsoft.com/office/drawing/2017/decorative" val="1"/>
                        </a:ext>
                      </a:extLst>
                    </pic:cNvPr>
                    <pic:cNvPicPr>
                      <a:picLocks/>
                    </pic:cNvPicPr>
                  </pic:nvPicPr>
                  <pic:blipFill>
                    <a:blip r:embed="rId24"/>
                    <a:stretch>
                      <a:fillRect/>
                    </a:stretch>
                  </pic:blipFill>
                  <pic:spPr>
                    <a:xfrm>
                      <a:off x="0" y="0"/>
                      <a:ext cx="436245" cy="436245"/>
                    </a:xfrm>
                    <a:prstGeom prst="rect">
                      <a:avLst/>
                    </a:prstGeom>
                  </pic:spPr>
                </pic:pic>
              </a:graphicData>
            </a:graphic>
            <wp14:sizeRelH relativeFrom="page">
              <wp14:pctWidth>0</wp14:pctWidth>
            </wp14:sizeRelH>
            <wp14:sizeRelV relativeFrom="page">
              <wp14:pctHeight>0</wp14:pctHeight>
            </wp14:sizeRelV>
          </wp:anchor>
        </w:drawing>
      </w:r>
      <w:r w:rsidR="00DF5727" w:rsidRPr="00CC4111">
        <w:t xml:space="preserve">Possible </w:t>
      </w:r>
      <w:r w:rsidR="00DF5727">
        <w:t>e</w:t>
      </w:r>
      <w:r w:rsidR="00DF5727" w:rsidRPr="00CC4111">
        <w:t>xtensions</w:t>
      </w:r>
      <w:bookmarkEnd w:id="87"/>
      <w:bookmarkEnd w:id="88"/>
      <w:bookmarkEnd w:id="89"/>
      <w:bookmarkEnd w:id="90"/>
    </w:p>
    <w:p w14:paraId="139881D7" w14:textId="77777777" w:rsidR="000041D3" w:rsidRPr="000041D3" w:rsidRDefault="000041D3" w:rsidP="000041D3">
      <w:pPr>
        <w:pStyle w:val="ListParagraph"/>
      </w:pPr>
      <w:bookmarkStart w:id="94" w:name="_Appendix_A"/>
      <w:bookmarkStart w:id="95" w:name="w1abt1ntyx8l" w:colFirst="0" w:colLast="0"/>
      <w:bookmarkStart w:id="96" w:name="_Toc186202346"/>
      <w:bookmarkStart w:id="97" w:name="_Toc186444774"/>
      <w:bookmarkStart w:id="98" w:name="_Toc186720181"/>
      <w:bookmarkEnd w:id="91"/>
      <w:bookmarkEnd w:id="92"/>
      <w:bookmarkEnd w:id="93"/>
      <w:bookmarkEnd w:id="94"/>
      <w:bookmarkEnd w:id="95"/>
      <w:r w:rsidRPr="000041D3">
        <w:t xml:space="preserve">Further explore the concept of names through companion texts (to have available for students to read or as additional read </w:t>
      </w:r>
      <w:proofErr w:type="spellStart"/>
      <w:r w:rsidRPr="000041D3">
        <w:t>alouds</w:t>
      </w:r>
      <w:proofErr w:type="spellEnd"/>
      <w:r w:rsidRPr="000041D3">
        <w:t xml:space="preserve"> throughout the larger unit this lesson is from):</w:t>
      </w:r>
    </w:p>
    <w:p w14:paraId="5CB9C8BB" w14:textId="77777777" w:rsidR="000041D3" w:rsidRPr="000041D3" w:rsidRDefault="000041D3" w:rsidP="000041D3">
      <w:pPr>
        <w:pStyle w:val="ListParagraph"/>
        <w:numPr>
          <w:ilvl w:val="1"/>
          <w:numId w:val="16"/>
        </w:numPr>
      </w:pPr>
      <w:r w:rsidRPr="000041D3">
        <w:rPr>
          <w:i/>
          <w:iCs/>
        </w:rPr>
        <w:t>That’s Not My Name</w:t>
      </w:r>
      <w:r w:rsidRPr="000041D3">
        <w:t xml:space="preserve"> by Anoosha Syed</w:t>
      </w:r>
    </w:p>
    <w:p w14:paraId="5E56990B" w14:textId="77777777" w:rsidR="000041D3" w:rsidRPr="000041D3" w:rsidRDefault="000041D3" w:rsidP="000041D3">
      <w:pPr>
        <w:pStyle w:val="ListParagraph"/>
        <w:numPr>
          <w:ilvl w:val="1"/>
          <w:numId w:val="16"/>
        </w:numPr>
      </w:pPr>
      <w:r w:rsidRPr="000041D3">
        <w:rPr>
          <w:i/>
          <w:iCs/>
        </w:rPr>
        <w:t>Chrysanthemum</w:t>
      </w:r>
      <w:r w:rsidRPr="000041D3">
        <w:t xml:space="preserve"> by Kevin Henkes</w:t>
      </w:r>
    </w:p>
    <w:p w14:paraId="3B3A1AC1" w14:textId="17B597C1" w:rsidR="000041D3" w:rsidRPr="000041D3" w:rsidRDefault="000041D3" w:rsidP="000041D3">
      <w:pPr>
        <w:pStyle w:val="ListParagraph"/>
        <w:numPr>
          <w:ilvl w:val="1"/>
          <w:numId w:val="16"/>
        </w:numPr>
      </w:pPr>
      <w:r w:rsidRPr="000041D3">
        <w:rPr>
          <w:i/>
          <w:iCs/>
        </w:rPr>
        <w:t>The Name Jar</w:t>
      </w:r>
      <w:r w:rsidRPr="000041D3">
        <w:t xml:space="preserve"> </w:t>
      </w:r>
      <w:r>
        <w:t>b</w:t>
      </w:r>
      <w:r w:rsidRPr="000041D3">
        <w:t xml:space="preserve">y </w:t>
      </w:r>
      <w:proofErr w:type="spellStart"/>
      <w:r w:rsidRPr="000041D3">
        <w:t>Yangsook</w:t>
      </w:r>
      <w:proofErr w:type="spellEnd"/>
      <w:r w:rsidRPr="000041D3">
        <w:t xml:space="preserve"> Choi</w:t>
      </w:r>
    </w:p>
    <w:p w14:paraId="3F213D33" w14:textId="3DC056CD" w:rsidR="000041D3" w:rsidRPr="000041D3" w:rsidRDefault="000041D3" w:rsidP="000041D3">
      <w:pPr>
        <w:pStyle w:val="ListParagraph"/>
        <w:numPr>
          <w:ilvl w:val="1"/>
          <w:numId w:val="16"/>
        </w:numPr>
      </w:pPr>
      <w:r w:rsidRPr="000041D3">
        <w:rPr>
          <w:i/>
          <w:iCs/>
        </w:rPr>
        <w:t xml:space="preserve">My Name is </w:t>
      </w:r>
      <w:proofErr w:type="spellStart"/>
      <w:r w:rsidRPr="000041D3">
        <w:rPr>
          <w:i/>
          <w:iCs/>
        </w:rPr>
        <w:t>Saajin</w:t>
      </w:r>
      <w:proofErr w:type="spellEnd"/>
      <w:r w:rsidRPr="000041D3">
        <w:rPr>
          <w:i/>
          <w:iCs/>
        </w:rPr>
        <w:t xml:space="preserve"> Singh</w:t>
      </w:r>
      <w:r w:rsidRPr="000041D3">
        <w:t xml:space="preserve"> by </w:t>
      </w:r>
      <w:proofErr w:type="spellStart"/>
      <w:r w:rsidRPr="000041D3">
        <w:t>Kulinger</w:t>
      </w:r>
      <w:proofErr w:type="spellEnd"/>
      <w:r w:rsidRPr="000041D3">
        <w:t xml:space="preserve"> Kaur Brar</w:t>
      </w:r>
    </w:p>
    <w:p w14:paraId="785FF305" w14:textId="0B270B46" w:rsidR="008D17E2" w:rsidRPr="00C75CB7" w:rsidRDefault="000041D3" w:rsidP="000041D3">
      <w:pPr>
        <w:pStyle w:val="ListParagraph"/>
        <w:numPr>
          <w:ilvl w:val="1"/>
          <w:numId w:val="16"/>
        </w:numPr>
      </w:pPr>
      <w:r w:rsidRPr="000041D3">
        <w:rPr>
          <w:i/>
          <w:iCs/>
        </w:rPr>
        <w:t>Alma and How She Got Her Name</w:t>
      </w:r>
      <w:r w:rsidRPr="000041D3">
        <w:t xml:space="preserve"> by Juana Martinez-Neal</w:t>
      </w:r>
      <w:r w:rsidRPr="00C75CB7">
        <w:t xml:space="preserve"> </w:t>
      </w:r>
      <w:r w:rsidR="008D17E2" w:rsidRPr="00C75CB7">
        <w:br w:type="page"/>
      </w:r>
    </w:p>
    <w:p w14:paraId="13FB0094" w14:textId="77777777" w:rsidR="00C729A2" w:rsidRDefault="00C729A2" w:rsidP="00E30DEF">
      <w:pPr>
        <w:pStyle w:val="Heading1"/>
      </w:pPr>
      <w:bookmarkStart w:id="99" w:name="_Appendix_A_1"/>
      <w:bookmarkStart w:id="100" w:name="_Toc189909280"/>
      <w:bookmarkStart w:id="101" w:name="_Toc190794981"/>
      <w:bookmarkStart w:id="102" w:name="_Toc198886086"/>
      <w:bookmarkStart w:id="103" w:name="_Toc199507375"/>
      <w:bookmarkEnd w:id="99"/>
      <w:r>
        <w:lastRenderedPageBreak/>
        <w:t xml:space="preserve">Appendix </w:t>
      </w:r>
      <w:r w:rsidR="00C506F0">
        <w:t>A</w:t>
      </w:r>
      <w:bookmarkEnd w:id="100"/>
      <w:bookmarkEnd w:id="101"/>
      <w:bookmarkEnd w:id="102"/>
      <w:bookmarkEnd w:id="103"/>
    </w:p>
    <w:p w14:paraId="1F51E7B0" w14:textId="728ABCD9" w:rsidR="007C4EDA" w:rsidRPr="000041D3" w:rsidRDefault="000041D3" w:rsidP="000041D3">
      <w:pPr>
        <w:pStyle w:val="Heading2"/>
      </w:pPr>
      <w:bookmarkStart w:id="104" w:name="_Analyzing_multimodal_mentor"/>
      <w:bookmarkStart w:id="105" w:name="_Toc198886087"/>
      <w:bookmarkStart w:id="106" w:name="_Toc199507376"/>
      <w:bookmarkEnd w:id="96"/>
      <w:bookmarkEnd w:id="97"/>
      <w:bookmarkEnd w:id="98"/>
      <w:bookmarkEnd w:id="104"/>
      <w:r w:rsidRPr="000041D3">
        <w:t xml:space="preserve">Gathering </w:t>
      </w:r>
      <w:r w:rsidR="00D37730">
        <w:t>i</w:t>
      </w:r>
      <w:r w:rsidRPr="000041D3">
        <w:t xml:space="preserve">nformation and </w:t>
      </w:r>
      <w:r w:rsidR="00D37730">
        <w:t>g</w:t>
      </w:r>
      <w:r w:rsidRPr="000041D3">
        <w:t xml:space="preserve">enerating </w:t>
      </w:r>
      <w:r w:rsidR="00D37730">
        <w:t>i</w:t>
      </w:r>
      <w:r w:rsidRPr="000041D3">
        <w:t xml:space="preserve">deas </w:t>
      </w:r>
      <w:r w:rsidR="00D37730">
        <w:t>t</w:t>
      </w:r>
      <w:r w:rsidRPr="000041D3">
        <w:t>emplate</w:t>
      </w:r>
      <w:bookmarkEnd w:id="105"/>
      <w:bookmarkEnd w:id="106"/>
    </w:p>
    <w:p w14:paraId="24320E13" w14:textId="71F608F0" w:rsidR="001A49AB" w:rsidRDefault="001A49AB" w:rsidP="00E30DEF">
      <w:r w:rsidRPr="007D302E">
        <w:t xml:space="preserve">The </w:t>
      </w:r>
      <w:r w:rsidR="00D37730">
        <w:t xml:space="preserve">following </w:t>
      </w:r>
      <w:r w:rsidRPr="007D302E">
        <w:t xml:space="preserve">questions are intended to be a guide to help </w:t>
      </w:r>
      <w:r w:rsidR="009E7E0A" w:rsidRPr="007D302E">
        <w:t>students</w:t>
      </w:r>
      <w:r w:rsidRPr="007D302E">
        <w:t xml:space="preserve"> recognize the relationship between the what, the how, and the why of texts to develop </w:t>
      </w:r>
      <w:r w:rsidR="009E7E0A" w:rsidRPr="007D302E">
        <w:t>their</w:t>
      </w:r>
      <w:r w:rsidRPr="007D302E">
        <w:t xml:space="preserve"> own creativity and independence as text creator</w:t>
      </w:r>
      <w:r w:rsidR="009E7E0A" w:rsidRPr="007D302E">
        <w:t>s</w:t>
      </w:r>
      <w:r w:rsidRPr="007D302E">
        <w:t>.</w:t>
      </w:r>
      <w:r w:rsidR="007F42DD" w:rsidRPr="007D302E">
        <w:t xml:space="preserve"> Some of the questions in the framework may be more relevant to some texts than others.</w:t>
      </w:r>
    </w:p>
    <w:p w14:paraId="6F7ED5D4" w14:textId="60D02193" w:rsidR="008A54C9" w:rsidRPr="007D302E" w:rsidRDefault="008A54C9" w:rsidP="008A54C9">
      <w:pPr>
        <w:pStyle w:val="Heading3"/>
      </w:pPr>
      <w:bookmarkStart w:id="107" w:name="_Questions_for_students:"/>
      <w:bookmarkStart w:id="108" w:name="_Toc198886088"/>
      <w:bookmarkStart w:id="109" w:name="_Toc199507377"/>
      <w:bookmarkEnd w:id="107"/>
      <w:r>
        <w:t>Questions for students:</w:t>
      </w:r>
      <w:bookmarkEnd w:id="108"/>
      <w:bookmarkEnd w:id="109"/>
    </w:p>
    <w:p w14:paraId="564D2716" w14:textId="77777777" w:rsidR="000041D3" w:rsidRDefault="000041D3" w:rsidP="000041D3">
      <w:r>
        <w:t>How many letters are in your name?</w:t>
      </w:r>
    </w:p>
    <w:p w14:paraId="1582152F" w14:textId="77777777" w:rsidR="000041D3" w:rsidRDefault="000041D3" w:rsidP="000041D3">
      <w:r>
        <w:t>How do you pronounce your name?</w:t>
      </w:r>
    </w:p>
    <w:p w14:paraId="3A7379C7" w14:textId="77777777" w:rsidR="000041D3" w:rsidRDefault="000041D3" w:rsidP="000041D3">
      <w:r>
        <w:t>How many syllables are in your name?</w:t>
      </w:r>
    </w:p>
    <w:p w14:paraId="7B1388A1" w14:textId="77777777" w:rsidR="000041D3" w:rsidRDefault="000041D3" w:rsidP="000041D3">
      <w:r>
        <w:t>What is your name?</w:t>
      </w:r>
    </w:p>
    <w:p w14:paraId="77726BC9" w14:textId="77777777" w:rsidR="000041D3" w:rsidRDefault="000041D3" w:rsidP="000041D3">
      <w:r>
        <w:t>What is your nickname?</w:t>
      </w:r>
    </w:p>
    <w:p w14:paraId="37177DE5" w14:textId="77777777" w:rsidR="000041D3" w:rsidRDefault="000041D3" w:rsidP="000041D3">
      <w:r>
        <w:t>What is the story of your name?</w:t>
      </w:r>
    </w:p>
    <w:p w14:paraId="6DC5567C" w14:textId="135E7839" w:rsidR="001A49AB" w:rsidRDefault="000041D3" w:rsidP="000041D3">
      <w:r>
        <w:t>Who named you?</w:t>
      </w:r>
    </w:p>
    <w:p w14:paraId="0B5A1EC0" w14:textId="38239DBF" w:rsidR="00BC155C" w:rsidRDefault="00BC155C" w:rsidP="0093089D">
      <w:pPr>
        <w:pStyle w:val="Imagewithnopadding"/>
      </w:pPr>
      <w:r>
        <w:lastRenderedPageBreak/>
        <w:drawing>
          <wp:inline distT="0" distB="0" distL="0" distR="0" wp14:anchorId="49677D0E" wp14:editId="024B97E5">
            <wp:extent cx="3888999" cy="4157749"/>
            <wp:effectExtent l="0" t="0" r="0" b="0"/>
            <wp:docPr id="1388257202" name="Picture 19" descr="A rectangular grid of seven sections. Three across the top and three across the bottom, one in the middle. Each section has a question. What is your name? sits in the single section in the middl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57202" name="Picture 19" descr="A rectangular grid of seven sections. Three across the top and three across the bottom, one in the middle. Each section has a question. What is your name? sits in the single section in the middle ro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8999" cy="4157749"/>
                    </a:xfrm>
                    <a:prstGeom prst="rect">
                      <a:avLst/>
                    </a:prstGeom>
                  </pic:spPr>
                </pic:pic>
              </a:graphicData>
            </a:graphic>
          </wp:inline>
        </w:drawing>
      </w:r>
    </w:p>
    <w:p w14:paraId="05EDFC63" w14:textId="557E275F" w:rsidR="001F6F39" w:rsidRDefault="0093089D" w:rsidP="0093089D">
      <w:pPr>
        <w:pStyle w:val="Caption"/>
      </w:pPr>
      <w:r>
        <w:t xml:space="preserve">This </w:t>
      </w:r>
      <w:r w:rsidR="00D37730">
        <w:t xml:space="preserve">is a </w:t>
      </w:r>
      <w:r>
        <w:t>layout example of a printed sheet for students who prefer handwriting.</w:t>
      </w:r>
      <w:r w:rsidR="008A54C9">
        <w:t xml:space="preserve"> The questions in the sample sheet can be found listed above under </w:t>
      </w:r>
      <w:hyperlink w:anchor="_Questions_for_students:" w:history="1">
        <w:r w:rsidR="008A54C9" w:rsidRPr="008A54C9">
          <w:rPr>
            <w:rStyle w:val="Hyperlink"/>
          </w:rPr>
          <w:t>Questions for student</w:t>
        </w:r>
      </w:hyperlink>
      <w:r w:rsidR="008A54C9">
        <w:t>.</w:t>
      </w:r>
    </w:p>
    <w:p w14:paraId="40CC64F6" w14:textId="77777777" w:rsidR="001F6F39" w:rsidRDefault="001F6F39">
      <w:pPr>
        <w:spacing w:before="0" w:after="0" w:line="240" w:lineRule="auto"/>
        <w:rPr>
          <w:i/>
          <w:iCs/>
          <w:color w:val="377C90"/>
        </w:rPr>
      </w:pPr>
      <w:r>
        <w:br w:type="page"/>
      </w:r>
    </w:p>
    <w:p w14:paraId="4693CA2F" w14:textId="77777777" w:rsidR="00C729A2" w:rsidRDefault="00C729A2" w:rsidP="00E30DEF">
      <w:pPr>
        <w:pStyle w:val="Heading1"/>
      </w:pPr>
      <w:bookmarkStart w:id="110" w:name="qjkr55tr9apl" w:colFirst="0" w:colLast="0"/>
      <w:bookmarkStart w:id="111" w:name="_Appendix_B"/>
      <w:bookmarkStart w:id="112" w:name="_Toc189909284"/>
      <w:bookmarkStart w:id="113" w:name="_Toc190794985"/>
      <w:bookmarkStart w:id="114" w:name="_Toc198886089"/>
      <w:bookmarkStart w:id="115" w:name="_Toc199507378"/>
      <w:bookmarkStart w:id="116" w:name="_Toc186202347"/>
      <w:bookmarkStart w:id="117" w:name="_Toc186444775"/>
      <w:bookmarkStart w:id="118" w:name="_Toc186720182"/>
      <w:bookmarkEnd w:id="110"/>
      <w:bookmarkEnd w:id="111"/>
      <w:r>
        <w:lastRenderedPageBreak/>
        <w:t xml:space="preserve">Appendix </w:t>
      </w:r>
      <w:r w:rsidR="00C506F0">
        <w:t>B</w:t>
      </w:r>
      <w:bookmarkEnd w:id="112"/>
      <w:bookmarkEnd w:id="113"/>
      <w:bookmarkEnd w:id="114"/>
      <w:bookmarkEnd w:id="115"/>
    </w:p>
    <w:p w14:paraId="2EC03FB9" w14:textId="7ADE78A6" w:rsidR="007C4EDA" w:rsidRDefault="00AA1CD9" w:rsidP="00E30DEF">
      <w:pPr>
        <w:pStyle w:val="Heading2"/>
      </w:pPr>
      <w:bookmarkStart w:id="119" w:name="_Multimodal_text_set"/>
      <w:bookmarkStart w:id="120" w:name="_Toc198886090"/>
      <w:bookmarkStart w:id="121" w:name="_Toc199507379"/>
      <w:bookmarkEnd w:id="116"/>
      <w:bookmarkEnd w:id="117"/>
      <w:bookmarkEnd w:id="118"/>
      <w:bookmarkEnd w:id="119"/>
      <w:r>
        <w:t xml:space="preserve">Sample </w:t>
      </w:r>
      <w:r w:rsidR="001F6F39">
        <w:t>N</w:t>
      </w:r>
      <w:r w:rsidR="00BC155C">
        <w:t>ame art</w:t>
      </w:r>
      <w:bookmarkEnd w:id="120"/>
      <w:bookmarkEnd w:id="121"/>
    </w:p>
    <w:p w14:paraId="7B50C788" w14:textId="47C6BFFC" w:rsidR="00D37730" w:rsidRDefault="00D37730" w:rsidP="00D37730">
      <w:r>
        <w:t xml:space="preserve">Consider different ways for students to create art related to their name. Using digital platforms may mean clip art, </w:t>
      </w:r>
      <w:proofErr w:type="spellStart"/>
      <w:r>
        <w:t>colour</w:t>
      </w:r>
      <w:proofErr w:type="spellEnd"/>
      <w:r>
        <w:t xml:space="preserve">, big fonts while using printout sheets may mean </w:t>
      </w:r>
      <w:proofErr w:type="spellStart"/>
      <w:r>
        <w:t>colouring</w:t>
      </w:r>
      <w:proofErr w:type="spellEnd"/>
      <w:r>
        <w:t xml:space="preserve"> pencils, stickers, collage. Here is one example using a printout sheet:</w:t>
      </w:r>
    </w:p>
    <w:p w14:paraId="39BAA396" w14:textId="736DC901" w:rsidR="000C1C40" w:rsidRDefault="004419DE" w:rsidP="00D37730">
      <w:pPr>
        <w:pStyle w:val="Imagewithnopadding"/>
      </w:pPr>
      <w:r>
        <w:drawing>
          <wp:inline distT="0" distB="0" distL="0" distR="0" wp14:anchorId="55C522F3" wp14:editId="37E07524">
            <wp:extent cx="3155446" cy="4207397"/>
            <wp:effectExtent l="0" t="0" r="0" b="0"/>
            <wp:docPr id="16227197" name="Picture 4" descr="A rectangular grid of seven sections. Three across the top and three across the bottom, one in the middle. Each section has one of the questions from the question list in Appendix A. What is your name? sits in the single section in the middle row. Each section is filled in by hand using a brown colouring pencil. A drawing of a tiger head with tiger 24 written underneath sits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197" name="Picture 4" descr="A rectangular grid of seven sections. Three across the top and three across the bottom, one in the middle. Each section has one of the questions from the question list in Appendix A. What is your name? sits in the single section in the middle row. Each section is filled in by hand using a brown colouring pencil. A drawing of a tiger head with tiger 24 written underneath sits at the bottom of the pag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0667" cy="4281027"/>
                    </a:xfrm>
                    <a:prstGeom prst="rect">
                      <a:avLst/>
                    </a:prstGeom>
                  </pic:spPr>
                </pic:pic>
              </a:graphicData>
            </a:graphic>
          </wp:inline>
        </w:drawing>
      </w:r>
    </w:p>
    <w:p w14:paraId="4C54CC25" w14:textId="3BBCC40E" w:rsidR="00D37730" w:rsidRDefault="00D37730" w:rsidP="00D37730">
      <w:pPr>
        <w:pStyle w:val="Caption"/>
      </w:pPr>
      <w:r>
        <w:t xml:space="preserve">This layout is an example of </w:t>
      </w:r>
      <w:r w:rsidR="001F6F39">
        <w:t>Name art</w:t>
      </w:r>
      <w:r>
        <w:t xml:space="preserve"> filled out by hand.</w:t>
      </w:r>
      <w:r w:rsidR="008A54C9">
        <w:t xml:space="preserve"> Content found on this example is listed below </w:t>
      </w:r>
      <w:r w:rsidR="00E27C7C">
        <w:t>under</w:t>
      </w:r>
      <w:r w:rsidR="008A54C9">
        <w:t xml:space="preserve"> </w:t>
      </w:r>
      <w:hyperlink w:anchor="_Content_on_Same" w:history="1">
        <w:r w:rsidR="008A54C9" w:rsidRPr="008A54C9">
          <w:rPr>
            <w:rStyle w:val="Hyperlink"/>
          </w:rPr>
          <w:t>Content on Sam</w:t>
        </w:r>
        <w:r w:rsidR="000713CA">
          <w:rPr>
            <w:rStyle w:val="Hyperlink"/>
          </w:rPr>
          <w:t>pl</w:t>
        </w:r>
        <w:r w:rsidR="008A54C9" w:rsidRPr="008A54C9">
          <w:rPr>
            <w:rStyle w:val="Hyperlink"/>
          </w:rPr>
          <w:t>e Name art</w:t>
        </w:r>
      </w:hyperlink>
      <w:r w:rsidR="008A54C9">
        <w:t>.</w:t>
      </w:r>
    </w:p>
    <w:p w14:paraId="0A4447DC" w14:textId="10F62B3D" w:rsidR="00D37730" w:rsidRPr="00D37730" w:rsidRDefault="00D37730" w:rsidP="001F6F39">
      <w:pPr>
        <w:pStyle w:val="Heading3"/>
      </w:pPr>
      <w:bookmarkStart w:id="122" w:name="_Content_on_Same"/>
      <w:bookmarkStart w:id="123" w:name="_Toc198886091"/>
      <w:bookmarkStart w:id="124" w:name="_Toc199507380"/>
      <w:bookmarkEnd w:id="122"/>
      <w:r>
        <w:lastRenderedPageBreak/>
        <w:t>Content on Sam</w:t>
      </w:r>
      <w:r w:rsidR="000713CA">
        <w:t>pl</w:t>
      </w:r>
      <w:r>
        <w:t>e Name art:</w:t>
      </w:r>
      <w:bookmarkEnd w:id="123"/>
      <w:bookmarkEnd w:id="124"/>
    </w:p>
    <w:p w14:paraId="04C0F59B" w14:textId="77777777" w:rsidR="00606D14" w:rsidRDefault="00606D14" w:rsidP="00606D14">
      <w:pPr>
        <w:pStyle w:val="ListParagraph"/>
      </w:pPr>
      <w:r>
        <w:t>How many letters are in your name?</w:t>
      </w:r>
    </w:p>
    <w:p w14:paraId="6D157DF8" w14:textId="77777777" w:rsidR="00606D14" w:rsidRDefault="00606D14" w:rsidP="00606D14">
      <w:pPr>
        <w:pStyle w:val="ListParagraph"/>
        <w:numPr>
          <w:ilvl w:val="1"/>
          <w:numId w:val="16"/>
        </w:numPr>
      </w:pPr>
      <w:r>
        <w:t>18</w:t>
      </w:r>
    </w:p>
    <w:p w14:paraId="2C5F43B9" w14:textId="77777777" w:rsidR="00606D14" w:rsidRDefault="00606D14" w:rsidP="00606D14">
      <w:pPr>
        <w:pStyle w:val="ListParagraph"/>
      </w:pPr>
      <w:r>
        <w:t>How do you pronounce your name?</w:t>
      </w:r>
    </w:p>
    <w:p w14:paraId="018DCA2C" w14:textId="30CB6479" w:rsidR="00606D14" w:rsidRDefault="00606D14" w:rsidP="00C57C95">
      <w:pPr>
        <w:pStyle w:val="ListParagraph"/>
        <w:numPr>
          <w:ilvl w:val="1"/>
          <w:numId w:val="16"/>
        </w:numPr>
      </w:pPr>
      <w:r>
        <w:t>Kris-tuh-fer Moo-lahm-bah</w:t>
      </w:r>
    </w:p>
    <w:p w14:paraId="59FB4CDA" w14:textId="77777777" w:rsidR="00606D14" w:rsidRDefault="00606D14" w:rsidP="00606D14">
      <w:pPr>
        <w:pStyle w:val="ListParagraph"/>
      </w:pPr>
      <w:r>
        <w:t>How many syllables are in your name?</w:t>
      </w:r>
    </w:p>
    <w:p w14:paraId="2035AB9F" w14:textId="77777777" w:rsidR="00606D14" w:rsidRDefault="00606D14" w:rsidP="00606D14">
      <w:pPr>
        <w:pStyle w:val="ListParagraph"/>
        <w:numPr>
          <w:ilvl w:val="1"/>
          <w:numId w:val="16"/>
        </w:numPr>
      </w:pPr>
      <w:r>
        <w:t>6</w:t>
      </w:r>
    </w:p>
    <w:p w14:paraId="4605B7FF" w14:textId="77777777" w:rsidR="00606D14" w:rsidRDefault="00606D14" w:rsidP="00606D14">
      <w:pPr>
        <w:pStyle w:val="ListParagraph"/>
      </w:pPr>
      <w:r>
        <w:t>What is your name?</w:t>
      </w:r>
    </w:p>
    <w:p w14:paraId="51DAF3F3" w14:textId="6D86A1F6" w:rsidR="00606D14" w:rsidRDefault="00606D14" w:rsidP="00606D14">
      <w:pPr>
        <w:pStyle w:val="ListParagraph"/>
        <w:numPr>
          <w:ilvl w:val="1"/>
          <w:numId w:val="16"/>
        </w:numPr>
      </w:pPr>
      <w:r>
        <w:t>Christopher Mulamba</w:t>
      </w:r>
    </w:p>
    <w:p w14:paraId="0CCAF93C" w14:textId="77777777" w:rsidR="00606D14" w:rsidRDefault="00606D14" w:rsidP="00606D14">
      <w:pPr>
        <w:pStyle w:val="ListParagraph"/>
      </w:pPr>
      <w:r>
        <w:t>What is your nickname?</w:t>
      </w:r>
    </w:p>
    <w:p w14:paraId="449C7D5E" w14:textId="7090B5AA" w:rsidR="00606D14" w:rsidRDefault="00606D14" w:rsidP="00606D14">
      <w:pPr>
        <w:pStyle w:val="ListParagraph"/>
        <w:numPr>
          <w:ilvl w:val="1"/>
          <w:numId w:val="16"/>
        </w:numPr>
      </w:pPr>
      <w:r>
        <w:t>Tiger 24</w:t>
      </w:r>
    </w:p>
    <w:p w14:paraId="42824821" w14:textId="77777777" w:rsidR="00606D14" w:rsidRDefault="00606D14" w:rsidP="00606D14">
      <w:pPr>
        <w:pStyle w:val="ListParagraph"/>
      </w:pPr>
      <w:r>
        <w:t>What is the story of your name?</w:t>
      </w:r>
    </w:p>
    <w:p w14:paraId="33BF231F" w14:textId="77777777" w:rsidR="00606D14" w:rsidRDefault="00606D14" w:rsidP="00606D14">
      <w:pPr>
        <w:pStyle w:val="ListParagraph"/>
        <w:numPr>
          <w:ilvl w:val="1"/>
          <w:numId w:val="16"/>
        </w:numPr>
      </w:pPr>
      <w:r>
        <w:t>It was my grandfather’s name</w:t>
      </w:r>
    </w:p>
    <w:p w14:paraId="12D09177" w14:textId="77777777" w:rsidR="00606D14" w:rsidRDefault="00606D14" w:rsidP="00606D14">
      <w:pPr>
        <w:pStyle w:val="ListParagraph"/>
      </w:pPr>
      <w:r>
        <w:t>Who named you?</w:t>
      </w:r>
    </w:p>
    <w:p w14:paraId="1BA8B73A" w14:textId="77777777" w:rsidR="00606D14" w:rsidRDefault="00606D14" w:rsidP="00606D14">
      <w:pPr>
        <w:pStyle w:val="ListParagraph"/>
        <w:numPr>
          <w:ilvl w:val="1"/>
          <w:numId w:val="16"/>
        </w:numPr>
      </w:pPr>
      <w:r>
        <w:t>My Mom</w:t>
      </w:r>
    </w:p>
    <w:p w14:paraId="1F554719" w14:textId="77777777" w:rsidR="00C729A2" w:rsidRDefault="00C729A2" w:rsidP="00E30DEF">
      <w:pPr>
        <w:pStyle w:val="Heading1"/>
      </w:pPr>
      <w:bookmarkStart w:id="125" w:name="_Appendix_C"/>
      <w:bookmarkStart w:id="126" w:name="_Toc189909288"/>
      <w:bookmarkStart w:id="127" w:name="_Toc190794988"/>
      <w:bookmarkStart w:id="128" w:name="_Toc198886092"/>
      <w:bookmarkStart w:id="129" w:name="_Toc199507381"/>
      <w:bookmarkStart w:id="130" w:name="_Toc186202348"/>
      <w:bookmarkStart w:id="131" w:name="_Toc186444776"/>
      <w:bookmarkStart w:id="132" w:name="_Toc186720183"/>
      <w:bookmarkEnd w:id="125"/>
      <w:r>
        <w:t xml:space="preserve">Appendix </w:t>
      </w:r>
      <w:r w:rsidR="00C506F0">
        <w:t>C</w:t>
      </w:r>
      <w:bookmarkEnd w:id="126"/>
      <w:bookmarkEnd w:id="127"/>
      <w:bookmarkEnd w:id="128"/>
      <w:bookmarkEnd w:id="129"/>
    </w:p>
    <w:p w14:paraId="25955AB5" w14:textId="7A5B3F28" w:rsidR="007C4EDA" w:rsidRDefault="00BC155C" w:rsidP="00E30DEF">
      <w:pPr>
        <w:pStyle w:val="Heading2"/>
      </w:pPr>
      <w:bookmarkStart w:id="133" w:name="_Table_card_for"/>
      <w:bookmarkStart w:id="134" w:name="_Toc198886093"/>
      <w:bookmarkStart w:id="135" w:name="_Toc199507382"/>
      <w:bookmarkEnd w:id="130"/>
      <w:bookmarkEnd w:id="131"/>
      <w:bookmarkEnd w:id="132"/>
      <w:bookmarkEnd w:id="133"/>
      <w:r w:rsidRPr="00BC155C">
        <w:rPr>
          <w:lang w:val="en-CA"/>
        </w:rPr>
        <w:t>Optional gathering information and generating ideas template</w:t>
      </w:r>
      <w:bookmarkEnd w:id="134"/>
      <w:bookmarkEnd w:id="135"/>
    </w:p>
    <w:p w14:paraId="1D87D53E" w14:textId="7E395271" w:rsidR="00BC155C" w:rsidRPr="00BC155C" w:rsidRDefault="00BC155C" w:rsidP="00BC155C">
      <w:pPr>
        <w:rPr>
          <w:lang w:val="en-CA"/>
        </w:rPr>
      </w:pPr>
      <w:bookmarkStart w:id="136" w:name="_Toc189909291"/>
      <w:bookmarkStart w:id="137" w:name="_Toc190794990"/>
      <w:r w:rsidRPr="00BC155C">
        <w:rPr>
          <w:lang w:val="en-CA"/>
        </w:rPr>
        <w:t>(Send home and collect responses prior to lesson)</w:t>
      </w:r>
    </w:p>
    <w:p w14:paraId="7F0C6823" w14:textId="77777777" w:rsidR="00BC155C" w:rsidRPr="00BC155C" w:rsidRDefault="00BC155C" w:rsidP="00BC155C">
      <w:pPr>
        <w:rPr>
          <w:lang w:val="en-CA"/>
        </w:rPr>
      </w:pPr>
      <w:r w:rsidRPr="00BC155C">
        <w:rPr>
          <w:lang w:val="en-CA"/>
        </w:rPr>
        <w:t>What is the story of my name(s)?</w:t>
      </w:r>
    </w:p>
    <w:p w14:paraId="120C85D3" w14:textId="77777777" w:rsidR="00BC155C" w:rsidRPr="00BC155C" w:rsidRDefault="00BC155C" w:rsidP="00BC155C">
      <w:pPr>
        <w:rPr>
          <w:lang w:val="en-CA"/>
        </w:rPr>
      </w:pPr>
      <w:r w:rsidRPr="00BC155C">
        <w:rPr>
          <w:lang w:val="en-CA"/>
        </w:rPr>
        <w:t>Dear Caregivers:</w:t>
      </w:r>
    </w:p>
    <w:p w14:paraId="0576B57D" w14:textId="77777777" w:rsidR="00BC155C" w:rsidRPr="00BC155C" w:rsidRDefault="00BC155C" w:rsidP="00BC155C">
      <w:pPr>
        <w:rPr>
          <w:lang w:val="en-CA"/>
        </w:rPr>
      </w:pPr>
      <w:r w:rsidRPr="00BC155C">
        <w:rPr>
          <w:lang w:val="en-CA"/>
        </w:rPr>
        <w:t xml:space="preserve">As a class, we are interested in knowing more about the personal stories of how our students received their names. Please take a bit of </w:t>
      </w:r>
      <w:r w:rsidRPr="00BC155C">
        <w:rPr>
          <w:lang w:val="en-CA"/>
        </w:rPr>
        <w:lastRenderedPageBreak/>
        <w:t>time to share these stories of your child’s name(s) with them and together complete this task so your child can share what they learned with their class.</w:t>
      </w:r>
    </w:p>
    <w:p w14:paraId="361D3AFA" w14:textId="77777777" w:rsidR="00BC155C" w:rsidRPr="00BC155C" w:rsidRDefault="00BC155C" w:rsidP="00BC155C">
      <w:pPr>
        <w:rPr>
          <w:lang w:val="en-CA"/>
        </w:rPr>
      </w:pPr>
      <w:r w:rsidRPr="00BC155C">
        <w:rPr>
          <w:lang w:val="en-CA"/>
        </w:rPr>
        <w:t>Thank you,</w:t>
      </w:r>
    </w:p>
    <w:p w14:paraId="1A6C5600" w14:textId="77777777" w:rsidR="00BC155C" w:rsidRPr="00BC155C" w:rsidRDefault="00BC155C" w:rsidP="00BC155C">
      <w:pPr>
        <w:rPr>
          <w:lang w:val="en-CA"/>
        </w:rPr>
      </w:pPr>
      <w:r w:rsidRPr="00BC155C">
        <w:rPr>
          <w:lang w:val="en-CA"/>
        </w:rPr>
        <w:t xml:space="preserve">Your </w:t>
      </w:r>
      <w:proofErr w:type="gramStart"/>
      <w:r w:rsidRPr="00BC155C">
        <w:rPr>
          <w:lang w:val="en-CA"/>
        </w:rPr>
        <w:t>Teacher</w:t>
      </w:r>
      <w:proofErr w:type="gramEnd"/>
    </w:p>
    <w:p w14:paraId="17493EA3" w14:textId="1096FB18" w:rsidR="00BC155C" w:rsidRPr="00BC155C" w:rsidRDefault="00BC155C" w:rsidP="00BC155C">
      <w:pPr>
        <w:rPr>
          <w:lang w:val="en-CA"/>
        </w:rPr>
      </w:pPr>
      <w:r w:rsidRPr="00BC155C">
        <w:rPr>
          <w:lang w:val="en-CA"/>
        </w:rPr>
        <w:t>What is your full name?</w:t>
      </w:r>
    </w:p>
    <w:p w14:paraId="6FF4AC4F" w14:textId="3BB5AA5A" w:rsidR="00BC155C" w:rsidRPr="00BC155C" w:rsidRDefault="00BC155C" w:rsidP="00BC155C">
      <w:pPr>
        <w:rPr>
          <w:lang w:val="en-CA"/>
        </w:rPr>
      </w:pPr>
      <w:r w:rsidRPr="00BC155C">
        <w:rPr>
          <w:lang w:val="en-CA"/>
        </w:rPr>
        <w:t>How do you pronounce your name(s)</w:t>
      </w:r>
      <w:r w:rsidR="007F094B">
        <w:rPr>
          <w:lang w:val="en-CA"/>
        </w:rPr>
        <w:t xml:space="preserve"> (e.g., how might you break your name into syllables or parts that show how your name sound</w:t>
      </w:r>
      <w:r w:rsidR="00CA5B90">
        <w:rPr>
          <w:lang w:val="en-CA"/>
        </w:rPr>
        <w:t>s</w:t>
      </w:r>
      <w:r w:rsidR="007F094B">
        <w:rPr>
          <w:lang w:val="en-CA"/>
        </w:rPr>
        <w:t xml:space="preserve">, for example, </w:t>
      </w:r>
      <w:r w:rsidR="007F094B">
        <w:t>Kris-tuh-fer for Christopher)</w:t>
      </w:r>
      <w:r w:rsidRPr="00BC155C">
        <w:rPr>
          <w:lang w:val="en-CA"/>
        </w:rPr>
        <w:t>?</w:t>
      </w:r>
    </w:p>
    <w:p w14:paraId="18833C47" w14:textId="77777777" w:rsidR="00BC155C" w:rsidRPr="00BC155C" w:rsidRDefault="00BC155C" w:rsidP="00BC155C">
      <w:pPr>
        <w:rPr>
          <w:lang w:val="en-CA"/>
        </w:rPr>
      </w:pPr>
      <w:r w:rsidRPr="00BC155C">
        <w:rPr>
          <w:lang w:val="en-CA"/>
        </w:rPr>
        <w:t>What is the meaning of your name(s)?</w:t>
      </w:r>
    </w:p>
    <w:p w14:paraId="7DAC20B8" w14:textId="77777777" w:rsidR="00BC155C" w:rsidRPr="00BC155C" w:rsidRDefault="00BC155C" w:rsidP="00BC155C">
      <w:pPr>
        <w:rPr>
          <w:lang w:val="en-CA"/>
        </w:rPr>
      </w:pPr>
      <w:r w:rsidRPr="00BC155C">
        <w:rPr>
          <w:lang w:val="en-CA"/>
        </w:rPr>
        <w:t>Who named you?</w:t>
      </w:r>
    </w:p>
    <w:p w14:paraId="4F702422" w14:textId="77777777" w:rsidR="00BC155C" w:rsidRPr="00BC155C" w:rsidRDefault="00BC155C" w:rsidP="00BC155C">
      <w:pPr>
        <w:rPr>
          <w:lang w:val="en-CA"/>
        </w:rPr>
      </w:pPr>
      <w:r w:rsidRPr="00BC155C">
        <w:rPr>
          <w:lang w:val="en-CA"/>
        </w:rPr>
        <w:t>Why were you given your name?</w:t>
      </w:r>
    </w:p>
    <w:p w14:paraId="1C271EC5" w14:textId="77777777" w:rsidR="00BC155C" w:rsidRPr="00BC155C" w:rsidRDefault="00BC155C" w:rsidP="00BC155C">
      <w:pPr>
        <w:rPr>
          <w:lang w:val="en-CA"/>
        </w:rPr>
      </w:pPr>
      <w:r w:rsidRPr="00BC155C">
        <w:rPr>
          <w:lang w:val="en-CA"/>
        </w:rPr>
        <w:t>Do you like your name?</w:t>
      </w:r>
    </w:p>
    <w:p w14:paraId="23D42D0E" w14:textId="77777777" w:rsidR="00BC155C" w:rsidRPr="00BC155C" w:rsidRDefault="00BC155C" w:rsidP="00BC155C">
      <w:pPr>
        <w:rPr>
          <w:lang w:val="en-CA"/>
        </w:rPr>
      </w:pPr>
      <w:r w:rsidRPr="00BC155C">
        <w:rPr>
          <w:lang w:val="en-CA"/>
        </w:rPr>
        <w:t>Have you ever wanted to change your name? Why? Why not?</w:t>
      </w:r>
    </w:p>
    <w:p w14:paraId="1DD1427D" w14:textId="77777777" w:rsidR="00BC155C" w:rsidRPr="00BC155C" w:rsidRDefault="00BC155C" w:rsidP="00BC155C">
      <w:pPr>
        <w:rPr>
          <w:lang w:val="en-CA"/>
        </w:rPr>
      </w:pPr>
      <w:r w:rsidRPr="00BC155C">
        <w:rPr>
          <w:lang w:val="en-CA"/>
        </w:rPr>
        <w:t>Do you have a middle name? A religious name? A family name?</w:t>
      </w:r>
    </w:p>
    <w:p w14:paraId="6DC59650" w14:textId="39F3E16F" w:rsidR="00326D16" w:rsidRPr="00CC4111" w:rsidRDefault="00BC155C" w:rsidP="00326D16">
      <w:r w:rsidRPr="00BC155C">
        <w:rPr>
          <w:lang w:val="en-CA"/>
        </w:rPr>
        <w:t>Do you have any nicknames?</w:t>
      </w:r>
    </w:p>
    <w:p w14:paraId="50245C9E" w14:textId="77777777" w:rsidR="00C506F0" w:rsidRDefault="00C506F0" w:rsidP="00E30DEF">
      <w:pPr>
        <w:pStyle w:val="Heading1"/>
      </w:pPr>
      <w:bookmarkStart w:id="138" w:name="uu938oe36gwq" w:colFirst="0" w:colLast="0"/>
      <w:bookmarkStart w:id="139" w:name="_Appendix_D"/>
      <w:bookmarkStart w:id="140" w:name="_Appendix_F"/>
      <w:bookmarkStart w:id="141" w:name="_Toc186202345"/>
      <w:bookmarkStart w:id="142" w:name="_Toc186444773"/>
      <w:bookmarkStart w:id="143" w:name="_Toc186720180"/>
      <w:bookmarkStart w:id="144" w:name="_Toc189909296"/>
      <w:bookmarkStart w:id="145" w:name="_Toc190794997"/>
      <w:bookmarkStart w:id="146" w:name="_Toc198886094"/>
      <w:bookmarkStart w:id="147" w:name="_Toc199507383"/>
      <w:bookmarkEnd w:id="136"/>
      <w:bookmarkEnd w:id="137"/>
      <w:bookmarkEnd w:id="138"/>
      <w:bookmarkEnd w:id="139"/>
      <w:bookmarkEnd w:id="140"/>
      <w:r w:rsidRPr="00CC4111">
        <w:lastRenderedPageBreak/>
        <w:t>Append</w:t>
      </w:r>
      <w:bookmarkEnd w:id="141"/>
      <w:bookmarkEnd w:id="142"/>
      <w:bookmarkEnd w:id="143"/>
      <w:r>
        <w:t xml:space="preserve">ix </w:t>
      </w:r>
      <w:bookmarkEnd w:id="144"/>
      <w:bookmarkEnd w:id="145"/>
      <w:r w:rsidR="00326D16">
        <w:t>D</w:t>
      </w:r>
      <w:bookmarkEnd w:id="146"/>
      <w:bookmarkEnd w:id="147"/>
    </w:p>
    <w:p w14:paraId="1E02066C" w14:textId="77777777" w:rsidR="00C506F0" w:rsidRPr="00CC4111" w:rsidRDefault="00C506F0" w:rsidP="00E30DEF">
      <w:pPr>
        <w:pStyle w:val="Heading2"/>
      </w:pPr>
      <w:bookmarkStart w:id="148" w:name="_Toc186202356"/>
      <w:bookmarkStart w:id="149" w:name="_Toc186202821"/>
      <w:bookmarkStart w:id="150" w:name="_Toc189909297"/>
      <w:bookmarkStart w:id="151" w:name="_Toc190794998"/>
      <w:bookmarkStart w:id="152" w:name="_Toc198886095"/>
      <w:bookmarkStart w:id="153" w:name="_Toc199507384"/>
      <w:r w:rsidRPr="00CC4111">
        <w:t xml:space="preserve">Curriculum </w:t>
      </w:r>
      <w:r w:rsidR="00EE66DC">
        <w:t>e</w:t>
      </w:r>
      <w:r w:rsidRPr="00CC4111">
        <w:t>xpectations</w:t>
      </w:r>
      <w:bookmarkEnd w:id="148"/>
      <w:bookmarkEnd w:id="149"/>
      <w:bookmarkEnd w:id="150"/>
      <w:bookmarkEnd w:id="151"/>
      <w:bookmarkEnd w:id="152"/>
      <w:bookmarkEnd w:id="153"/>
    </w:p>
    <w:p w14:paraId="32AF2B50" w14:textId="77777777" w:rsidR="00BC155C" w:rsidRDefault="00BC155C" w:rsidP="00BC155C">
      <w:pPr>
        <w:pStyle w:val="Heading3"/>
        <w:rPr>
          <w:rFonts w:ascii="Times New Roman" w:hAnsi="Times New Roman" w:cs="Times New Roman"/>
          <w:sz w:val="24"/>
          <w:szCs w:val="24"/>
          <w:lang w:val="en-CA"/>
        </w:rPr>
      </w:pPr>
      <w:bookmarkStart w:id="154" w:name="_Toc198886096"/>
      <w:bookmarkStart w:id="155" w:name="_Toc199507385"/>
      <w:r>
        <w:t>A3. Applications, Connections, and Contributions</w:t>
      </w:r>
      <w:bookmarkEnd w:id="154"/>
      <w:bookmarkEnd w:id="155"/>
    </w:p>
    <w:p w14:paraId="051D6D10" w14:textId="77777777" w:rsidR="00BC155C" w:rsidRPr="00BC155C" w:rsidRDefault="00BC155C" w:rsidP="00BC155C">
      <w:r w:rsidRPr="00BC155C">
        <w:t>apply language and literacy skills in cross-curricular and integrated learning, and demonstrate an understanding of, and make connections to, diverse voices, experiences, perspectives, histories, and contributions, including those of First Nations, Métis, and Inuit individuals, communities, groups, and nations</w:t>
      </w:r>
    </w:p>
    <w:p w14:paraId="54EDBFD9" w14:textId="77777777" w:rsidR="00BC155C" w:rsidRPr="00BC155C" w:rsidRDefault="00BC155C" w:rsidP="00BC155C">
      <w:pPr>
        <w:pStyle w:val="Heading4"/>
      </w:pPr>
      <w:r w:rsidRPr="00BC155C">
        <w:t>A3.2 Identity and Community</w:t>
      </w:r>
    </w:p>
    <w:p w14:paraId="3FE5DB26" w14:textId="77777777" w:rsidR="00BC155C" w:rsidRPr="00BC155C" w:rsidRDefault="00BC155C" w:rsidP="00BC155C">
      <w:r w:rsidRPr="00BC155C">
        <w:t>demonstrate an understanding of the contributions, lived experiences, and perspectives of a diversity of individuals and communities, including those in Canada, by exploring the concepts of identity, self, and sense of belonging in culturally responsive and relevant texts.</w:t>
      </w:r>
    </w:p>
    <w:p w14:paraId="7015092F" w14:textId="77777777" w:rsidR="00BC155C" w:rsidRDefault="00BC155C" w:rsidP="00BC155C">
      <w:pPr>
        <w:pStyle w:val="Heading3"/>
      </w:pPr>
      <w:bookmarkStart w:id="156" w:name="_Toc198886097"/>
      <w:bookmarkStart w:id="157" w:name="_Toc199507386"/>
      <w:r>
        <w:t>B3. Language Conventions for Reading and Writing</w:t>
      </w:r>
      <w:bookmarkEnd w:id="156"/>
      <w:bookmarkEnd w:id="157"/>
    </w:p>
    <w:p w14:paraId="720E3BBE" w14:textId="77777777" w:rsidR="00BC155C" w:rsidRPr="00BC155C" w:rsidRDefault="00BC155C" w:rsidP="00BC155C">
      <w:r w:rsidRPr="00BC155C">
        <w:t>demonstrate an understanding of sentence structure, grammar, cohesive ties, and capitalization and punctuation, and apply this knowledge when reading and writing sentences, paragraphs, and a variety of texts</w:t>
      </w:r>
    </w:p>
    <w:p w14:paraId="2716E8FA" w14:textId="77777777" w:rsidR="00BC155C" w:rsidRPr="00BC155C" w:rsidRDefault="00BC155C" w:rsidP="00BC155C">
      <w:pPr>
        <w:pStyle w:val="Heading4"/>
      </w:pPr>
      <w:r w:rsidRPr="00BC155C">
        <w:lastRenderedPageBreak/>
        <w:t>B3.3 Capitalization and Punctuation</w:t>
      </w:r>
    </w:p>
    <w:p w14:paraId="34F48986" w14:textId="77777777" w:rsidR="00BC155C" w:rsidRPr="00BC155C" w:rsidRDefault="00BC155C" w:rsidP="00BC155C">
      <w:r w:rsidRPr="00BC155C">
        <w:t>use their understanding of the meaning and function of capitalization and punctuation to communicate meaning clearly, including the use of a capital letter at the beginning of a sentence and the appropriate punctuation mark at the end</w:t>
      </w:r>
    </w:p>
    <w:p w14:paraId="244CB731" w14:textId="77777777" w:rsidR="00BC155C" w:rsidRDefault="00BC155C" w:rsidP="00BC155C">
      <w:pPr>
        <w:pStyle w:val="Heading3"/>
      </w:pPr>
      <w:bookmarkStart w:id="158" w:name="_Toc198886098"/>
      <w:bookmarkStart w:id="159" w:name="_Toc199507387"/>
      <w:r>
        <w:t>C2. Comprehension Strategies</w:t>
      </w:r>
      <w:bookmarkEnd w:id="158"/>
      <w:bookmarkEnd w:id="159"/>
    </w:p>
    <w:p w14:paraId="2E1CA0A7" w14:textId="77777777" w:rsidR="00BC155C" w:rsidRPr="00BC155C" w:rsidRDefault="00BC155C" w:rsidP="00BC155C">
      <w:r w:rsidRPr="00BC155C">
        <w:t>apply comprehension strategies before, during, and after reading, listening to, and viewing a variety of texts, including digital and media texts, by creators with diverse identities, perspectives, and experience, in order to understand and clarify the meaning of texts</w:t>
      </w:r>
    </w:p>
    <w:p w14:paraId="1B4BF5F2" w14:textId="77777777" w:rsidR="00BC155C" w:rsidRPr="00BC155C" w:rsidRDefault="00BC155C" w:rsidP="00BC155C">
      <w:pPr>
        <w:pStyle w:val="Heading4"/>
      </w:pPr>
      <w:r w:rsidRPr="00BC155C">
        <w:t>C2.3 Monitoring of Understanding: Making and Confirming Predictions</w:t>
      </w:r>
    </w:p>
    <w:p w14:paraId="4C26FF22" w14:textId="77777777" w:rsidR="00BC155C" w:rsidRPr="00BC155C" w:rsidRDefault="00BC155C" w:rsidP="00BC155C">
      <w:r w:rsidRPr="00BC155C">
        <w:t>make predictions using background knowledge, text features, and evidence from the text</w:t>
      </w:r>
    </w:p>
    <w:p w14:paraId="0F169A5D" w14:textId="77777777" w:rsidR="00BC155C" w:rsidRPr="00BC155C" w:rsidRDefault="00BC155C" w:rsidP="00BC155C">
      <w:pPr>
        <w:pStyle w:val="Heading4"/>
      </w:pPr>
      <w:r w:rsidRPr="00BC155C">
        <w:t>C2.5 Monitoring of Understanding: Making Connections</w:t>
      </w:r>
    </w:p>
    <w:p w14:paraId="712CA18C" w14:textId="77777777" w:rsidR="00BC155C" w:rsidRPr="00BC155C" w:rsidRDefault="00BC155C" w:rsidP="00BC155C">
      <w:r w:rsidRPr="00BC155C">
        <w:t>identify connections between ideas expressed in simple texts and their knowledges and lived experiences, the ideas in other familiar texts, and the world around them </w:t>
      </w:r>
    </w:p>
    <w:p w14:paraId="583E67CD" w14:textId="77777777" w:rsidR="00BC155C" w:rsidRDefault="00BC155C" w:rsidP="00BC155C">
      <w:pPr>
        <w:pStyle w:val="Heading3"/>
      </w:pPr>
      <w:bookmarkStart w:id="160" w:name="_Toc198886099"/>
      <w:bookmarkStart w:id="161" w:name="_Toc199507388"/>
      <w:r>
        <w:t>D1. Developing Ideas and Organizing Content</w:t>
      </w:r>
      <w:bookmarkEnd w:id="160"/>
      <w:bookmarkEnd w:id="161"/>
    </w:p>
    <w:p w14:paraId="6D210BB2" w14:textId="77777777" w:rsidR="00BC155C" w:rsidRPr="00BC155C" w:rsidRDefault="00BC155C" w:rsidP="00BC155C">
      <w:r w:rsidRPr="00BC155C">
        <w:t>plan, develop ideas, gather information, and organize content for creating texts of various forms, including digital and media texts, on a variety of topics</w:t>
      </w:r>
    </w:p>
    <w:p w14:paraId="27CA9EE8" w14:textId="77777777" w:rsidR="00BC155C" w:rsidRPr="00BC155C" w:rsidRDefault="00BC155C" w:rsidP="00BC155C">
      <w:pPr>
        <w:pStyle w:val="Heading4"/>
      </w:pPr>
      <w:r w:rsidRPr="00BC155C">
        <w:lastRenderedPageBreak/>
        <w:t>D1.2 Developing Ideas</w:t>
      </w:r>
    </w:p>
    <w:p w14:paraId="233EEBD8" w14:textId="77777777" w:rsidR="00BC155C" w:rsidRPr="00BC155C" w:rsidRDefault="00BC155C" w:rsidP="00BC155C">
      <w:r w:rsidRPr="00BC155C">
        <w:t>generate ideas about given and chosen topics, using simple strategies and drawing on various resources, including their own lived experiences, and learning from other subject areas </w:t>
      </w:r>
    </w:p>
    <w:p w14:paraId="3FEA94D6" w14:textId="77777777" w:rsidR="00BC155C" w:rsidRPr="00BC155C" w:rsidRDefault="00BC155C" w:rsidP="00BC155C">
      <w:pPr>
        <w:pStyle w:val="Heading4"/>
      </w:pPr>
      <w:r w:rsidRPr="00BC155C">
        <w:t>D1.4 Organizing Content</w:t>
      </w:r>
    </w:p>
    <w:p w14:paraId="0DC589D3" w14:textId="0DF54E68" w:rsidR="00BC155C" w:rsidRDefault="00BC155C" w:rsidP="00BC155C">
      <w:r w:rsidRPr="00BC155C">
        <w:t>sort and sequence ideas and information, taking into account the text form and genre to be used</w:t>
      </w:r>
    </w:p>
    <w:p w14:paraId="16CD9632" w14:textId="77777777" w:rsidR="00BC155C" w:rsidRDefault="00BC155C">
      <w:pPr>
        <w:spacing w:before="0" w:after="0" w:line="240" w:lineRule="auto"/>
      </w:pPr>
      <w:r>
        <w:br w:type="page"/>
      </w:r>
    </w:p>
    <w:p w14:paraId="69F1718A" w14:textId="77777777" w:rsidR="003F5353" w:rsidRDefault="008C5EF1" w:rsidP="00E30DEF">
      <w:pPr>
        <w:pStyle w:val="Heading1"/>
      </w:pPr>
      <w:bookmarkStart w:id="162" w:name="_Toc190795004"/>
      <w:bookmarkStart w:id="163" w:name="_Toc198886100"/>
      <w:bookmarkStart w:id="164" w:name="_Toc199507389"/>
      <w:r>
        <w:lastRenderedPageBreak/>
        <w:t>Attribution license</w:t>
      </w:r>
      <w:bookmarkEnd w:id="162"/>
      <w:bookmarkEnd w:id="163"/>
      <w:bookmarkEnd w:id="164"/>
    </w:p>
    <w:p w14:paraId="6E9DAEBF" w14:textId="77777777" w:rsidR="008C5EF1" w:rsidRDefault="008C5EF1" w:rsidP="00E30DEF">
      <w:bookmarkStart w:id="165" w:name="_Toc189909304"/>
      <w:r>
        <w:t xml:space="preserve">This lesson plan is published under a </w:t>
      </w:r>
      <w:hyperlink r:id="rId27" w:history="1">
        <w:r w:rsidRPr="00A30EC7">
          <w:rPr>
            <w:color w:val="0000FF"/>
            <w:u w:val="single"/>
          </w:rPr>
          <w:t>CC BY-NC-SA</w:t>
        </w:r>
      </w:hyperlink>
      <w:r>
        <w:t xml:space="preserve"> license. Third-party resources are subject to their own copyright.</w:t>
      </w:r>
    </w:p>
    <w:p w14:paraId="3245B9A4" w14:textId="77777777" w:rsidR="008C5EF1" w:rsidRDefault="00921C92" w:rsidP="00E30DEF">
      <w:r w:rsidRPr="009C1F5E">
        <w:rPr>
          <w:noProof/>
        </w:rPr>
        <w:drawing>
          <wp:inline distT="0" distB="0" distL="0" distR="0" wp14:anchorId="3A7B8697" wp14:editId="6D9DBD17">
            <wp:extent cx="1638300" cy="571500"/>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0" cy="571500"/>
                    </a:xfrm>
                    <a:prstGeom prst="rect">
                      <a:avLst/>
                    </a:prstGeom>
                    <a:noFill/>
                    <a:ln>
                      <a:noFill/>
                    </a:ln>
                  </pic:spPr>
                </pic:pic>
              </a:graphicData>
            </a:graphic>
          </wp:inline>
        </w:drawing>
      </w:r>
    </w:p>
    <w:p w14:paraId="37EFA3EB" w14:textId="77777777" w:rsidR="008C5EF1" w:rsidRPr="00A30EC7" w:rsidRDefault="008C5EF1" w:rsidP="00E30DEF">
      <w:hyperlink r:id="rId29" w:history="1"/>
      <w:r w:rsidRPr="00A30EC7">
        <w:t xml:space="preserve">This license enables </w:t>
      </w:r>
      <w:proofErr w:type="spellStart"/>
      <w:r w:rsidRPr="00A30EC7">
        <w:t>reusers</w:t>
      </w:r>
      <w:proofErr w:type="spellEnd"/>
      <w:r w:rsidRPr="00A30EC7">
        <w:t xml:space="preserve"> to distribute, remix, adapt, and build upon the material in any medium or format for noncommercial purposes only, and only so long as attribution is given to the creator. If you remix, adapt, or build upon the material, you must license the modified material under identical terms. CC BY-NC-SA includes the following elements:</w:t>
      </w:r>
    </w:p>
    <w:p w14:paraId="7F7031F4" w14:textId="77777777" w:rsidR="008C5EF1" w:rsidRPr="008C5EF1" w:rsidRDefault="008C5EF1" w:rsidP="00E30DEF">
      <w:r w:rsidRPr="00A30EC7">
        <w:fldChar w:fldCharType="begin"/>
      </w:r>
      <w:r w:rsidRPr="00A30EC7">
        <w:instrText xml:space="preserve"> INCLUDEPICTURE "https://mirrors.creativecommons.org/presskit/icons/by.xlarge.png" \* MERGEFORMATINET </w:instrText>
      </w:r>
      <w:r w:rsidRPr="00A30EC7">
        <w:fldChar w:fldCharType="separate"/>
      </w:r>
      <w:r w:rsidR="00921C92" w:rsidRPr="001A157D">
        <w:rPr>
          <w:noProof/>
        </w:rPr>
        <w:drawing>
          <wp:inline distT="0" distB="0" distL="0" distR="0" wp14:anchorId="52C05E72" wp14:editId="3C38E45E">
            <wp:extent cx="266700" cy="266700"/>
            <wp:effectExtent l="0" t="0" r="0" b="0"/>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a:extLst>
                        <a:ext uri="{C183D7F6-B498-43B3-948B-1728B52AA6E4}">
                          <adec:decorative xmlns:adec="http://schemas.microsoft.com/office/drawing/2017/decorative" val="1"/>
                        </a:ext>
                      </a:extLst>
                    </pic:cNvPr>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30EC7">
        <w:fldChar w:fldCharType="end"/>
      </w:r>
      <w:r w:rsidRPr="00A30EC7">
        <w:t> </w:t>
      </w:r>
      <w:r>
        <w:t xml:space="preserve"> </w:t>
      </w:r>
      <w:r w:rsidRPr="00A30EC7">
        <w:t>BY: credit must be given to the creator.</w:t>
      </w:r>
      <w:r w:rsidRPr="00A30EC7">
        <w:br/>
      </w:r>
      <w:r w:rsidRPr="00A30EC7">
        <w:fldChar w:fldCharType="begin"/>
      </w:r>
      <w:r w:rsidRPr="00A30EC7">
        <w:instrText xml:space="preserve"> INCLUDEPICTURE "https://mirrors.creativecommons.org/presskit/icons/nc.xlarge.png" \* MERGEFORMATINET </w:instrText>
      </w:r>
      <w:r w:rsidRPr="00A30EC7">
        <w:fldChar w:fldCharType="separate"/>
      </w:r>
      <w:r w:rsidR="00921C92" w:rsidRPr="00F941E5">
        <w:rPr>
          <w:noProof/>
        </w:rPr>
        <w:drawing>
          <wp:inline distT="0" distB="0" distL="0" distR="0" wp14:anchorId="09613373" wp14:editId="7C82AD22">
            <wp:extent cx="266700" cy="266700"/>
            <wp:effectExtent l="0" t="0" r="0" b="0"/>
            <wp:docPr id="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30EC7">
        <w:fldChar w:fldCharType="end"/>
      </w:r>
      <w:r w:rsidRPr="00A30EC7">
        <w:t> </w:t>
      </w:r>
      <w:r>
        <w:t xml:space="preserve"> </w:t>
      </w:r>
      <w:r w:rsidRPr="00A30EC7">
        <w:t>NC: Only noncommercial uses of the work are permitted.</w:t>
      </w:r>
      <w:r w:rsidRPr="00A30EC7">
        <w:br/>
      </w:r>
      <w:r w:rsidRPr="00A30EC7">
        <w:fldChar w:fldCharType="begin"/>
      </w:r>
      <w:r w:rsidRPr="00A30EC7">
        <w:instrText xml:space="preserve"> INCLUDEPICTURE "https://mirrors.creativecommons.org/presskit/icons/sa.xlarge.png" \* MERGEFORMATINET </w:instrText>
      </w:r>
      <w:r w:rsidRPr="00A30EC7">
        <w:fldChar w:fldCharType="separate"/>
      </w:r>
      <w:r w:rsidR="00921C92" w:rsidRPr="00902BBE">
        <w:rPr>
          <w:noProof/>
        </w:rPr>
        <w:drawing>
          <wp:inline distT="0" distB="0" distL="0" distR="0" wp14:anchorId="13994B17" wp14:editId="7FD3D441">
            <wp:extent cx="266700" cy="266700"/>
            <wp:effectExtent l="0" t="0" r="0" b="0"/>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30EC7">
        <w:fldChar w:fldCharType="end"/>
      </w:r>
      <w:r w:rsidRPr="00A30EC7">
        <w:t> </w:t>
      </w:r>
      <w:r>
        <w:t xml:space="preserve"> </w:t>
      </w:r>
      <w:r w:rsidRPr="00A30EC7">
        <w:t>SA: Adaptations must be shared under the same terms.</w:t>
      </w:r>
    </w:p>
    <w:p w14:paraId="0E3957B4" w14:textId="77777777" w:rsidR="003F5353" w:rsidRDefault="003F5353" w:rsidP="00E30DEF">
      <w:pPr>
        <w:pStyle w:val="Heading1"/>
      </w:pPr>
      <w:bookmarkStart w:id="166" w:name="_Toc190795005"/>
      <w:bookmarkStart w:id="167" w:name="_Toc198886101"/>
      <w:bookmarkStart w:id="168" w:name="_Toc199507390"/>
      <w:r>
        <w:t>Updates</w:t>
      </w:r>
      <w:bookmarkEnd w:id="165"/>
      <w:bookmarkEnd w:id="166"/>
      <w:bookmarkEnd w:id="167"/>
      <w:bookmarkEnd w:id="168"/>
    </w:p>
    <w:p w14:paraId="48E643D2" w14:textId="77777777" w:rsidR="003F5353" w:rsidRDefault="003F5353" w:rsidP="00E30DEF">
      <w:r w:rsidRPr="00D41B31">
        <w:t>When updates are made to this document, they are tracked below with date and description of update.</w:t>
      </w:r>
    </w:p>
    <w:p w14:paraId="44C4A84E" w14:textId="77777777" w:rsidR="00F614B9" w:rsidRPr="00BC6A7D" w:rsidRDefault="003F5353" w:rsidP="006920EE">
      <w:pPr>
        <w:pStyle w:val="ListParagraph"/>
        <w:numPr>
          <w:ilvl w:val="0"/>
          <w:numId w:val="2"/>
        </w:numPr>
      </w:pPr>
      <w:r>
        <w:t xml:space="preserve">February </w:t>
      </w:r>
      <w:r w:rsidR="00FD6BEE">
        <w:t>2025</w:t>
      </w:r>
      <w:r>
        <w:t>: initial release</w:t>
      </w:r>
    </w:p>
    <w:sectPr w:rsidR="00F614B9" w:rsidRPr="00BC6A7D" w:rsidSect="006103DB">
      <w:headerReference w:type="default" r:id="rId33"/>
      <w:footerReference w:type="default" r:id="rId34"/>
      <w:footerReference w:type="first" r:id="rId35"/>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1E472" w14:textId="77777777" w:rsidR="008D7086" w:rsidRDefault="008D7086" w:rsidP="007D302E">
      <w:r>
        <w:separator/>
      </w:r>
    </w:p>
  </w:endnote>
  <w:endnote w:type="continuationSeparator" w:id="0">
    <w:p w14:paraId="24BBC4BD" w14:textId="77777777" w:rsidR="008D7086" w:rsidRDefault="008D7086" w:rsidP="007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68C7099-DE10-2940-A4DD-1D9C34C5F3D3}"/>
  </w:font>
  <w:font w:name="Times New Roman">
    <w:panose1 w:val="02020603050405020304"/>
    <w:charset w:val="00"/>
    <w:family w:val="roman"/>
    <w:pitch w:val="variable"/>
    <w:sig w:usb0="E0002EFF" w:usb1="C000785B" w:usb2="00000009" w:usb3="00000000" w:csb0="000001FF" w:csb1="00000000"/>
    <w:embedRegular r:id="rId2" w:fontKey="{B4B642FB-92F4-4B4A-B6D5-278DB2F6B506}"/>
    <w:embedBold r:id="rId3" w:fontKey="{C5194CB7-8FEE-2E4B-B3E3-8B6479CF5DFA}"/>
    <w:embedItalic r:id="rId4" w:fontKey="{8D6A2B98-66E6-5748-B647-598DA2D51F8B}"/>
  </w:font>
  <w:font w:name="Courier New">
    <w:panose1 w:val="02070309020205020404"/>
    <w:charset w:val="00"/>
    <w:family w:val="modern"/>
    <w:pitch w:val="fixed"/>
    <w:sig w:usb0="E0002EFF" w:usb1="C0007843" w:usb2="00000009" w:usb3="00000000" w:csb0="000001FF" w:csb1="00000000"/>
    <w:embedRegular r:id="rId5" w:fontKey="{92AF6FF5-5784-5843-A38A-23CB65F2FE25}"/>
  </w:font>
  <w:font w:name="Wingdings">
    <w:panose1 w:val="05000000000000000000"/>
    <w:charset w:val="4D"/>
    <w:family w:val="decorative"/>
    <w:pitch w:val="variable"/>
    <w:sig w:usb0="00000003" w:usb1="00000000" w:usb2="00000000" w:usb3="00000000" w:csb0="80000001" w:csb1="00000000"/>
    <w:embedRegular r:id="rId6" w:fontKey="{0493C97A-1427-DE48-8419-5DED2B93BAF2}"/>
  </w:font>
  <w:font w:name="Wingdings 2">
    <w:panose1 w:val="05020102010507070707"/>
    <w:charset w:val="4D"/>
    <w:family w:val="decorative"/>
    <w:pitch w:val="variable"/>
    <w:sig w:usb0="00000003" w:usb1="00000000" w:usb2="00000000" w:usb3="00000000" w:csb0="80000001" w:csb1="00000000"/>
    <w:embedRegular r:id="rId7" w:fontKey="{FD36DB12-F7C5-FA4E-BDCF-13360EB7FAA8}"/>
  </w:font>
  <w:font w:name="Arial">
    <w:panose1 w:val="020B0604020202020204"/>
    <w:charset w:val="00"/>
    <w:family w:val="swiss"/>
    <w:pitch w:val="variable"/>
    <w:sig w:usb0="E0002EFF" w:usb1="C000785B" w:usb2="00000009" w:usb3="00000000" w:csb0="000001FF" w:csb1="00000000"/>
    <w:embedRegular r:id="rId8" w:fontKey="{3AED6FA0-AE35-3846-8709-11E11F90C578}"/>
    <w:embedBold r:id="rId9" w:fontKey="{5F52ACDC-6AC2-F746-803D-342576A38B5A}"/>
    <w:embedItalic r:id="rId10" w:fontKey="{22B9A927-E67B-E54C-A04D-0E358107FEB8}"/>
  </w:font>
  <w:font w:name="Fira Sans">
    <w:panose1 w:val="020B0503050000020004"/>
    <w:charset w:val="00"/>
    <w:family w:val="swiss"/>
    <w:pitch w:val="variable"/>
    <w:sig w:usb0="600002FF" w:usb1="00000001" w:usb2="00000000" w:usb3="00000000" w:csb0="0000019F" w:csb1="00000000"/>
    <w:embedRegular r:id="rId11" w:fontKey="{EFB6D9AB-E26B-F84B-A3C6-D7C27324FE53}"/>
    <w:embedBold r:id="rId12" w:fontKey="{021A7297-5F74-6647-8A73-096310138708}"/>
    <w:embedItalic r:id="rId13" w:fontKey="{E418CC4C-0E0C-F040-B54B-576CDED14E59}"/>
  </w:font>
  <w:font w:name="Calibri">
    <w:panose1 w:val="020F0502020204030204"/>
    <w:charset w:val="00"/>
    <w:family w:val="swiss"/>
    <w:pitch w:val="variable"/>
    <w:sig w:usb0="E4002EFF" w:usb1="C200247B" w:usb2="00000009" w:usb3="00000000" w:csb0="000001FF" w:csb1="00000000"/>
    <w:embedRegular r:id="rId14" w:fontKey="{FB39F583-CD3F-7448-8497-5A5275380412}"/>
    <w:embedBold r:id="rId15" w:fontKey="{1B7A229E-562F-6E4E-8848-8C19E7D7DB97}"/>
    <w:embedItalic r:id="rId16" w:fontKey="{B730FC5E-396E-9C41-89B4-B2B03D4A315B}"/>
  </w:font>
  <w:font w:name="Fira Sans SemiBold">
    <w:panose1 w:val="020B0703050000020004"/>
    <w:charset w:val="00"/>
    <w:family w:val="swiss"/>
    <w:pitch w:val="variable"/>
    <w:sig w:usb0="600002FF" w:usb1="00000001" w:usb2="00000000" w:usb3="00000000" w:csb0="0000019F" w:csb1="00000000"/>
    <w:embedRegular r:id="rId17" w:fontKey="{B958978D-A364-CA4C-BE09-03B3C4EE8BC8}"/>
    <w:embedBold r:id="rId18" w:fontKey="{052A3026-F8F0-7045-9C4D-5D49A23F72CF}"/>
  </w:font>
  <w:font w:name="Fira Sans Medium">
    <w:panose1 w:val="020B0603050000020004"/>
    <w:charset w:val="00"/>
    <w:family w:val="swiss"/>
    <w:pitch w:val="variable"/>
    <w:sig w:usb0="600002FF" w:usb1="00000001" w:usb2="00000000" w:usb3="00000000" w:csb0="0000019F" w:csb1="00000000"/>
    <w:embedRegular r:id="rId19" w:fontKey="{1C3A550B-815A-FE4D-B2BA-295C05ADE90E}"/>
    <w:embedItalic r:id="rId20" w:fontKey="{CB405826-CE55-0940-88C7-20E09E769552}"/>
  </w:font>
  <w:font w:name="Cambria">
    <w:panose1 w:val="02040503050406030204"/>
    <w:charset w:val="00"/>
    <w:family w:val="roman"/>
    <w:pitch w:val="variable"/>
    <w:sig w:usb0="E00006FF" w:usb1="420024FF" w:usb2="02000000" w:usb3="00000000" w:csb0="0000019F" w:csb1="00000000"/>
    <w:embedRegular r:id="rId21" w:fontKey="{3E53106F-0630-F948-A960-A20C0B174682}"/>
  </w:font>
  <w:font w:name="Aptos">
    <w:panose1 w:val="020B0004020202020204"/>
    <w:charset w:val="00"/>
    <w:family w:val="swiss"/>
    <w:pitch w:val="variable"/>
    <w:sig w:usb0="20000287" w:usb1="00000003" w:usb2="00000000" w:usb3="00000000" w:csb0="0000019F" w:csb1="00000000"/>
    <w:embedRegular r:id="rId22" w:fontKey="{7088B4C7-4B73-7442-8411-03CB844AD57C}"/>
  </w:font>
  <w:font w:name="Aptos Display">
    <w:panose1 w:val="020B0004020202020204"/>
    <w:charset w:val="00"/>
    <w:family w:val="swiss"/>
    <w:pitch w:val="variable"/>
    <w:sig w:usb0="20000287" w:usb1="00000003" w:usb2="00000000" w:usb3="00000000" w:csb0="0000019F" w:csb1="00000000"/>
    <w:embedRegular r:id="rId23" w:fontKey="{BFFA6187-0D8F-AF43-9CE9-843371EE1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568CC" w14:textId="77777777" w:rsidR="004A24BB" w:rsidRPr="00FF5BFB" w:rsidRDefault="001008CC" w:rsidP="001008CC">
    <w:pPr>
      <w:pStyle w:val="Footer"/>
      <w:tabs>
        <w:tab w:val="clear" w:pos="4680"/>
        <w:tab w:val="clear" w:pos="9360"/>
        <w:tab w:val="center" w:pos="3757"/>
        <w:tab w:val="right" w:pos="8932"/>
      </w:tabs>
      <w:ind w:left="-1418" w:right="-1277"/>
      <w:rPr>
        <w:bdr w:val="none" w:sz="0" w:space="0" w:color="auto" w:frame="1"/>
      </w:rPr>
    </w:pPr>
    <w:r>
      <w:rPr>
        <w:b/>
        <w:bCs/>
        <w:bdr w:val="none" w:sz="0" w:space="0" w:color="auto" w:frame="1"/>
        <w:lang w:val="en-US"/>
      </w:rPr>
      <w:tab/>
    </w:r>
    <w:r>
      <w:rPr>
        <w:b/>
        <w:bCs/>
        <w:bdr w:val="none" w:sz="0" w:space="0" w:color="auto" w:frame="1"/>
        <w:lang w:val="en-US"/>
      </w:rPr>
      <w:tab/>
    </w:r>
    <w:r w:rsidR="00FF5BFB" w:rsidRPr="009573A7">
      <w:rPr>
        <w:b/>
        <w:bCs/>
        <w:bdr w:val="none" w:sz="0" w:space="0" w:color="auto" w:frame="1"/>
        <w:lang w:val="en-US"/>
      </w:rPr>
      <w:t xml:space="preserve">Page </w:t>
    </w:r>
    <w:r w:rsidR="00FF5BFB" w:rsidRPr="009573A7">
      <w:rPr>
        <w:b/>
        <w:bCs/>
        <w:bdr w:val="none" w:sz="0" w:space="0" w:color="auto" w:frame="1"/>
        <w:lang w:val="en-US"/>
      </w:rPr>
      <w:fldChar w:fldCharType="begin"/>
    </w:r>
    <w:r w:rsidR="00FF5BFB" w:rsidRPr="009573A7">
      <w:rPr>
        <w:b/>
        <w:bCs/>
        <w:bdr w:val="none" w:sz="0" w:space="0" w:color="auto" w:frame="1"/>
        <w:lang w:val="en-US"/>
      </w:rPr>
      <w:instrText xml:space="preserve"> PAGE </w:instrText>
    </w:r>
    <w:r w:rsidR="00FF5BFB" w:rsidRPr="009573A7">
      <w:rPr>
        <w:b/>
        <w:bCs/>
        <w:bdr w:val="none" w:sz="0" w:space="0" w:color="auto" w:frame="1"/>
        <w:lang w:val="en-US"/>
      </w:rPr>
      <w:fldChar w:fldCharType="separate"/>
    </w:r>
    <w:r w:rsidR="00FF5BFB">
      <w:rPr>
        <w:b/>
        <w:bCs/>
        <w:bdr w:val="none" w:sz="0" w:space="0" w:color="auto" w:frame="1"/>
        <w:lang w:val="en-US"/>
      </w:rPr>
      <w:t>6</w:t>
    </w:r>
    <w:r w:rsidR="00FF5BFB" w:rsidRPr="009573A7">
      <w:rPr>
        <w:b/>
        <w:bCs/>
        <w:bdr w:val="none" w:sz="0" w:space="0" w:color="auto" w:frame="1"/>
        <w:lang w:val="en-US"/>
      </w:rPr>
      <w:fldChar w:fldCharType="end"/>
    </w:r>
    <w:r w:rsidR="00FF5BFB" w:rsidRPr="009573A7">
      <w:rPr>
        <w:b/>
        <w:bCs/>
        <w:bdr w:val="none" w:sz="0" w:space="0" w:color="auto" w:frame="1"/>
        <w:lang w:val="en-US"/>
      </w:rPr>
      <w:t xml:space="preserve"> </w:t>
    </w:r>
    <w:r w:rsidR="00FF5BFB" w:rsidRPr="009573A7">
      <w:rPr>
        <w:bdr w:val="none" w:sz="0" w:space="0" w:color="auto" w:frame="1"/>
        <w:lang w:val="en-US"/>
      </w:rPr>
      <w:t xml:space="preserve">of </w:t>
    </w:r>
    <w:r w:rsidR="00FF5BFB" w:rsidRPr="009573A7">
      <w:rPr>
        <w:bdr w:val="none" w:sz="0" w:space="0" w:color="auto" w:frame="1"/>
        <w:lang w:val="en-US"/>
      </w:rPr>
      <w:fldChar w:fldCharType="begin"/>
    </w:r>
    <w:r w:rsidR="00FF5BFB" w:rsidRPr="009573A7">
      <w:rPr>
        <w:bdr w:val="none" w:sz="0" w:space="0" w:color="auto" w:frame="1"/>
        <w:lang w:val="en-US"/>
      </w:rPr>
      <w:instrText xml:space="preserve"> NUMPAGES </w:instrText>
    </w:r>
    <w:r w:rsidR="00FF5BFB" w:rsidRPr="009573A7">
      <w:rPr>
        <w:bdr w:val="none" w:sz="0" w:space="0" w:color="auto" w:frame="1"/>
        <w:lang w:val="en-US"/>
      </w:rPr>
      <w:fldChar w:fldCharType="separate"/>
    </w:r>
    <w:r w:rsidR="00FF5BFB">
      <w:rPr>
        <w:bdr w:val="none" w:sz="0" w:space="0" w:color="auto" w:frame="1"/>
        <w:lang w:val="en-US"/>
      </w:rPr>
      <w:t>13</w:t>
    </w:r>
    <w:r w:rsidR="00FF5BFB"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844CB" w14:textId="3ED39019" w:rsidR="00094569" w:rsidRPr="006103DB" w:rsidRDefault="00094569" w:rsidP="00094569">
    <w:pPr>
      <w:pStyle w:val="Header"/>
      <w:jc w:val="center"/>
      <w:rPr>
        <w:bdr w:val="none" w:sz="0" w:space="0" w:color="auto" w:frame="1"/>
      </w:rPr>
    </w:pPr>
    <w:r>
      <w:rPr>
        <w:bdr w:val="none" w:sz="0" w:space="0" w:color="auto" w:frame="1"/>
      </w:rPr>
      <w:t>English Language Arts Network — Ontario — Lesson</w:t>
    </w:r>
    <w:r w:rsidR="009B1C1F">
      <w:rPr>
        <w:bdr w:val="none" w:sz="0" w:space="0" w:color="auto" w:frame="1"/>
      </w:rPr>
      <w:t xml:space="preserve">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97AA0" w14:textId="77777777" w:rsidR="008D7086" w:rsidRDefault="008D7086" w:rsidP="007D302E">
      <w:r>
        <w:separator/>
      </w:r>
    </w:p>
  </w:footnote>
  <w:footnote w:type="continuationSeparator" w:id="0">
    <w:p w14:paraId="0BEF4EAF" w14:textId="77777777" w:rsidR="008D7086" w:rsidRDefault="008D7086" w:rsidP="007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C1DDB" w14:textId="757E15CB" w:rsidR="006103DB" w:rsidRPr="006103DB" w:rsidRDefault="00921C92" w:rsidP="006103DB">
    <w:pPr>
      <w:spacing w:before="0" w:after="0"/>
      <w:rPr>
        <w:i/>
        <w:iCs/>
      </w:rPr>
    </w:pPr>
    <w:r>
      <w:rPr>
        <w:noProof/>
      </w:rPr>
      <w:drawing>
        <wp:anchor distT="0" distB="12700" distL="114300" distR="114300" simplePos="0" relativeHeight="251657728" behindDoc="1" locked="0" layoutInCell="1" allowOverlap="1" wp14:anchorId="50EF92CC" wp14:editId="11DF8696">
          <wp:simplePos x="0" y="0"/>
          <wp:positionH relativeFrom="column">
            <wp:posOffset>-973455</wp:posOffset>
          </wp:positionH>
          <wp:positionV relativeFrom="paragraph">
            <wp:posOffset>-95250</wp:posOffset>
          </wp:positionV>
          <wp:extent cx="861060" cy="558800"/>
          <wp:effectExtent l="0" t="0" r="0" b="0"/>
          <wp:wrapNone/>
          <wp:docPr id="1785837974" name="Graphic 6" descr="ELAN lesson pl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119143" name="Graphic 6" descr="ELAN lesson plan logo"/>
                  <pic:cNvPicPr>
                    <a:picLocks/>
                  </pic:cNvPicPr>
                </pic:nvPicPr>
                <pic:blipFill rotWithShape="1">
                  <a:blip r:embed="rId1"/>
                  <a:srcRect l="16242" t="23034" b="22591"/>
                  <a:stretch/>
                </pic:blipFill>
                <pic:spPr bwMode="auto">
                  <a:xfrm>
                    <a:off x="0" y="0"/>
                    <a:ext cx="861060" cy="558800"/>
                  </a:xfrm>
                  <a:prstGeom prst="rect">
                    <a:avLst/>
                  </a:prstGeom>
                  <a:ln>
                    <a:noFill/>
                  </a:ln>
                </pic:spPr>
              </pic:pic>
            </a:graphicData>
          </a:graphic>
          <wp14:sizeRelH relativeFrom="page">
            <wp14:pctWidth>0</wp14:pctWidth>
          </wp14:sizeRelH>
          <wp14:sizeRelV relativeFrom="page">
            <wp14:pctHeight>0</wp14:pctHeight>
          </wp14:sizeRelV>
        </wp:anchor>
      </w:drawing>
    </w:r>
    <w:r w:rsidR="006103DB" w:rsidRPr="0044246A">
      <w:rPr>
        <w:rFonts w:ascii="Fira Sans Medium" w:hAnsi="Fira Sans Medium"/>
        <w:i/>
        <w:iCs/>
        <w:noProof/>
      </w:rPr>
      <w:t>Lesson:</w:t>
    </w:r>
    <w:r w:rsidR="006103DB" w:rsidRPr="0044246A">
      <w:rPr>
        <w:rFonts w:ascii="Fira Sans Medium" w:hAnsi="Fira Sans Medium"/>
        <w:i/>
        <w:iCs/>
      </w:rPr>
      <w:t xml:space="preserve"> </w:t>
    </w:r>
    <w:r w:rsidR="00E76997">
      <w:rPr>
        <w:i/>
        <w:iCs/>
      </w:rPr>
      <w:t>The Story of My Name</w:t>
    </w:r>
    <w:r w:rsidR="006103DB">
      <w:t xml:space="preserve"> / </w:t>
    </w:r>
    <w:r w:rsidR="006103DB" w:rsidRPr="0044246A">
      <w:rPr>
        <w:rStyle w:val="Strong"/>
        <w:bCs w:val="0"/>
        <w:i/>
        <w:iCs/>
      </w:rPr>
      <w:t>Grade:</w:t>
    </w:r>
    <w:r w:rsidR="006103DB">
      <w:t xml:space="preserve"> </w:t>
    </w:r>
    <w:r w:rsidR="00E76997">
      <w:rPr>
        <w:i/>
        <w:iCs/>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70A61"/>
    <w:multiLevelType w:val="multilevel"/>
    <w:tmpl w:val="9F24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EBE3A1F"/>
    <w:multiLevelType w:val="hybridMultilevel"/>
    <w:tmpl w:val="FF60AF0A"/>
    <w:lvl w:ilvl="0" w:tplc="D9F08AAA">
      <w:start w:val="1"/>
      <w:numFmt w:val="bullet"/>
      <w:pStyle w:val="checkboxlist"/>
      <w:lvlText w:val="£"/>
      <w:lvlJc w:val="left"/>
      <w:pPr>
        <w:ind w:left="720" w:hanging="360"/>
      </w:pPr>
      <w:rPr>
        <w:rFonts w:ascii="Wingdings 2" w:hAnsi="Wingdings 2"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6F165A"/>
    <w:multiLevelType w:val="multilevel"/>
    <w:tmpl w:val="6D26EDBA"/>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620C7B"/>
    <w:multiLevelType w:val="multilevel"/>
    <w:tmpl w:val="DF1E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931F74"/>
    <w:multiLevelType w:val="multilevel"/>
    <w:tmpl w:val="C48C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6A71B3"/>
    <w:multiLevelType w:val="multilevel"/>
    <w:tmpl w:val="0CA8D44E"/>
    <w:styleLink w:val="CurrentList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8D200DD"/>
    <w:multiLevelType w:val="multilevel"/>
    <w:tmpl w:val="83BA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5C2625"/>
    <w:multiLevelType w:val="multilevel"/>
    <w:tmpl w:val="06C884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624DBB"/>
    <w:multiLevelType w:val="multilevel"/>
    <w:tmpl w:val="72D60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755E0D"/>
    <w:multiLevelType w:val="multilevel"/>
    <w:tmpl w:val="C5B67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4C552B"/>
    <w:multiLevelType w:val="multilevel"/>
    <w:tmpl w:val="46C8D1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4C1625B2"/>
    <w:multiLevelType w:val="hybridMultilevel"/>
    <w:tmpl w:val="B1442A10"/>
    <w:lvl w:ilvl="0" w:tplc="F04677DE">
      <w:start w:val="1"/>
      <w:numFmt w:val="bullet"/>
      <w:pStyle w:val="Bulleted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5E09A8"/>
    <w:multiLevelType w:val="multilevel"/>
    <w:tmpl w:val="4154A7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6218BE"/>
    <w:multiLevelType w:val="multilevel"/>
    <w:tmpl w:val="F39A2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6A16119E"/>
    <w:multiLevelType w:val="multilevel"/>
    <w:tmpl w:val="021C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272E00"/>
    <w:multiLevelType w:val="hybridMultilevel"/>
    <w:tmpl w:val="9BE2A56C"/>
    <w:lvl w:ilvl="0" w:tplc="515EFA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15:restartNumberingAfterBreak="0">
    <w:nsid w:val="6D8F6453"/>
    <w:multiLevelType w:val="hybridMultilevel"/>
    <w:tmpl w:val="1F567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D99557F"/>
    <w:multiLevelType w:val="multilevel"/>
    <w:tmpl w:val="67BE4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15:restartNumberingAfterBreak="0">
    <w:nsid w:val="7CE70567"/>
    <w:multiLevelType w:val="hybridMultilevel"/>
    <w:tmpl w:val="0308A810"/>
    <w:lvl w:ilvl="0" w:tplc="E4FAE830">
      <w:start w:val="1"/>
      <w:numFmt w:val="decimal"/>
      <w:pStyle w:val="Numberedlist"/>
      <w:lvlText w:val="%1."/>
      <w:lvlJc w:val="right"/>
      <w:pPr>
        <w:ind w:left="720" w:hanging="153"/>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F2622EC"/>
    <w:multiLevelType w:val="hybridMultilevel"/>
    <w:tmpl w:val="7F86B340"/>
    <w:lvl w:ilvl="0" w:tplc="1CD22B80">
      <w:start w:val="1"/>
      <w:numFmt w:val="bullet"/>
      <w:pStyle w:val="ListParagraph"/>
      <w:lvlText w:val=""/>
      <w:lvlJc w:val="left"/>
      <w:pPr>
        <w:ind w:left="720" w:hanging="360"/>
      </w:pPr>
      <w:rPr>
        <w:rFonts w:ascii="Symbol" w:hAnsi="Symbol" w:hint="default"/>
        <w:b w:val="0"/>
        <w:i w:val="0"/>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16384030">
    <w:abstractNumId w:val="24"/>
  </w:num>
  <w:num w:numId="2" w16cid:durableId="2036760382">
    <w:abstractNumId w:val="26"/>
  </w:num>
  <w:num w:numId="3" w16cid:durableId="1084492139">
    <w:abstractNumId w:val="18"/>
  </w:num>
  <w:num w:numId="4" w16cid:durableId="1887132706">
    <w:abstractNumId w:val="20"/>
  </w:num>
  <w:num w:numId="5" w16cid:durableId="1420833487">
    <w:abstractNumId w:val="16"/>
  </w:num>
  <w:num w:numId="6" w16cid:durableId="1714965930">
    <w:abstractNumId w:val="15"/>
  </w:num>
  <w:num w:numId="7" w16cid:durableId="936212148">
    <w:abstractNumId w:val="28"/>
  </w:num>
  <w:num w:numId="8" w16cid:durableId="805664305">
    <w:abstractNumId w:val="2"/>
  </w:num>
  <w:num w:numId="9" w16cid:durableId="2047440411">
    <w:abstractNumId w:val="22"/>
  </w:num>
  <w:num w:numId="10" w16cid:durableId="995261588">
    <w:abstractNumId w:val="25"/>
  </w:num>
  <w:num w:numId="11" w16cid:durableId="210924265">
    <w:abstractNumId w:val="1"/>
  </w:num>
  <w:num w:numId="12" w16cid:durableId="306014916">
    <w:abstractNumId w:val="6"/>
  </w:num>
  <w:num w:numId="13" w16cid:durableId="742919528">
    <w:abstractNumId w:val="7"/>
  </w:num>
  <w:num w:numId="14" w16cid:durableId="1863975683">
    <w:abstractNumId w:val="24"/>
    <w:lvlOverride w:ilvl="0">
      <w:startOverride w:val="1"/>
    </w:lvlOverride>
  </w:num>
  <w:num w:numId="15" w16cid:durableId="772701078">
    <w:abstractNumId w:val="3"/>
  </w:num>
  <w:num w:numId="16" w16cid:durableId="197132421">
    <w:abstractNumId w:val="30"/>
  </w:num>
  <w:num w:numId="17" w16cid:durableId="220096104">
    <w:abstractNumId w:val="17"/>
  </w:num>
  <w:num w:numId="18" w16cid:durableId="1959489468">
    <w:abstractNumId w:val="24"/>
    <w:lvlOverride w:ilvl="0">
      <w:startOverride w:val="1"/>
    </w:lvlOverride>
  </w:num>
  <w:num w:numId="19" w16cid:durableId="1278176640">
    <w:abstractNumId w:val="24"/>
    <w:lvlOverride w:ilvl="0">
      <w:startOverride w:val="1"/>
    </w:lvlOverride>
  </w:num>
  <w:num w:numId="20" w16cid:durableId="415513281">
    <w:abstractNumId w:val="24"/>
    <w:lvlOverride w:ilvl="0">
      <w:startOverride w:val="1"/>
    </w:lvlOverride>
  </w:num>
  <w:num w:numId="21" w16cid:durableId="1237545530">
    <w:abstractNumId w:val="24"/>
    <w:lvlOverride w:ilvl="0">
      <w:startOverride w:val="1"/>
    </w:lvlOverride>
  </w:num>
  <w:num w:numId="22" w16cid:durableId="1545211146">
    <w:abstractNumId w:val="24"/>
    <w:lvlOverride w:ilvl="0">
      <w:startOverride w:val="1"/>
    </w:lvlOverride>
  </w:num>
  <w:num w:numId="23" w16cid:durableId="1835879009">
    <w:abstractNumId w:val="4"/>
  </w:num>
  <w:num w:numId="24" w16cid:durableId="1081367303">
    <w:abstractNumId w:val="9"/>
  </w:num>
  <w:num w:numId="25" w16cid:durableId="1527404429">
    <w:abstractNumId w:val="29"/>
  </w:num>
  <w:num w:numId="26" w16cid:durableId="1087576078">
    <w:abstractNumId w:val="23"/>
  </w:num>
  <w:num w:numId="27" w16cid:durableId="92941034">
    <w:abstractNumId w:val="8"/>
  </w:num>
  <w:num w:numId="28" w16cid:durableId="201599949">
    <w:abstractNumId w:val="21"/>
  </w:num>
  <w:num w:numId="29" w16cid:durableId="668598746">
    <w:abstractNumId w:val="13"/>
  </w:num>
  <w:num w:numId="30" w16cid:durableId="1046217435">
    <w:abstractNumId w:val="10"/>
  </w:num>
  <w:num w:numId="31" w16cid:durableId="1074157311">
    <w:abstractNumId w:val="14"/>
    <w:lvlOverride w:ilvl="0">
      <w:lvl w:ilvl="0">
        <w:numFmt w:val="decimal"/>
        <w:lvlText w:val="%1."/>
        <w:lvlJc w:val="left"/>
      </w:lvl>
    </w:lvlOverride>
  </w:num>
  <w:num w:numId="32" w16cid:durableId="751854539">
    <w:abstractNumId w:val="14"/>
    <w:lvlOverride w:ilvl="0">
      <w:lvl w:ilvl="0">
        <w:numFmt w:val="decimal"/>
        <w:lvlText w:val="%1."/>
        <w:lvlJc w:val="left"/>
      </w:lvl>
    </w:lvlOverride>
  </w:num>
  <w:num w:numId="33" w16cid:durableId="1285113164">
    <w:abstractNumId w:val="14"/>
    <w:lvlOverride w:ilvl="0">
      <w:lvl w:ilvl="0">
        <w:numFmt w:val="decimal"/>
        <w:lvlText w:val="%1."/>
        <w:lvlJc w:val="left"/>
      </w:lvl>
    </w:lvlOverride>
  </w:num>
  <w:num w:numId="34" w16cid:durableId="716121815">
    <w:abstractNumId w:val="19"/>
    <w:lvlOverride w:ilvl="0">
      <w:lvl w:ilvl="0">
        <w:numFmt w:val="decimal"/>
        <w:lvlText w:val="%1."/>
        <w:lvlJc w:val="left"/>
      </w:lvl>
    </w:lvlOverride>
  </w:num>
  <w:num w:numId="35" w16cid:durableId="1894924777">
    <w:abstractNumId w:val="5"/>
  </w:num>
  <w:num w:numId="36" w16cid:durableId="1151558792">
    <w:abstractNumId w:val="11"/>
    <w:lvlOverride w:ilvl="0">
      <w:lvl w:ilvl="0">
        <w:numFmt w:val="decimal"/>
        <w:lvlText w:val="%1."/>
        <w:lvlJc w:val="left"/>
      </w:lvl>
    </w:lvlOverride>
  </w:num>
  <w:num w:numId="37" w16cid:durableId="2127577682">
    <w:abstractNumId w:val="11"/>
    <w:lvlOverride w:ilvl="0">
      <w:lvl w:ilvl="0">
        <w:numFmt w:val="decimal"/>
        <w:lvlText w:val="%1."/>
        <w:lvlJc w:val="left"/>
      </w:lvl>
    </w:lvlOverride>
  </w:num>
  <w:num w:numId="38" w16cid:durableId="767701220">
    <w:abstractNumId w:val="11"/>
    <w:lvlOverride w:ilvl="0">
      <w:lvl w:ilvl="0">
        <w:numFmt w:val="decimal"/>
        <w:lvlText w:val="%1."/>
        <w:lvlJc w:val="left"/>
      </w:lvl>
    </w:lvlOverride>
  </w:num>
  <w:num w:numId="39" w16cid:durableId="1775662868">
    <w:abstractNumId w:val="11"/>
    <w:lvlOverride w:ilvl="0">
      <w:lvl w:ilvl="0">
        <w:numFmt w:val="decimal"/>
        <w:lvlText w:val="%1."/>
        <w:lvlJc w:val="left"/>
      </w:lvl>
    </w:lvlOverride>
  </w:num>
  <w:num w:numId="40" w16cid:durableId="565451680">
    <w:abstractNumId w:val="0"/>
  </w:num>
  <w:num w:numId="41" w16cid:durableId="1982804105">
    <w:abstractNumId w:val="27"/>
  </w:num>
  <w:num w:numId="42" w16cid:durableId="509879955">
    <w:abstractNumId w:val="12"/>
  </w:num>
  <w:num w:numId="43" w16cid:durableId="1496071297">
    <w:abstractNumId w:val="12"/>
    <w:lvlOverride w:ilvl="1">
      <w:lvl w:ilvl="1">
        <w:numFmt w:val="bullet"/>
        <w:lvlText w:val=""/>
        <w:lvlJc w:val="left"/>
        <w:pPr>
          <w:tabs>
            <w:tab w:val="num" w:pos="1440"/>
          </w:tabs>
          <w:ind w:left="1440" w:hanging="360"/>
        </w:pPr>
        <w:rPr>
          <w:rFonts w:ascii="Symbol" w:hAnsi="Symbol" w:hint="default"/>
          <w:sz w:val="20"/>
        </w:rPr>
      </w:lvl>
    </w:lvlOverride>
  </w:num>
  <w:num w:numId="44" w16cid:durableId="47582634">
    <w:abstractNumId w:val="12"/>
    <w:lvlOverride w:ilvl="1">
      <w:lvl w:ilvl="1">
        <w:numFmt w:val="bullet"/>
        <w:lvlText w:val=""/>
        <w:lvlJc w:val="left"/>
        <w:pPr>
          <w:tabs>
            <w:tab w:val="num" w:pos="1440"/>
          </w:tabs>
          <w:ind w:left="1440" w:hanging="360"/>
        </w:pPr>
        <w:rPr>
          <w:rFonts w:ascii="Symbol" w:hAnsi="Symbol" w:hint="default"/>
          <w:sz w:val="20"/>
        </w:rPr>
      </w:lvl>
    </w:lvlOverride>
  </w:num>
  <w:num w:numId="45" w16cid:durableId="1154107373">
    <w:abstractNumId w:val="12"/>
    <w:lvlOverride w:ilvl="1">
      <w:lvl w:ilvl="1">
        <w:numFmt w:val="bullet"/>
        <w:lvlText w:val=""/>
        <w:lvlJc w:val="left"/>
        <w:pPr>
          <w:tabs>
            <w:tab w:val="num" w:pos="1440"/>
          </w:tabs>
          <w:ind w:left="1440" w:hanging="360"/>
        </w:pPr>
        <w:rPr>
          <w:rFonts w:ascii="Symbol" w:hAnsi="Symbol" w:hint="default"/>
          <w:sz w:val="20"/>
        </w:rPr>
      </w:lvl>
    </w:lvlOverride>
  </w:num>
  <w:num w:numId="46" w16cid:durableId="1792507378">
    <w:abstractNumId w:val="12"/>
    <w:lvlOverride w:ilvl="1">
      <w:lvl w:ilvl="1">
        <w:numFmt w:val="bullet"/>
        <w:lvlText w:val=""/>
        <w:lvlJc w:val="left"/>
        <w:pPr>
          <w:tabs>
            <w:tab w:val="num" w:pos="1440"/>
          </w:tabs>
          <w:ind w:left="1440" w:hanging="360"/>
        </w:pPr>
        <w:rPr>
          <w:rFonts w:ascii="Symbol" w:hAnsi="Symbol" w:hint="default"/>
          <w:sz w:val="20"/>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38C"/>
    <w:rsid w:val="000041D3"/>
    <w:rsid w:val="00004360"/>
    <w:rsid w:val="00004EB3"/>
    <w:rsid w:val="000106CB"/>
    <w:rsid w:val="00010D13"/>
    <w:rsid w:val="00012351"/>
    <w:rsid w:val="000145FB"/>
    <w:rsid w:val="00020EB7"/>
    <w:rsid w:val="00023640"/>
    <w:rsid w:val="000308A3"/>
    <w:rsid w:val="00037214"/>
    <w:rsid w:val="000501BF"/>
    <w:rsid w:val="00051ABB"/>
    <w:rsid w:val="00053991"/>
    <w:rsid w:val="00057B5A"/>
    <w:rsid w:val="00070DD4"/>
    <w:rsid w:val="000711DE"/>
    <w:rsid w:val="000713CA"/>
    <w:rsid w:val="00092D42"/>
    <w:rsid w:val="00094569"/>
    <w:rsid w:val="000957F6"/>
    <w:rsid w:val="000A0D94"/>
    <w:rsid w:val="000A427D"/>
    <w:rsid w:val="000A5B72"/>
    <w:rsid w:val="000B17CD"/>
    <w:rsid w:val="000C13E7"/>
    <w:rsid w:val="000C1C40"/>
    <w:rsid w:val="000C40B0"/>
    <w:rsid w:val="000C49A8"/>
    <w:rsid w:val="000C53B3"/>
    <w:rsid w:val="000E09D0"/>
    <w:rsid w:val="000E152D"/>
    <w:rsid w:val="000E54D9"/>
    <w:rsid w:val="000F1E8B"/>
    <w:rsid w:val="001008CC"/>
    <w:rsid w:val="00100AF6"/>
    <w:rsid w:val="00101A1D"/>
    <w:rsid w:val="0011012D"/>
    <w:rsid w:val="00116AF0"/>
    <w:rsid w:val="00121695"/>
    <w:rsid w:val="00125B0F"/>
    <w:rsid w:val="001406BC"/>
    <w:rsid w:val="00144AA5"/>
    <w:rsid w:val="00146563"/>
    <w:rsid w:val="00151FA0"/>
    <w:rsid w:val="0016336E"/>
    <w:rsid w:val="001715CD"/>
    <w:rsid w:val="00175798"/>
    <w:rsid w:val="0018233D"/>
    <w:rsid w:val="00187666"/>
    <w:rsid w:val="00194010"/>
    <w:rsid w:val="001A0E14"/>
    <w:rsid w:val="001A49AB"/>
    <w:rsid w:val="001A75C3"/>
    <w:rsid w:val="001C4705"/>
    <w:rsid w:val="001D6867"/>
    <w:rsid w:val="001E4A28"/>
    <w:rsid w:val="001F1417"/>
    <w:rsid w:val="001F6F39"/>
    <w:rsid w:val="0020293E"/>
    <w:rsid w:val="00202B61"/>
    <w:rsid w:val="002037DA"/>
    <w:rsid w:val="00206059"/>
    <w:rsid w:val="00206CA4"/>
    <w:rsid w:val="0020749A"/>
    <w:rsid w:val="0021066F"/>
    <w:rsid w:val="00210C8A"/>
    <w:rsid w:val="00215116"/>
    <w:rsid w:val="00222E71"/>
    <w:rsid w:val="00227650"/>
    <w:rsid w:val="002338B2"/>
    <w:rsid w:val="002408F4"/>
    <w:rsid w:val="00242045"/>
    <w:rsid w:val="0024542E"/>
    <w:rsid w:val="0024728B"/>
    <w:rsid w:val="00253043"/>
    <w:rsid w:val="00254468"/>
    <w:rsid w:val="002622F1"/>
    <w:rsid w:val="00265D91"/>
    <w:rsid w:val="0026641B"/>
    <w:rsid w:val="002677BD"/>
    <w:rsid w:val="002775CA"/>
    <w:rsid w:val="002854A5"/>
    <w:rsid w:val="002A29B9"/>
    <w:rsid w:val="002A4BDA"/>
    <w:rsid w:val="002A70C4"/>
    <w:rsid w:val="002B38E5"/>
    <w:rsid w:val="002B5468"/>
    <w:rsid w:val="002C0D45"/>
    <w:rsid w:val="002C7CFB"/>
    <w:rsid w:val="002C7D57"/>
    <w:rsid w:val="002D0E95"/>
    <w:rsid w:val="002D44B3"/>
    <w:rsid w:val="002E64DE"/>
    <w:rsid w:val="002E68E0"/>
    <w:rsid w:val="002E7AA3"/>
    <w:rsid w:val="002F7DAA"/>
    <w:rsid w:val="003113A1"/>
    <w:rsid w:val="0031271C"/>
    <w:rsid w:val="00314F72"/>
    <w:rsid w:val="0032373B"/>
    <w:rsid w:val="00324F7B"/>
    <w:rsid w:val="0032669C"/>
    <w:rsid w:val="00326D16"/>
    <w:rsid w:val="00327A39"/>
    <w:rsid w:val="00335919"/>
    <w:rsid w:val="00335AF6"/>
    <w:rsid w:val="00344131"/>
    <w:rsid w:val="003623F5"/>
    <w:rsid w:val="00377392"/>
    <w:rsid w:val="00387814"/>
    <w:rsid w:val="00393850"/>
    <w:rsid w:val="003B5AB6"/>
    <w:rsid w:val="003C790B"/>
    <w:rsid w:val="003E1D51"/>
    <w:rsid w:val="003E413D"/>
    <w:rsid w:val="003F5353"/>
    <w:rsid w:val="00413D2A"/>
    <w:rsid w:val="004258BE"/>
    <w:rsid w:val="004419DE"/>
    <w:rsid w:val="0044246A"/>
    <w:rsid w:val="0046423E"/>
    <w:rsid w:val="0046485B"/>
    <w:rsid w:val="004742DF"/>
    <w:rsid w:val="00481720"/>
    <w:rsid w:val="00494832"/>
    <w:rsid w:val="004962A4"/>
    <w:rsid w:val="004A24BB"/>
    <w:rsid w:val="004A7B3F"/>
    <w:rsid w:val="004B1ABB"/>
    <w:rsid w:val="004B3F97"/>
    <w:rsid w:val="004C321E"/>
    <w:rsid w:val="004E194E"/>
    <w:rsid w:val="004E6295"/>
    <w:rsid w:val="004F7B72"/>
    <w:rsid w:val="00501CF3"/>
    <w:rsid w:val="00510756"/>
    <w:rsid w:val="005122BE"/>
    <w:rsid w:val="005220C1"/>
    <w:rsid w:val="00523C3D"/>
    <w:rsid w:val="00530AEC"/>
    <w:rsid w:val="005366A6"/>
    <w:rsid w:val="00545F9F"/>
    <w:rsid w:val="00557F74"/>
    <w:rsid w:val="00565154"/>
    <w:rsid w:val="005706D7"/>
    <w:rsid w:val="0057660B"/>
    <w:rsid w:val="00580B28"/>
    <w:rsid w:val="00585668"/>
    <w:rsid w:val="00586578"/>
    <w:rsid w:val="00596112"/>
    <w:rsid w:val="005B00FC"/>
    <w:rsid w:val="005B23F1"/>
    <w:rsid w:val="005C143A"/>
    <w:rsid w:val="005C254F"/>
    <w:rsid w:val="005C26EB"/>
    <w:rsid w:val="005C2ED3"/>
    <w:rsid w:val="005C7235"/>
    <w:rsid w:val="005C7A36"/>
    <w:rsid w:val="005D2AB1"/>
    <w:rsid w:val="005D3699"/>
    <w:rsid w:val="005D40B7"/>
    <w:rsid w:val="005E7ABB"/>
    <w:rsid w:val="005F3527"/>
    <w:rsid w:val="0060304B"/>
    <w:rsid w:val="00606D14"/>
    <w:rsid w:val="006103DB"/>
    <w:rsid w:val="00624D7B"/>
    <w:rsid w:val="00625918"/>
    <w:rsid w:val="00636A93"/>
    <w:rsid w:val="00640F2F"/>
    <w:rsid w:val="0064297C"/>
    <w:rsid w:val="006479C3"/>
    <w:rsid w:val="00657A2E"/>
    <w:rsid w:val="00671041"/>
    <w:rsid w:val="00677070"/>
    <w:rsid w:val="00677A84"/>
    <w:rsid w:val="00685C84"/>
    <w:rsid w:val="006920EE"/>
    <w:rsid w:val="006A5FF6"/>
    <w:rsid w:val="006A76BC"/>
    <w:rsid w:val="006B441B"/>
    <w:rsid w:val="006C5200"/>
    <w:rsid w:val="006C57FE"/>
    <w:rsid w:val="006C72E9"/>
    <w:rsid w:val="006D09AD"/>
    <w:rsid w:val="006D59E7"/>
    <w:rsid w:val="006E21F1"/>
    <w:rsid w:val="006E2CE1"/>
    <w:rsid w:val="006E609D"/>
    <w:rsid w:val="006F0128"/>
    <w:rsid w:val="00702E70"/>
    <w:rsid w:val="007054B0"/>
    <w:rsid w:val="00723A96"/>
    <w:rsid w:val="00730EEB"/>
    <w:rsid w:val="00734932"/>
    <w:rsid w:val="00737C79"/>
    <w:rsid w:val="00746FEC"/>
    <w:rsid w:val="0074724B"/>
    <w:rsid w:val="0076087A"/>
    <w:rsid w:val="00761B93"/>
    <w:rsid w:val="00762B57"/>
    <w:rsid w:val="00771E5B"/>
    <w:rsid w:val="007817EF"/>
    <w:rsid w:val="0079510E"/>
    <w:rsid w:val="007A0A0E"/>
    <w:rsid w:val="007A15A4"/>
    <w:rsid w:val="007B343D"/>
    <w:rsid w:val="007C2766"/>
    <w:rsid w:val="007C41C4"/>
    <w:rsid w:val="007C4EDA"/>
    <w:rsid w:val="007C7730"/>
    <w:rsid w:val="007D302E"/>
    <w:rsid w:val="007D3D62"/>
    <w:rsid w:val="007D7FAF"/>
    <w:rsid w:val="007F094B"/>
    <w:rsid w:val="007F2B4B"/>
    <w:rsid w:val="007F42DD"/>
    <w:rsid w:val="008049F4"/>
    <w:rsid w:val="008059FB"/>
    <w:rsid w:val="0081352D"/>
    <w:rsid w:val="00813A7C"/>
    <w:rsid w:val="008223A9"/>
    <w:rsid w:val="0083049F"/>
    <w:rsid w:val="0083661F"/>
    <w:rsid w:val="008424EA"/>
    <w:rsid w:val="00850D83"/>
    <w:rsid w:val="0085399C"/>
    <w:rsid w:val="0085534B"/>
    <w:rsid w:val="00862309"/>
    <w:rsid w:val="008739F9"/>
    <w:rsid w:val="00877C39"/>
    <w:rsid w:val="00884014"/>
    <w:rsid w:val="00884146"/>
    <w:rsid w:val="00886EB0"/>
    <w:rsid w:val="00897BB6"/>
    <w:rsid w:val="008A25D2"/>
    <w:rsid w:val="008A54C9"/>
    <w:rsid w:val="008A7F1B"/>
    <w:rsid w:val="008C5EF1"/>
    <w:rsid w:val="008D17E2"/>
    <w:rsid w:val="008D7086"/>
    <w:rsid w:val="008D712B"/>
    <w:rsid w:val="008E0BC6"/>
    <w:rsid w:val="008E161B"/>
    <w:rsid w:val="008E17C0"/>
    <w:rsid w:val="008E3FAA"/>
    <w:rsid w:val="008E5FD7"/>
    <w:rsid w:val="008F5EFF"/>
    <w:rsid w:val="0091266F"/>
    <w:rsid w:val="00913C61"/>
    <w:rsid w:val="00916611"/>
    <w:rsid w:val="00921C92"/>
    <w:rsid w:val="0093089D"/>
    <w:rsid w:val="00931A50"/>
    <w:rsid w:val="009350A1"/>
    <w:rsid w:val="00936AA2"/>
    <w:rsid w:val="009375D9"/>
    <w:rsid w:val="00941CB2"/>
    <w:rsid w:val="00945555"/>
    <w:rsid w:val="0095057D"/>
    <w:rsid w:val="009537E3"/>
    <w:rsid w:val="00955AF6"/>
    <w:rsid w:val="0096118F"/>
    <w:rsid w:val="0096759D"/>
    <w:rsid w:val="00971125"/>
    <w:rsid w:val="00992AD3"/>
    <w:rsid w:val="009A0091"/>
    <w:rsid w:val="009A3ACB"/>
    <w:rsid w:val="009B0E5C"/>
    <w:rsid w:val="009B18AB"/>
    <w:rsid w:val="009B1C1F"/>
    <w:rsid w:val="009B238C"/>
    <w:rsid w:val="009C5744"/>
    <w:rsid w:val="009C7380"/>
    <w:rsid w:val="009D1376"/>
    <w:rsid w:val="009D4F27"/>
    <w:rsid w:val="009E335B"/>
    <w:rsid w:val="009E40A5"/>
    <w:rsid w:val="009E7E0A"/>
    <w:rsid w:val="009F175A"/>
    <w:rsid w:val="009F3134"/>
    <w:rsid w:val="009F6D07"/>
    <w:rsid w:val="00A02F38"/>
    <w:rsid w:val="00A043C6"/>
    <w:rsid w:val="00A21450"/>
    <w:rsid w:val="00A23021"/>
    <w:rsid w:val="00A27157"/>
    <w:rsid w:val="00A31B54"/>
    <w:rsid w:val="00A34F55"/>
    <w:rsid w:val="00A35F26"/>
    <w:rsid w:val="00A44D5C"/>
    <w:rsid w:val="00A522F5"/>
    <w:rsid w:val="00A53B53"/>
    <w:rsid w:val="00A56EC6"/>
    <w:rsid w:val="00A61771"/>
    <w:rsid w:val="00A628DA"/>
    <w:rsid w:val="00A6770A"/>
    <w:rsid w:val="00A814D1"/>
    <w:rsid w:val="00A846DF"/>
    <w:rsid w:val="00AA1CD9"/>
    <w:rsid w:val="00AA4246"/>
    <w:rsid w:val="00AB074A"/>
    <w:rsid w:val="00AB574E"/>
    <w:rsid w:val="00AC75D6"/>
    <w:rsid w:val="00AD3F64"/>
    <w:rsid w:val="00AE17EB"/>
    <w:rsid w:val="00AE4439"/>
    <w:rsid w:val="00AF4F87"/>
    <w:rsid w:val="00AF5EC5"/>
    <w:rsid w:val="00B03B34"/>
    <w:rsid w:val="00B125E1"/>
    <w:rsid w:val="00B2192D"/>
    <w:rsid w:val="00B265B8"/>
    <w:rsid w:val="00B2686F"/>
    <w:rsid w:val="00B30B84"/>
    <w:rsid w:val="00B352D7"/>
    <w:rsid w:val="00B469EE"/>
    <w:rsid w:val="00B6130F"/>
    <w:rsid w:val="00B6418C"/>
    <w:rsid w:val="00B912FC"/>
    <w:rsid w:val="00B95A49"/>
    <w:rsid w:val="00B96BA1"/>
    <w:rsid w:val="00BC155C"/>
    <w:rsid w:val="00BC5B75"/>
    <w:rsid w:val="00BC6A7D"/>
    <w:rsid w:val="00BD6DC3"/>
    <w:rsid w:val="00BE37E9"/>
    <w:rsid w:val="00BE79BC"/>
    <w:rsid w:val="00C001BE"/>
    <w:rsid w:val="00C0112B"/>
    <w:rsid w:val="00C14657"/>
    <w:rsid w:val="00C176A1"/>
    <w:rsid w:val="00C218D8"/>
    <w:rsid w:val="00C31A3C"/>
    <w:rsid w:val="00C506F0"/>
    <w:rsid w:val="00C55735"/>
    <w:rsid w:val="00C64C9E"/>
    <w:rsid w:val="00C66DC9"/>
    <w:rsid w:val="00C729A2"/>
    <w:rsid w:val="00C75CB7"/>
    <w:rsid w:val="00C82731"/>
    <w:rsid w:val="00C83817"/>
    <w:rsid w:val="00C85132"/>
    <w:rsid w:val="00C90D0C"/>
    <w:rsid w:val="00C93F57"/>
    <w:rsid w:val="00C957B8"/>
    <w:rsid w:val="00CA5B90"/>
    <w:rsid w:val="00CA600C"/>
    <w:rsid w:val="00CB05D7"/>
    <w:rsid w:val="00CC1E91"/>
    <w:rsid w:val="00CC3361"/>
    <w:rsid w:val="00CC3DD5"/>
    <w:rsid w:val="00CC4111"/>
    <w:rsid w:val="00CC49E2"/>
    <w:rsid w:val="00CC5BDE"/>
    <w:rsid w:val="00CD2655"/>
    <w:rsid w:val="00CD3A70"/>
    <w:rsid w:val="00CD52C0"/>
    <w:rsid w:val="00CD629D"/>
    <w:rsid w:val="00CD73BA"/>
    <w:rsid w:val="00CE283E"/>
    <w:rsid w:val="00D02084"/>
    <w:rsid w:val="00D10419"/>
    <w:rsid w:val="00D11DEE"/>
    <w:rsid w:val="00D23F36"/>
    <w:rsid w:val="00D32A10"/>
    <w:rsid w:val="00D35EDC"/>
    <w:rsid w:val="00D35F13"/>
    <w:rsid w:val="00D35F72"/>
    <w:rsid w:val="00D37730"/>
    <w:rsid w:val="00D41D1F"/>
    <w:rsid w:val="00D435C7"/>
    <w:rsid w:val="00D47861"/>
    <w:rsid w:val="00D55DE2"/>
    <w:rsid w:val="00D64B99"/>
    <w:rsid w:val="00D65A80"/>
    <w:rsid w:val="00D70D4E"/>
    <w:rsid w:val="00D71689"/>
    <w:rsid w:val="00D71C23"/>
    <w:rsid w:val="00D75D6A"/>
    <w:rsid w:val="00D77897"/>
    <w:rsid w:val="00D83195"/>
    <w:rsid w:val="00D84CA1"/>
    <w:rsid w:val="00D878E9"/>
    <w:rsid w:val="00D93C98"/>
    <w:rsid w:val="00D943A2"/>
    <w:rsid w:val="00DA27EC"/>
    <w:rsid w:val="00DA7AA7"/>
    <w:rsid w:val="00DC4263"/>
    <w:rsid w:val="00DD032D"/>
    <w:rsid w:val="00DE4943"/>
    <w:rsid w:val="00DE6A4E"/>
    <w:rsid w:val="00DF0816"/>
    <w:rsid w:val="00DF2139"/>
    <w:rsid w:val="00DF3313"/>
    <w:rsid w:val="00DF5727"/>
    <w:rsid w:val="00DF7A11"/>
    <w:rsid w:val="00DF7F46"/>
    <w:rsid w:val="00E142DE"/>
    <w:rsid w:val="00E20112"/>
    <w:rsid w:val="00E26CAF"/>
    <w:rsid w:val="00E27C7C"/>
    <w:rsid w:val="00E30DEF"/>
    <w:rsid w:val="00E424C8"/>
    <w:rsid w:val="00E5157B"/>
    <w:rsid w:val="00E661B4"/>
    <w:rsid w:val="00E76997"/>
    <w:rsid w:val="00E82A84"/>
    <w:rsid w:val="00E83AF3"/>
    <w:rsid w:val="00E87B94"/>
    <w:rsid w:val="00E90FF8"/>
    <w:rsid w:val="00E93F6A"/>
    <w:rsid w:val="00E94D62"/>
    <w:rsid w:val="00EA5E9D"/>
    <w:rsid w:val="00EB1BA2"/>
    <w:rsid w:val="00ED54DC"/>
    <w:rsid w:val="00EE66DC"/>
    <w:rsid w:val="00EE7531"/>
    <w:rsid w:val="00EF48AF"/>
    <w:rsid w:val="00EF5F5B"/>
    <w:rsid w:val="00EF6190"/>
    <w:rsid w:val="00F01B2B"/>
    <w:rsid w:val="00F14BF3"/>
    <w:rsid w:val="00F207BF"/>
    <w:rsid w:val="00F26A39"/>
    <w:rsid w:val="00F309A3"/>
    <w:rsid w:val="00F32AAE"/>
    <w:rsid w:val="00F40214"/>
    <w:rsid w:val="00F41FF5"/>
    <w:rsid w:val="00F5124F"/>
    <w:rsid w:val="00F54E20"/>
    <w:rsid w:val="00F614B9"/>
    <w:rsid w:val="00F67C9A"/>
    <w:rsid w:val="00F7206E"/>
    <w:rsid w:val="00F76E76"/>
    <w:rsid w:val="00F778CF"/>
    <w:rsid w:val="00F83871"/>
    <w:rsid w:val="00FA21FF"/>
    <w:rsid w:val="00FA5365"/>
    <w:rsid w:val="00FA63F9"/>
    <w:rsid w:val="00FA6E89"/>
    <w:rsid w:val="00FA7890"/>
    <w:rsid w:val="00FB7AC3"/>
    <w:rsid w:val="00FC2FDE"/>
    <w:rsid w:val="00FC464F"/>
    <w:rsid w:val="00FC5D3A"/>
    <w:rsid w:val="00FC5E16"/>
    <w:rsid w:val="00FD037A"/>
    <w:rsid w:val="00FD6BEE"/>
    <w:rsid w:val="00FE10FE"/>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96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CB"/>
    <w:pPr>
      <w:spacing w:before="120" w:after="240" w:line="288" w:lineRule="auto"/>
    </w:pPr>
    <w:rPr>
      <w:rFonts w:ascii="Fira Sans" w:hAnsi="Fira Sans" w:cs="Calibri"/>
      <w:sz w:val="24"/>
      <w:szCs w:val="24"/>
      <w:lang w:val="en"/>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Calibri" w:eastAsia="Times New Roman" w:hAnsi="Calibri"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6"/>
      </w:numPr>
      <w:contextualSpacing/>
    </w:pPr>
  </w:style>
  <w:style w:type="paragraph" w:styleId="Revision">
    <w:name w:val="Revision"/>
    <w:hidden/>
    <w:uiPriority w:val="99"/>
    <w:semiHidden/>
    <w:rsid w:val="0085534B"/>
    <w:rPr>
      <w:rFonts w:ascii="Calibri" w:hAnsi="Calibri" w:cs="Calibri"/>
      <w:sz w:val="24"/>
      <w:szCs w:val="24"/>
      <w:lang w:val="en"/>
    </w:rPr>
  </w:style>
  <w:style w:type="paragraph" w:styleId="NormalWeb">
    <w:name w:val="Normal (Web)"/>
    <w:basedOn w:val="Normal"/>
    <w:uiPriority w:val="99"/>
    <w:semiHidden/>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link w:val="CommentSubject"/>
    <w:uiPriority w:val="99"/>
    <w:semiHidden/>
    <w:rsid w:val="00175798"/>
    <w:rPr>
      <w:rFonts w:ascii="Calibri" w:hAnsi="Calibri" w:cs="Calibri"/>
      <w:b/>
      <w:bCs/>
      <w:sz w:val="20"/>
      <w:szCs w:val="20"/>
    </w:rPr>
  </w:style>
  <w:style w:type="character" w:customStyle="1" w:styleId="Heading1Char">
    <w:name w:val="Heading 1 Char"/>
    <w:link w:val="Heading1"/>
    <w:uiPriority w:val="9"/>
    <w:rsid w:val="002C7CFB"/>
    <w:rPr>
      <w:rFonts w:ascii="Fira Sans SemiBold" w:hAnsi="Fira Sans SemiBold" w:cs="Calibri"/>
      <w:b/>
      <w:bCs/>
      <w:color w:val="000000"/>
      <w:sz w:val="60"/>
      <w:szCs w:val="60"/>
    </w:rPr>
  </w:style>
  <w:style w:type="character" w:customStyle="1" w:styleId="Heading2Char">
    <w:name w:val="Heading 2 Char"/>
    <w:link w:val="Heading2"/>
    <w:uiPriority w:val="9"/>
    <w:rsid w:val="0057660B"/>
    <w:rPr>
      <w:rFonts w:ascii="Fira Sans" w:hAnsi="Fira Sans" w:cs="Calibri"/>
      <w:b/>
      <w:bCs/>
      <w:color w:val="377C90"/>
      <w:sz w:val="52"/>
      <w:szCs w:val="52"/>
    </w:rPr>
  </w:style>
  <w:style w:type="character" w:customStyle="1" w:styleId="Heading3Char">
    <w:name w:val="Heading 3 Char"/>
    <w:link w:val="Heading3"/>
    <w:uiPriority w:val="9"/>
    <w:rsid w:val="00B6130F"/>
    <w:rPr>
      <w:rFonts w:ascii="Fira Sans" w:hAnsi="Fira Sans" w:cs="Calibri"/>
      <w:b/>
      <w:color w:val="262626"/>
      <w:sz w:val="44"/>
      <w:szCs w:val="44"/>
    </w:rPr>
  </w:style>
  <w:style w:type="table" w:styleId="TableGrid">
    <w:name w:val="Table Grid"/>
    <w:basedOn w:val="TableNormal"/>
    <w:uiPriority w:val="39"/>
    <w:rsid w:val="0062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Cambria" w:hAnsi="Cambria"/>
      <w:sz w:val="20"/>
      <w:szCs w:val="20"/>
    </w:rPr>
  </w:style>
  <w:style w:type="paragraph" w:styleId="TOC5">
    <w:name w:val="toc 5"/>
    <w:basedOn w:val="Normal"/>
    <w:next w:val="Normal"/>
    <w:autoRedefine/>
    <w:uiPriority w:val="39"/>
    <w:unhideWhenUsed/>
    <w:rsid w:val="000145FB"/>
    <w:pPr>
      <w:spacing w:after="0"/>
      <w:ind w:left="960"/>
    </w:pPr>
    <w:rPr>
      <w:rFonts w:ascii="Cambria" w:hAnsi="Cambria"/>
      <w:sz w:val="20"/>
      <w:szCs w:val="20"/>
    </w:rPr>
  </w:style>
  <w:style w:type="paragraph" w:styleId="TOC6">
    <w:name w:val="toc 6"/>
    <w:basedOn w:val="Normal"/>
    <w:next w:val="Normal"/>
    <w:autoRedefine/>
    <w:uiPriority w:val="39"/>
    <w:unhideWhenUsed/>
    <w:rsid w:val="000145FB"/>
    <w:pPr>
      <w:spacing w:after="0"/>
      <w:ind w:left="1200"/>
    </w:pPr>
    <w:rPr>
      <w:rFonts w:ascii="Cambria" w:hAnsi="Cambria"/>
      <w:sz w:val="20"/>
      <w:szCs w:val="20"/>
    </w:rPr>
  </w:style>
  <w:style w:type="paragraph" w:styleId="TOC7">
    <w:name w:val="toc 7"/>
    <w:basedOn w:val="Normal"/>
    <w:next w:val="Normal"/>
    <w:autoRedefine/>
    <w:uiPriority w:val="39"/>
    <w:unhideWhenUsed/>
    <w:rsid w:val="000145FB"/>
    <w:pPr>
      <w:spacing w:after="0"/>
      <w:ind w:left="1440"/>
    </w:pPr>
    <w:rPr>
      <w:rFonts w:ascii="Cambria" w:hAnsi="Cambria"/>
      <w:sz w:val="20"/>
      <w:szCs w:val="20"/>
    </w:rPr>
  </w:style>
  <w:style w:type="paragraph" w:styleId="TOC8">
    <w:name w:val="toc 8"/>
    <w:basedOn w:val="Normal"/>
    <w:next w:val="Normal"/>
    <w:autoRedefine/>
    <w:uiPriority w:val="39"/>
    <w:unhideWhenUsed/>
    <w:rsid w:val="000145FB"/>
    <w:pPr>
      <w:spacing w:after="0"/>
      <w:ind w:left="1680"/>
    </w:pPr>
    <w:rPr>
      <w:rFonts w:ascii="Cambria" w:hAnsi="Cambria"/>
      <w:sz w:val="20"/>
      <w:szCs w:val="20"/>
    </w:rPr>
  </w:style>
  <w:style w:type="paragraph" w:styleId="TOC9">
    <w:name w:val="toc 9"/>
    <w:basedOn w:val="Normal"/>
    <w:next w:val="Normal"/>
    <w:autoRedefine/>
    <w:uiPriority w:val="39"/>
    <w:unhideWhenUsed/>
    <w:rsid w:val="000145FB"/>
    <w:pPr>
      <w:spacing w:after="0"/>
      <w:ind w:left="1920"/>
    </w:pPr>
    <w:rPr>
      <w:rFonts w:ascii="Cambria" w:hAnsi="Cambria"/>
      <w:sz w:val="20"/>
      <w:szCs w:val="20"/>
    </w:rPr>
  </w:style>
  <w:style w:type="character" w:styleId="Hyperlink">
    <w:name w:val="Hyperlink"/>
    <w:uiPriority w:val="99"/>
    <w:unhideWhenUsed/>
    <w:rsid w:val="000145FB"/>
    <w:rPr>
      <w:color w:val="0000FF"/>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uiPriority w:val="22"/>
    <w:qFormat/>
    <w:rsid w:val="00FC2FDE"/>
    <w:rPr>
      <w:rFonts w:ascii="Fira Sans Medium" w:hAnsi="Fira Sans Medium"/>
      <w:b w:val="0"/>
      <w:bCs/>
      <w:i w:val="0"/>
      <w:sz w:val="24"/>
    </w:rPr>
  </w:style>
  <w:style w:type="character" w:styleId="UnresolvedMention">
    <w:name w:val="Unresolved Mention"/>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uiPriority w:val="99"/>
    <w:semiHidden/>
    <w:unhideWhenUsed/>
    <w:rsid w:val="00C506F0"/>
    <w:rPr>
      <w:color w:val="800080"/>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link w:val="Heading4"/>
    <w:uiPriority w:val="9"/>
    <w:rsid w:val="005C2ED3"/>
    <w:rPr>
      <w:rFonts w:ascii="Fira Sans Medium" w:hAnsi="Fira Sans Medium" w:cs="Calibri"/>
      <w:bCs/>
      <w:color w:val="262626"/>
      <w:sz w:val="40"/>
      <w:szCs w:val="32"/>
    </w:rPr>
  </w:style>
  <w:style w:type="character" w:customStyle="1" w:styleId="Heading5Char">
    <w:name w:val="Heading 5 Char"/>
    <w:link w:val="Heading5"/>
    <w:uiPriority w:val="9"/>
    <w:rsid w:val="005C2ED3"/>
    <w:rPr>
      <w:rFonts w:ascii="Fira Sans SemiBold" w:hAnsi="Fira Sans SemiBold" w:cs="Calibri"/>
      <w:bCs/>
      <w:color w:val="377C90"/>
      <w:sz w:val="32"/>
      <w:szCs w:val="24"/>
    </w:rPr>
  </w:style>
  <w:style w:type="character" w:customStyle="1" w:styleId="Heading6Char">
    <w:name w:val="Heading 6 Char"/>
    <w:link w:val="Heading6"/>
    <w:uiPriority w:val="9"/>
    <w:rsid w:val="005C2ED3"/>
    <w:rPr>
      <w:rFonts w:ascii="Fira Sans SemiBold" w:hAnsi="Fira Sans SemiBold" w:cs="Calibri"/>
      <w:color w:val="000000"/>
      <w:sz w:val="24"/>
    </w:rPr>
  </w:style>
  <w:style w:type="character" w:styleId="Emphasis">
    <w:name w:val="Emphasis"/>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link w:val="Heading7"/>
    <w:uiPriority w:val="9"/>
    <w:rsid w:val="000308A3"/>
    <w:rPr>
      <w:rFonts w:ascii="Calibri" w:eastAsia="Times New Roman" w:hAnsi="Calibri" w:cs="Times New Roman"/>
      <w:i/>
      <w:iCs/>
      <w:color w:val="243F60"/>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ListParagraph"/>
    <w:qFormat/>
    <w:rsid w:val="009F3134"/>
    <w:pPr>
      <w:numPr>
        <w:numId w:val="25"/>
      </w:numPr>
      <w:spacing w:before="0"/>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Style1">
    <w:name w:val="Style1"/>
    <w:next w:val="Normal"/>
    <w:qFormat/>
    <w:rsid w:val="009537E3"/>
    <w:pPr>
      <w:spacing w:line="276" w:lineRule="auto"/>
    </w:pPr>
    <w:rPr>
      <w:rFonts w:ascii="Fira Sans" w:hAnsi="Fira Sans" w:cs="Calibri"/>
      <w:sz w:val="24"/>
      <w:szCs w:val="24"/>
      <w:lang w:val="en"/>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uiPriority w:val="19"/>
    <w:qFormat/>
    <w:rsid w:val="00C90D0C"/>
    <w:rPr>
      <w:i/>
      <w:iCs/>
      <w:color w:val="404040"/>
    </w:rPr>
  </w:style>
  <w:style w:type="paragraph" w:customStyle="1" w:styleId="checkboxlist">
    <w:name w:val="check box list"/>
    <w:basedOn w:val="ListParagraph"/>
    <w:qFormat/>
    <w:rsid w:val="00146563"/>
    <w:pPr>
      <w:numPr>
        <w:numId w:val="15"/>
      </w:numPr>
    </w:pPr>
  </w:style>
  <w:style w:type="paragraph" w:customStyle="1" w:styleId="Bulletedlist">
    <w:name w:val="Bulleted list"/>
    <w:basedOn w:val="ListParagraph"/>
    <w:qFormat/>
    <w:rsid w:val="00CC3DD5"/>
    <w:pPr>
      <w:numPr>
        <w:numId w:val="17"/>
      </w:numPr>
      <w:suppressAutoHyphens/>
      <w:snapToGrid w:val="0"/>
      <w:spacing w:before="0" w:after="0" w:line="240" w:lineRule="auto"/>
      <w:ind w:right="1134"/>
      <w:contextualSpacing w:val="0"/>
    </w:pPr>
    <w:rPr>
      <w:rFonts w:eastAsia="Times New Roman"/>
      <w:color w:val="000000"/>
      <w:lang w:val="en-CA"/>
    </w:rPr>
  </w:style>
  <w:style w:type="paragraph" w:customStyle="1" w:styleId="2ndlevelbullet">
    <w:name w:val="2nd level bullet"/>
    <w:basedOn w:val="Bulletedlist"/>
    <w:qFormat/>
    <w:rsid w:val="00D35EDC"/>
    <w:pPr>
      <w:spacing w:after="240" w:line="276" w:lineRule="auto"/>
      <w:ind w:left="1077" w:hanging="357"/>
      <w:contextualSpacing/>
    </w:pPr>
  </w:style>
  <w:style w:type="paragraph" w:customStyle="1" w:styleId="Numberedlistnopadding">
    <w:name w:val="Numbered list no padding"/>
    <w:basedOn w:val="Numberedlist"/>
    <w:qFormat/>
    <w:rsid w:val="00D35EDC"/>
    <w:pPr>
      <w:spacing w:after="0"/>
    </w:pPr>
  </w:style>
  <w:style w:type="numbering" w:customStyle="1" w:styleId="CurrentList12">
    <w:name w:val="Current List12"/>
    <w:uiPriority w:val="99"/>
    <w:rsid w:val="00D35EDC"/>
    <w:pPr>
      <w:numPr>
        <w:numId w:val="23"/>
      </w:numPr>
    </w:pPr>
  </w:style>
  <w:style w:type="paragraph" w:customStyle="1" w:styleId="2ndlevelbulletnopadding">
    <w:name w:val="2nd level bullet no padding"/>
    <w:basedOn w:val="2ndlevelbullet"/>
    <w:qFormat/>
    <w:rsid w:val="000E54D9"/>
    <w:pPr>
      <w:spacing w:after="0"/>
    </w:pPr>
  </w:style>
  <w:style w:type="numbering" w:customStyle="1" w:styleId="CurrentList13">
    <w:name w:val="Current List13"/>
    <w:uiPriority w:val="99"/>
    <w:rsid w:val="009F3134"/>
    <w:pPr>
      <w:numPr>
        <w:numId w:val="24"/>
      </w:numPr>
    </w:pPr>
  </w:style>
  <w:style w:type="paragraph" w:styleId="NoSpacing">
    <w:name w:val="No Spacing"/>
    <w:uiPriority w:val="1"/>
    <w:qFormat/>
    <w:rsid w:val="004A7B3F"/>
    <w:pPr>
      <w:spacing w:line="276" w:lineRule="auto"/>
    </w:pPr>
    <w:rPr>
      <w:rFonts w:ascii="Fira Sans" w:hAnsi="Fira Sans" w:cs="Calibri"/>
      <w:sz w:val="24"/>
      <w:szCs w:val="24"/>
      <w:lang w:val="en"/>
    </w:rPr>
  </w:style>
  <w:style w:type="character" w:customStyle="1" w:styleId="apple-tab-span">
    <w:name w:val="apple-tab-span"/>
    <w:basedOn w:val="DefaultParagraphFont"/>
    <w:rsid w:val="004A7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0778">
      <w:bodyDiv w:val="1"/>
      <w:marLeft w:val="0"/>
      <w:marRight w:val="0"/>
      <w:marTop w:val="0"/>
      <w:marBottom w:val="0"/>
      <w:divBdr>
        <w:top w:val="none" w:sz="0" w:space="0" w:color="auto"/>
        <w:left w:val="none" w:sz="0" w:space="0" w:color="auto"/>
        <w:bottom w:val="none" w:sz="0" w:space="0" w:color="auto"/>
        <w:right w:val="none" w:sz="0" w:space="0" w:color="auto"/>
      </w:divBdr>
    </w:div>
    <w:div w:id="80109500">
      <w:bodyDiv w:val="1"/>
      <w:marLeft w:val="0"/>
      <w:marRight w:val="0"/>
      <w:marTop w:val="0"/>
      <w:marBottom w:val="0"/>
      <w:divBdr>
        <w:top w:val="none" w:sz="0" w:space="0" w:color="auto"/>
        <w:left w:val="none" w:sz="0" w:space="0" w:color="auto"/>
        <w:bottom w:val="none" w:sz="0" w:space="0" w:color="auto"/>
        <w:right w:val="none" w:sz="0" w:space="0" w:color="auto"/>
      </w:divBdr>
    </w:div>
    <w:div w:id="120460817">
      <w:bodyDiv w:val="1"/>
      <w:marLeft w:val="0"/>
      <w:marRight w:val="0"/>
      <w:marTop w:val="0"/>
      <w:marBottom w:val="0"/>
      <w:divBdr>
        <w:top w:val="none" w:sz="0" w:space="0" w:color="auto"/>
        <w:left w:val="none" w:sz="0" w:space="0" w:color="auto"/>
        <w:bottom w:val="none" w:sz="0" w:space="0" w:color="auto"/>
        <w:right w:val="none" w:sz="0" w:space="0" w:color="auto"/>
      </w:divBdr>
    </w:div>
    <w:div w:id="226692101">
      <w:bodyDiv w:val="1"/>
      <w:marLeft w:val="0"/>
      <w:marRight w:val="0"/>
      <w:marTop w:val="0"/>
      <w:marBottom w:val="0"/>
      <w:divBdr>
        <w:top w:val="none" w:sz="0" w:space="0" w:color="auto"/>
        <w:left w:val="none" w:sz="0" w:space="0" w:color="auto"/>
        <w:bottom w:val="none" w:sz="0" w:space="0" w:color="auto"/>
        <w:right w:val="none" w:sz="0" w:space="0" w:color="auto"/>
      </w:divBdr>
    </w:div>
    <w:div w:id="342247370">
      <w:bodyDiv w:val="1"/>
      <w:marLeft w:val="0"/>
      <w:marRight w:val="0"/>
      <w:marTop w:val="0"/>
      <w:marBottom w:val="0"/>
      <w:divBdr>
        <w:top w:val="none" w:sz="0" w:space="0" w:color="auto"/>
        <w:left w:val="none" w:sz="0" w:space="0" w:color="auto"/>
        <w:bottom w:val="none" w:sz="0" w:space="0" w:color="auto"/>
        <w:right w:val="none" w:sz="0" w:space="0" w:color="auto"/>
      </w:divBdr>
    </w:div>
    <w:div w:id="519201055">
      <w:bodyDiv w:val="1"/>
      <w:marLeft w:val="0"/>
      <w:marRight w:val="0"/>
      <w:marTop w:val="0"/>
      <w:marBottom w:val="0"/>
      <w:divBdr>
        <w:top w:val="none" w:sz="0" w:space="0" w:color="auto"/>
        <w:left w:val="none" w:sz="0" w:space="0" w:color="auto"/>
        <w:bottom w:val="none" w:sz="0" w:space="0" w:color="auto"/>
        <w:right w:val="none" w:sz="0" w:space="0" w:color="auto"/>
      </w:divBdr>
    </w:div>
    <w:div w:id="585921890">
      <w:bodyDiv w:val="1"/>
      <w:marLeft w:val="0"/>
      <w:marRight w:val="0"/>
      <w:marTop w:val="0"/>
      <w:marBottom w:val="0"/>
      <w:divBdr>
        <w:top w:val="none" w:sz="0" w:space="0" w:color="auto"/>
        <w:left w:val="none" w:sz="0" w:space="0" w:color="auto"/>
        <w:bottom w:val="none" w:sz="0" w:space="0" w:color="auto"/>
        <w:right w:val="none" w:sz="0" w:space="0" w:color="auto"/>
      </w:divBdr>
    </w:div>
    <w:div w:id="770513851">
      <w:bodyDiv w:val="1"/>
      <w:marLeft w:val="0"/>
      <w:marRight w:val="0"/>
      <w:marTop w:val="0"/>
      <w:marBottom w:val="0"/>
      <w:divBdr>
        <w:top w:val="none" w:sz="0" w:space="0" w:color="auto"/>
        <w:left w:val="none" w:sz="0" w:space="0" w:color="auto"/>
        <w:bottom w:val="none" w:sz="0" w:space="0" w:color="auto"/>
        <w:right w:val="none" w:sz="0" w:space="0" w:color="auto"/>
      </w:divBdr>
    </w:div>
    <w:div w:id="976295679">
      <w:bodyDiv w:val="1"/>
      <w:marLeft w:val="0"/>
      <w:marRight w:val="0"/>
      <w:marTop w:val="0"/>
      <w:marBottom w:val="0"/>
      <w:divBdr>
        <w:top w:val="none" w:sz="0" w:space="0" w:color="auto"/>
        <w:left w:val="none" w:sz="0" w:space="0" w:color="auto"/>
        <w:bottom w:val="none" w:sz="0" w:space="0" w:color="auto"/>
        <w:right w:val="none" w:sz="0" w:space="0" w:color="auto"/>
      </w:divBdr>
    </w:div>
    <w:div w:id="1175995287">
      <w:bodyDiv w:val="1"/>
      <w:marLeft w:val="0"/>
      <w:marRight w:val="0"/>
      <w:marTop w:val="0"/>
      <w:marBottom w:val="0"/>
      <w:divBdr>
        <w:top w:val="none" w:sz="0" w:space="0" w:color="auto"/>
        <w:left w:val="none" w:sz="0" w:space="0" w:color="auto"/>
        <w:bottom w:val="none" w:sz="0" w:space="0" w:color="auto"/>
        <w:right w:val="none" w:sz="0" w:space="0" w:color="auto"/>
      </w:divBdr>
    </w:div>
    <w:div w:id="1182008623">
      <w:bodyDiv w:val="1"/>
      <w:marLeft w:val="0"/>
      <w:marRight w:val="0"/>
      <w:marTop w:val="0"/>
      <w:marBottom w:val="0"/>
      <w:divBdr>
        <w:top w:val="none" w:sz="0" w:space="0" w:color="auto"/>
        <w:left w:val="none" w:sz="0" w:space="0" w:color="auto"/>
        <w:bottom w:val="none" w:sz="0" w:space="0" w:color="auto"/>
        <w:right w:val="none" w:sz="0" w:space="0" w:color="auto"/>
      </w:divBdr>
    </w:div>
    <w:div w:id="1185100023">
      <w:bodyDiv w:val="1"/>
      <w:marLeft w:val="0"/>
      <w:marRight w:val="0"/>
      <w:marTop w:val="0"/>
      <w:marBottom w:val="0"/>
      <w:divBdr>
        <w:top w:val="none" w:sz="0" w:space="0" w:color="auto"/>
        <w:left w:val="none" w:sz="0" w:space="0" w:color="auto"/>
        <w:bottom w:val="none" w:sz="0" w:space="0" w:color="auto"/>
        <w:right w:val="none" w:sz="0" w:space="0" w:color="auto"/>
      </w:divBdr>
    </w:div>
    <w:div w:id="1215430735">
      <w:bodyDiv w:val="1"/>
      <w:marLeft w:val="0"/>
      <w:marRight w:val="0"/>
      <w:marTop w:val="0"/>
      <w:marBottom w:val="0"/>
      <w:divBdr>
        <w:top w:val="none" w:sz="0" w:space="0" w:color="auto"/>
        <w:left w:val="none" w:sz="0" w:space="0" w:color="auto"/>
        <w:bottom w:val="none" w:sz="0" w:space="0" w:color="auto"/>
        <w:right w:val="none" w:sz="0" w:space="0" w:color="auto"/>
      </w:divBdr>
      <w:divsChild>
        <w:div w:id="25372410">
          <w:marLeft w:val="0"/>
          <w:marRight w:val="0"/>
          <w:marTop w:val="0"/>
          <w:marBottom w:val="0"/>
          <w:divBdr>
            <w:top w:val="none" w:sz="0" w:space="0" w:color="auto"/>
            <w:left w:val="none" w:sz="0" w:space="0" w:color="auto"/>
            <w:bottom w:val="none" w:sz="0" w:space="0" w:color="auto"/>
            <w:right w:val="none" w:sz="0" w:space="0" w:color="auto"/>
          </w:divBdr>
          <w:divsChild>
            <w:div w:id="1662124269">
              <w:marLeft w:val="0"/>
              <w:marRight w:val="0"/>
              <w:marTop w:val="0"/>
              <w:marBottom w:val="0"/>
              <w:divBdr>
                <w:top w:val="none" w:sz="0" w:space="0" w:color="auto"/>
                <w:left w:val="none" w:sz="0" w:space="0" w:color="auto"/>
                <w:bottom w:val="none" w:sz="0" w:space="0" w:color="auto"/>
                <w:right w:val="none" w:sz="0" w:space="0" w:color="auto"/>
              </w:divBdr>
              <w:divsChild>
                <w:div w:id="1277831040">
                  <w:marLeft w:val="0"/>
                  <w:marRight w:val="0"/>
                  <w:marTop w:val="0"/>
                  <w:marBottom w:val="0"/>
                  <w:divBdr>
                    <w:top w:val="none" w:sz="0" w:space="0" w:color="auto"/>
                    <w:left w:val="none" w:sz="0" w:space="0" w:color="auto"/>
                    <w:bottom w:val="none" w:sz="0" w:space="0" w:color="auto"/>
                    <w:right w:val="none" w:sz="0" w:space="0" w:color="auto"/>
                  </w:divBdr>
                  <w:divsChild>
                    <w:div w:id="1475024132">
                      <w:marLeft w:val="0"/>
                      <w:marRight w:val="0"/>
                      <w:marTop w:val="60"/>
                      <w:marBottom w:val="0"/>
                      <w:divBdr>
                        <w:top w:val="none" w:sz="0" w:space="0" w:color="auto"/>
                        <w:left w:val="none" w:sz="0" w:space="0" w:color="auto"/>
                        <w:bottom w:val="none" w:sz="0" w:space="0" w:color="auto"/>
                        <w:right w:val="none" w:sz="0" w:space="0" w:color="auto"/>
                      </w:divBdr>
                      <w:divsChild>
                        <w:div w:id="173928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3421">
          <w:marLeft w:val="0"/>
          <w:marRight w:val="0"/>
          <w:marTop w:val="0"/>
          <w:marBottom w:val="0"/>
          <w:divBdr>
            <w:top w:val="none" w:sz="0" w:space="0" w:color="auto"/>
            <w:left w:val="none" w:sz="0" w:space="0" w:color="auto"/>
            <w:bottom w:val="none" w:sz="0" w:space="0" w:color="auto"/>
            <w:right w:val="none" w:sz="0" w:space="0" w:color="auto"/>
          </w:divBdr>
          <w:divsChild>
            <w:div w:id="1417507818">
              <w:marLeft w:val="0"/>
              <w:marRight w:val="0"/>
              <w:marTop w:val="0"/>
              <w:marBottom w:val="0"/>
              <w:divBdr>
                <w:top w:val="none" w:sz="0" w:space="0" w:color="auto"/>
                <w:left w:val="none" w:sz="0" w:space="0" w:color="auto"/>
                <w:bottom w:val="none" w:sz="0" w:space="0" w:color="auto"/>
                <w:right w:val="none" w:sz="0" w:space="0" w:color="auto"/>
              </w:divBdr>
              <w:divsChild>
                <w:div w:id="740105180">
                  <w:marLeft w:val="0"/>
                  <w:marRight w:val="0"/>
                  <w:marTop w:val="0"/>
                  <w:marBottom w:val="0"/>
                  <w:divBdr>
                    <w:top w:val="none" w:sz="0" w:space="0" w:color="auto"/>
                    <w:left w:val="none" w:sz="0" w:space="0" w:color="auto"/>
                    <w:bottom w:val="none" w:sz="0" w:space="0" w:color="auto"/>
                    <w:right w:val="none" w:sz="0" w:space="0" w:color="auto"/>
                  </w:divBdr>
                  <w:divsChild>
                    <w:div w:id="1430006154">
                      <w:marLeft w:val="0"/>
                      <w:marRight w:val="0"/>
                      <w:marTop w:val="0"/>
                      <w:marBottom w:val="0"/>
                      <w:divBdr>
                        <w:top w:val="none" w:sz="0" w:space="0" w:color="auto"/>
                        <w:left w:val="none" w:sz="0" w:space="0" w:color="auto"/>
                        <w:bottom w:val="none" w:sz="0" w:space="0" w:color="auto"/>
                        <w:right w:val="none" w:sz="0" w:space="0" w:color="auto"/>
                      </w:divBdr>
                      <w:divsChild>
                        <w:div w:id="1925139837">
                          <w:marLeft w:val="0"/>
                          <w:marRight w:val="0"/>
                          <w:marTop w:val="0"/>
                          <w:marBottom w:val="0"/>
                          <w:divBdr>
                            <w:top w:val="none" w:sz="0" w:space="0" w:color="auto"/>
                            <w:left w:val="none" w:sz="0" w:space="0" w:color="auto"/>
                            <w:bottom w:val="none" w:sz="0" w:space="0" w:color="auto"/>
                            <w:right w:val="none" w:sz="0" w:space="0" w:color="auto"/>
                          </w:divBdr>
                          <w:divsChild>
                            <w:div w:id="205870953">
                              <w:marLeft w:val="0"/>
                              <w:marRight w:val="0"/>
                              <w:marTop w:val="0"/>
                              <w:marBottom w:val="0"/>
                              <w:divBdr>
                                <w:top w:val="none" w:sz="0" w:space="0" w:color="auto"/>
                                <w:left w:val="none" w:sz="0" w:space="0" w:color="auto"/>
                                <w:bottom w:val="none" w:sz="0" w:space="0" w:color="auto"/>
                                <w:right w:val="none" w:sz="0" w:space="0" w:color="auto"/>
                              </w:divBdr>
                              <w:divsChild>
                                <w:div w:id="445463713">
                                  <w:marLeft w:val="0"/>
                                  <w:marRight w:val="0"/>
                                  <w:marTop w:val="0"/>
                                  <w:marBottom w:val="0"/>
                                  <w:divBdr>
                                    <w:top w:val="none" w:sz="0" w:space="0" w:color="auto"/>
                                    <w:left w:val="none" w:sz="0" w:space="0" w:color="auto"/>
                                    <w:bottom w:val="none" w:sz="0" w:space="0" w:color="auto"/>
                                    <w:right w:val="none" w:sz="0" w:space="0" w:color="auto"/>
                                  </w:divBdr>
                                  <w:divsChild>
                                    <w:div w:id="1449935657">
                                      <w:marLeft w:val="0"/>
                                      <w:marRight w:val="0"/>
                                      <w:marTop w:val="0"/>
                                      <w:marBottom w:val="0"/>
                                      <w:divBdr>
                                        <w:top w:val="none" w:sz="0" w:space="0" w:color="auto"/>
                                        <w:left w:val="none" w:sz="0" w:space="0" w:color="auto"/>
                                        <w:bottom w:val="none" w:sz="0" w:space="0" w:color="auto"/>
                                        <w:right w:val="none" w:sz="0" w:space="0" w:color="auto"/>
                                      </w:divBdr>
                                      <w:divsChild>
                                        <w:div w:id="251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010970">
      <w:bodyDiv w:val="1"/>
      <w:marLeft w:val="0"/>
      <w:marRight w:val="0"/>
      <w:marTop w:val="0"/>
      <w:marBottom w:val="0"/>
      <w:divBdr>
        <w:top w:val="none" w:sz="0" w:space="0" w:color="auto"/>
        <w:left w:val="none" w:sz="0" w:space="0" w:color="auto"/>
        <w:bottom w:val="none" w:sz="0" w:space="0" w:color="auto"/>
        <w:right w:val="none" w:sz="0" w:space="0" w:color="auto"/>
      </w:divBdr>
    </w:div>
    <w:div w:id="1559587574">
      <w:bodyDiv w:val="1"/>
      <w:marLeft w:val="0"/>
      <w:marRight w:val="0"/>
      <w:marTop w:val="0"/>
      <w:marBottom w:val="0"/>
      <w:divBdr>
        <w:top w:val="none" w:sz="0" w:space="0" w:color="auto"/>
        <w:left w:val="none" w:sz="0" w:space="0" w:color="auto"/>
        <w:bottom w:val="none" w:sz="0" w:space="0" w:color="auto"/>
        <w:right w:val="none" w:sz="0" w:space="0" w:color="auto"/>
      </w:divBdr>
    </w:div>
    <w:div w:id="1973712439">
      <w:bodyDiv w:val="1"/>
      <w:marLeft w:val="0"/>
      <w:marRight w:val="0"/>
      <w:marTop w:val="0"/>
      <w:marBottom w:val="0"/>
      <w:divBdr>
        <w:top w:val="none" w:sz="0" w:space="0" w:color="auto"/>
        <w:left w:val="none" w:sz="0" w:space="0" w:color="auto"/>
        <w:bottom w:val="none" w:sz="0" w:space="0" w:color="auto"/>
        <w:right w:val="none" w:sz="0" w:space="0" w:color="auto"/>
      </w:divBdr>
      <w:divsChild>
        <w:div w:id="543173164">
          <w:marLeft w:val="0"/>
          <w:marRight w:val="0"/>
          <w:marTop w:val="0"/>
          <w:marBottom w:val="0"/>
          <w:divBdr>
            <w:top w:val="none" w:sz="0" w:space="0" w:color="auto"/>
            <w:left w:val="none" w:sz="0" w:space="0" w:color="auto"/>
            <w:bottom w:val="none" w:sz="0" w:space="0" w:color="auto"/>
            <w:right w:val="none" w:sz="0" w:space="0" w:color="auto"/>
          </w:divBdr>
          <w:divsChild>
            <w:div w:id="7355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nfb.ca/film/christopher_changes_his_name/" TargetMode="External"/><Relationship Id="rId34"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creativecommons.org/licenses/by-nc-sa/4.0/" TargetMode="External"/><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en/Dropbox/***PROJECTS/ELAN%202024_25/Templates/LESSON%20Template_March%20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Template_March 24.dot</Template>
  <TotalTime>211</TotalTime>
  <Pages>19</Pages>
  <Words>2478</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16576</CharactersWithSpaces>
  <SharedDoc>false</SharedDoc>
  <HLinks>
    <vt:vector size="30" baseType="variant">
      <vt:variant>
        <vt:i4>7077930</vt:i4>
      </vt:variant>
      <vt:variant>
        <vt:i4>12</vt:i4>
      </vt:variant>
      <vt:variant>
        <vt:i4>0</vt:i4>
      </vt:variant>
      <vt:variant>
        <vt:i4>5</vt:i4>
      </vt:variant>
      <vt:variant>
        <vt:lpwstr>https://creativecommons.org/licenses/by-nc-sa/4.0/</vt:lpwstr>
      </vt:variant>
      <vt:variant>
        <vt:lpwstr/>
      </vt:variant>
      <vt:variant>
        <vt:i4>7077930</vt:i4>
      </vt:variant>
      <vt:variant>
        <vt:i4>9</vt:i4>
      </vt:variant>
      <vt:variant>
        <vt:i4>0</vt:i4>
      </vt:variant>
      <vt:variant>
        <vt:i4>5</vt:i4>
      </vt:variant>
      <vt:variant>
        <vt:lpwstr>https://creativecommons.org/licenses/by-nc-sa/4.0/</vt:lpwstr>
      </vt:variant>
      <vt:variant>
        <vt:lpwstr/>
      </vt:variant>
      <vt:variant>
        <vt:i4>3014686</vt:i4>
      </vt:variant>
      <vt:variant>
        <vt:i4>6</vt:i4>
      </vt:variant>
      <vt:variant>
        <vt:i4>0</vt:i4>
      </vt:variant>
      <vt:variant>
        <vt:i4>5</vt:i4>
      </vt:variant>
      <vt:variant>
        <vt:lpwstr>https://docs.google.com/presentation/d/1IimX8_zcO6PVuTyAo0i4un8uaFUQHLwaQkuqf8PbZuY/edit</vt:lpwstr>
      </vt:variant>
      <vt:variant>
        <vt:lpwstr>slide=id.g2ebfd867980_0_0</vt:lpwstr>
      </vt:variant>
      <vt:variant>
        <vt:i4>4784214</vt:i4>
      </vt:variant>
      <vt:variant>
        <vt:i4>0</vt:i4>
      </vt:variant>
      <vt:variant>
        <vt:i4>0</vt:i4>
      </vt:variant>
      <vt:variant>
        <vt:i4>5</vt:i4>
      </vt:variant>
      <vt:variant>
        <vt:lpwstr/>
      </vt:variant>
      <vt:variant>
        <vt:lpwstr>_Appendix_F</vt:lpwstr>
      </vt:variant>
      <vt:variant>
        <vt:i4>3014686</vt:i4>
      </vt:variant>
      <vt:variant>
        <vt:i4>2950</vt:i4>
      </vt:variant>
      <vt:variant>
        <vt:i4>1029</vt:i4>
      </vt:variant>
      <vt:variant>
        <vt:i4>4</vt:i4>
      </vt:variant>
      <vt:variant>
        <vt:lpwstr>https://docs.google.com/presentation/d/1IimX8_zcO6PVuTyAo0i4un8uaFUQHLwaQkuqf8PbZuY/edit</vt:lpwstr>
      </vt:variant>
      <vt:variant>
        <vt:lpwstr>slide=id.g2ebfd867980_0_0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27</cp:revision>
  <dcterms:created xsi:type="dcterms:W3CDTF">2025-05-09T12:07:00Z</dcterms:created>
  <dcterms:modified xsi:type="dcterms:W3CDTF">2025-06-06T18:49:00Z</dcterms:modified>
</cp:coreProperties>
</file>