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F3AC8" w14:textId="77777777" w:rsidR="00FC464F" w:rsidRDefault="00FC464F" w:rsidP="00E30DEF">
      <w:bookmarkStart w:id="0" w:name="_Toc186444752"/>
      <w:r>
        <w:rPr>
          <w:noProof/>
        </w:rPr>
        <w:drawing>
          <wp:inline distT="0" distB="0" distL="0" distR="0" wp14:anchorId="49281E0B" wp14:editId="231557C0">
            <wp:extent cx="4688715" cy="1752980"/>
            <wp:effectExtent l="0" t="0" r="0" b="0"/>
            <wp:docPr id="203030429" name="Graphic 4" descr="ELAN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pic:nvPicPr>
                  <pic:blipFill rotWithShape="1">
                    <a:blip r:embed="rId8">
                      <a:extLst>
                        <a:ext uri="{96DAC541-7B7A-43D3-8B79-37D633B846F1}">
                          <asvg:svgBlip xmlns:asvg="http://schemas.microsoft.com/office/drawing/2016/SVG/main" r:embed="rId9"/>
                        </a:ext>
                      </a:extLst>
                    </a:blip>
                    <a:srcRect l="7874" t="21268" b="-36080"/>
                    <a:stretch/>
                  </pic:blipFill>
                  <pic:spPr bwMode="auto">
                    <a:xfrm>
                      <a:off x="0" y="0"/>
                      <a:ext cx="4690640" cy="17537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57666B14" w14:textId="77777777" w:rsidR="0054370D" w:rsidRDefault="0054370D" w:rsidP="0054370D">
      <w:pPr>
        <w:pStyle w:val="Title"/>
      </w:pPr>
      <w:r w:rsidRPr="0054370D">
        <w:t>Getting Attention: How Media is Created</w:t>
      </w:r>
    </w:p>
    <w:p w14:paraId="32AEEDF5" w14:textId="116B55FA" w:rsidR="00BD6DC3" w:rsidRDefault="0054370D" w:rsidP="00C46984">
      <w:r>
        <w:t>Students will explore a variety of media to analyze their messages and describe how and why media is created. In this lesson, they will investigate the interrelationship between the creator, the media form, and the target audience.</w:t>
      </w:r>
    </w:p>
    <w:p w14:paraId="7BEB8DD1" w14:textId="77777777" w:rsidR="00ED54DC" w:rsidRPr="003E413D" w:rsidRDefault="00ED54DC" w:rsidP="003E413D">
      <w:pPr>
        <w:pStyle w:val="Heading1option"/>
      </w:pPr>
      <w:bookmarkStart w:id="1" w:name="_Toc186202328"/>
      <w:bookmarkStart w:id="2" w:name="_Toc186444753"/>
      <w:bookmarkStart w:id="3" w:name="_Toc186720160"/>
      <w:bookmarkStart w:id="4" w:name="_Toc189909262"/>
      <w:bookmarkStart w:id="5" w:name="_Toc190794964"/>
      <w:bookmarkStart w:id="6" w:name="_Toc193891155"/>
      <w:r w:rsidRPr="003E413D">
        <w:t>Grade</w:t>
      </w:r>
      <w:bookmarkEnd w:id="1"/>
      <w:bookmarkEnd w:id="2"/>
      <w:bookmarkEnd w:id="3"/>
      <w:bookmarkEnd w:id="4"/>
      <w:bookmarkEnd w:id="5"/>
      <w:bookmarkEnd w:id="6"/>
    </w:p>
    <w:p w14:paraId="16AC8583" w14:textId="08CFE09B" w:rsidR="00ED54DC" w:rsidRPr="00CC4111" w:rsidRDefault="0054370D" w:rsidP="00E30DEF">
      <w:r>
        <w:t>3</w:t>
      </w:r>
    </w:p>
    <w:p w14:paraId="738AAC5B" w14:textId="77777777" w:rsidR="00ED54DC" w:rsidRPr="00557F74" w:rsidRDefault="00ED54DC" w:rsidP="00E30DEF">
      <w:pPr>
        <w:pStyle w:val="Heading1option"/>
      </w:pPr>
      <w:bookmarkStart w:id="7" w:name="_Toc186202329"/>
      <w:bookmarkStart w:id="8" w:name="_Toc186444754"/>
      <w:bookmarkStart w:id="9" w:name="_Toc186720161"/>
      <w:bookmarkStart w:id="10" w:name="_Toc189909263"/>
      <w:bookmarkStart w:id="11" w:name="_Toc190794965"/>
      <w:bookmarkStart w:id="12" w:name="_Toc193891156"/>
      <w:r w:rsidRPr="00557F74">
        <w:t xml:space="preserve">Curriculum </w:t>
      </w:r>
      <w:r w:rsidR="00EE66DC" w:rsidRPr="00557F74">
        <w:t>e</w:t>
      </w:r>
      <w:r w:rsidRPr="00557F74">
        <w:t>xpectations</w:t>
      </w:r>
      <w:bookmarkEnd w:id="7"/>
      <w:bookmarkEnd w:id="8"/>
      <w:bookmarkEnd w:id="9"/>
      <w:bookmarkEnd w:id="10"/>
      <w:bookmarkEnd w:id="11"/>
      <w:bookmarkEnd w:id="12"/>
    </w:p>
    <w:p w14:paraId="2A0320FC" w14:textId="0CEAD75F" w:rsidR="00ED54DC" w:rsidRPr="0054370D" w:rsidRDefault="0054370D" w:rsidP="00C46984">
      <w:pPr>
        <w:rPr>
          <w:rFonts w:ascii="Times New Roman" w:eastAsia="Times New Roman" w:hAnsi="Times New Roman" w:cs="Times New Roman"/>
          <w:lang w:val="en-CA"/>
        </w:rPr>
      </w:pPr>
      <w:r w:rsidRPr="00C46984">
        <w:t>A2, A2.4, A2.5, C1, C1.4, C2, C2.5, C2.6, C3, C3.3, C3.6</w:t>
      </w:r>
      <w:r w:rsidR="008D17E2" w:rsidRPr="00C46984">
        <w:t xml:space="preserve"> (</w:t>
      </w:r>
      <w:r w:rsidR="008D17E2">
        <w:t xml:space="preserve">see </w:t>
      </w:r>
      <w:hyperlink w:anchor="_Appendix_F" w:history="1">
        <w:r w:rsidR="008D17E2" w:rsidRPr="008D17E2">
          <w:rPr>
            <w:rStyle w:val="Hyperlink"/>
          </w:rPr>
          <w:t xml:space="preserve">Appendix </w:t>
        </w:r>
        <w:r>
          <w:rPr>
            <w:rStyle w:val="Hyperlink"/>
          </w:rPr>
          <w:t>B</w:t>
        </w:r>
      </w:hyperlink>
      <w:r w:rsidR="008D17E2">
        <w:t xml:space="preserve"> for full descriptions)</w:t>
      </w:r>
    </w:p>
    <w:p w14:paraId="55153C30" w14:textId="77777777" w:rsidR="00C93F57" w:rsidRDefault="00C93F57" w:rsidP="00E30DEF">
      <w:pPr>
        <w:pStyle w:val="Heading1option"/>
      </w:pPr>
      <w:bookmarkStart w:id="13" w:name="_Toc189909264"/>
      <w:bookmarkStart w:id="14" w:name="_Toc190794966"/>
      <w:bookmarkStart w:id="15" w:name="_Toc186202330"/>
      <w:bookmarkStart w:id="16" w:name="_Toc186444755"/>
      <w:bookmarkStart w:id="17" w:name="_Toc186720162"/>
      <w:bookmarkStart w:id="18" w:name="_Toc193891157"/>
      <w:r>
        <w:t>Strands</w:t>
      </w:r>
      <w:bookmarkEnd w:id="13"/>
      <w:bookmarkEnd w:id="14"/>
      <w:bookmarkEnd w:id="18"/>
    </w:p>
    <w:p w14:paraId="49A2C21B" w14:textId="77777777" w:rsidR="0054370D" w:rsidRPr="0054370D" w:rsidRDefault="0054370D" w:rsidP="0054370D">
      <w:pPr>
        <w:pStyle w:val="NoSpacing"/>
        <w:rPr>
          <w:rFonts w:ascii="Times New Roman" w:hAnsi="Times New Roman"/>
          <w:lang w:val="en-CA"/>
        </w:rPr>
      </w:pPr>
      <w:bookmarkStart w:id="19" w:name="_Toc186202332"/>
      <w:bookmarkStart w:id="20" w:name="_Toc186444757"/>
      <w:bookmarkStart w:id="21" w:name="_Toc186720164"/>
      <w:bookmarkEnd w:id="15"/>
      <w:bookmarkEnd w:id="16"/>
      <w:bookmarkEnd w:id="17"/>
      <w:r w:rsidRPr="0054370D">
        <w:rPr>
          <w:lang w:val="en-CA"/>
        </w:rPr>
        <w:t>A. Literacy Connections and Applications</w:t>
      </w:r>
    </w:p>
    <w:p w14:paraId="3BA67395" w14:textId="77777777" w:rsidR="0054370D" w:rsidRDefault="0054370D" w:rsidP="0054370D">
      <w:pPr>
        <w:pStyle w:val="NoSpacing"/>
        <w:rPr>
          <w:rFonts w:ascii="Times New Roman" w:hAnsi="Times New Roman"/>
          <w:lang w:val="en-CA"/>
        </w:rPr>
      </w:pPr>
      <w:r w:rsidRPr="0054370D">
        <w:rPr>
          <w:lang w:val="en-CA"/>
        </w:rPr>
        <w:t>C. Comprehension: Understanding and Responding to Texts</w:t>
      </w:r>
      <w:bookmarkStart w:id="22" w:name="_Toc189909265"/>
      <w:bookmarkStart w:id="23" w:name="_Toc190794967"/>
    </w:p>
    <w:p w14:paraId="34BD4596" w14:textId="77777777" w:rsidR="0054370D" w:rsidRDefault="0054370D">
      <w:pPr>
        <w:spacing w:before="0" w:after="0" w:line="276" w:lineRule="auto"/>
        <w:rPr>
          <w:rFonts w:ascii="Times New Roman" w:hAnsi="Times New Roman"/>
          <w:lang w:val="en-CA"/>
        </w:rPr>
      </w:pPr>
      <w:r>
        <w:rPr>
          <w:rFonts w:ascii="Times New Roman" w:hAnsi="Times New Roman"/>
          <w:lang w:val="en-CA"/>
        </w:rPr>
        <w:br w:type="page"/>
      </w:r>
    </w:p>
    <w:p w14:paraId="1F60C34B" w14:textId="7BACF198" w:rsidR="00CC3DD5" w:rsidRPr="0046423E" w:rsidRDefault="00CC3DD5" w:rsidP="0054370D">
      <w:pPr>
        <w:pStyle w:val="Heading1"/>
      </w:pPr>
      <w:bookmarkStart w:id="24" w:name="_Toc193891158"/>
      <w:r w:rsidRPr="0046423E">
        <w:lastRenderedPageBreak/>
        <w:t>Contents</w:t>
      </w:r>
      <w:bookmarkEnd w:id="22"/>
      <w:bookmarkEnd w:id="23"/>
      <w:bookmarkEnd w:id="24"/>
    </w:p>
    <w:p w14:paraId="6477583B" w14:textId="1AC0FFC5" w:rsidR="00DC19C7" w:rsidRDefault="000308A3">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3891155" w:history="1">
        <w:r w:rsidR="00DC19C7" w:rsidRPr="00195F50">
          <w:rPr>
            <w:rStyle w:val="Hyperlink"/>
          </w:rPr>
          <w:t>Grade</w:t>
        </w:r>
        <w:r w:rsidR="00DC19C7">
          <w:rPr>
            <w:webHidden/>
          </w:rPr>
          <w:tab/>
        </w:r>
        <w:r w:rsidR="00DC19C7">
          <w:rPr>
            <w:webHidden/>
          </w:rPr>
          <w:fldChar w:fldCharType="begin"/>
        </w:r>
        <w:r w:rsidR="00DC19C7">
          <w:rPr>
            <w:webHidden/>
          </w:rPr>
          <w:instrText xml:space="preserve"> PAGEREF _Toc193891155 \h </w:instrText>
        </w:r>
        <w:r w:rsidR="00DC19C7">
          <w:rPr>
            <w:webHidden/>
          </w:rPr>
        </w:r>
        <w:r w:rsidR="00DC19C7">
          <w:rPr>
            <w:webHidden/>
          </w:rPr>
          <w:fldChar w:fldCharType="separate"/>
        </w:r>
        <w:r w:rsidR="00DC19C7">
          <w:rPr>
            <w:webHidden/>
          </w:rPr>
          <w:t>1</w:t>
        </w:r>
        <w:r w:rsidR="00DC19C7">
          <w:rPr>
            <w:webHidden/>
          </w:rPr>
          <w:fldChar w:fldCharType="end"/>
        </w:r>
      </w:hyperlink>
    </w:p>
    <w:p w14:paraId="5180B735" w14:textId="68B93E83"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56" w:history="1">
        <w:r w:rsidRPr="00195F50">
          <w:rPr>
            <w:rStyle w:val="Hyperlink"/>
          </w:rPr>
          <w:t>Curriculum expectations</w:t>
        </w:r>
        <w:r>
          <w:rPr>
            <w:webHidden/>
          </w:rPr>
          <w:tab/>
        </w:r>
        <w:r>
          <w:rPr>
            <w:webHidden/>
          </w:rPr>
          <w:fldChar w:fldCharType="begin"/>
        </w:r>
        <w:r>
          <w:rPr>
            <w:webHidden/>
          </w:rPr>
          <w:instrText xml:space="preserve"> PAGEREF _Toc193891156 \h </w:instrText>
        </w:r>
        <w:r>
          <w:rPr>
            <w:webHidden/>
          </w:rPr>
        </w:r>
        <w:r>
          <w:rPr>
            <w:webHidden/>
          </w:rPr>
          <w:fldChar w:fldCharType="separate"/>
        </w:r>
        <w:r>
          <w:rPr>
            <w:webHidden/>
          </w:rPr>
          <w:t>1</w:t>
        </w:r>
        <w:r>
          <w:rPr>
            <w:webHidden/>
          </w:rPr>
          <w:fldChar w:fldCharType="end"/>
        </w:r>
      </w:hyperlink>
    </w:p>
    <w:p w14:paraId="52015C0C" w14:textId="0124E488"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57" w:history="1">
        <w:r w:rsidRPr="00195F50">
          <w:rPr>
            <w:rStyle w:val="Hyperlink"/>
          </w:rPr>
          <w:t>Strands</w:t>
        </w:r>
        <w:r>
          <w:rPr>
            <w:webHidden/>
          </w:rPr>
          <w:tab/>
        </w:r>
        <w:r>
          <w:rPr>
            <w:webHidden/>
          </w:rPr>
          <w:fldChar w:fldCharType="begin"/>
        </w:r>
        <w:r>
          <w:rPr>
            <w:webHidden/>
          </w:rPr>
          <w:instrText xml:space="preserve"> PAGEREF _Toc193891157 \h </w:instrText>
        </w:r>
        <w:r>
          <w:rPr>
            <w:webHidden/>
          </w:rPr>
        </w:r>
        <w:r>
          <w:rPr>
            <w:webHidden/>
          </w:rPr>
          <w:fldChar w:fldCharType="separate"/>
        </w:r>
        <w:r>
          <w:rPr>
            <w:webHidden/>
          </w:rPr>
          <w:t>1</w:t>
        </w:r>
        <w:r>
          <w:rPr>
            <w:webHidden/>
          </w:rPr>
          <w:fldChar w:fldCharType="end"/>
        </w:r>
      </w:hyperlink>
    </w:p>
    <w:p w14:paraId="19351280" w14:textId="6B04724C"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58" w:history="1">
        <w:r w:rsidRPr="00195F50">
          <w:rPr>
            <w:rStyle w:val="Hyperlink"/>
          </w:rPr>
          <w:t>Contents</w:t>
        </w:r>
        <w:r>
          <w:rPr>
            <w:webHidden/>
          </w:rPr>
          <w:tab/>
        </w:r>
        <w:r>
          <w:rPr>
            <w:webHidden/>
          </w:rPr>
          <w:fldChar w:fldCharType="begin"/>
        </w:r>
        <w:r>
          <w:rPr>
            <w:webHidden/>
          </w:rPr>
          <w:instrText xml:space="preserve"> PAGEREF _Toc193891158 \h </w:instrText>
        </w:r>
        <w:r>
          <w:rPr>
            <w:webHidden/>
          </w:rPr>
        </w:r>
        <w:r>
          <w:rPr>
            <w:webHidden/>
          </w:rPr>
          <w:fldChar w:fldCharType="separate"/>
        </w:r>
        <w:r>
          <w:rPr>
            <w:webHidden/>
          </w:rPr>
          <w:t>2</w:t>
        </w:r>
        <w:r>
          <w:rPr>
            <w:webHidden/>
          </w:rPr>
          <w:fldChar w:fldCharType="end"/>
        </w:r>
      </w:hyperlink>
    </w:p>
    <w:p w14:paraId="24137FAF" w14:textId="54223505"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59" w:history="1">
        <w:r w:rsidRPr="00195F50">
          <w:rPr>
            <w:rStyle w:val="Hyperlink"/>
          </w:rPr>
          <w:t>Learning goals</w:t>
        </w:r>
        <w:r>
          <w:rPr>
            <w:webHidden/>
          </w:rPr>
          <w:tab/>
        </w:r>
        <w:r>
          <w:rPr>
            <w:webHidden/>
          </w:rPr>
          <w:fldChar w:fldCharType="begin"/>
        </w:r>
        <w:r>
          <w:rPr>
            <w:webHidden/>
          </w:rPr>
          <w:instrText xml:space="preserve"> PAGEREF _Toc193891159 \h </w:instrText>
        </w:r>
        <w:r>
          <w:rPr>
            <w:webHidden/>
          </w:rPr>
        </w:r>
        <w:r>
          <w:rPr>
            <w:webHidden/>
          </w:rPr>
          <w:fldChar w:fldCharType="separate"/>
        </w:r>
        <w:r>
          <w:rPr>
            <w:webHidden/>
          </w:rPr>
          <w:t>4</w:t>
        </w:r>
        <w:r>
          <w:rPr>
            <w:webHidden/>
          </w:rPr>
          <w:fldChar w:fldCharType="end"/>
        </w:r>
      </w:hyperlink>
    </w:p>
    <w:p w14:paraId="1B16257B" w14:textId="79234E53"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60" w:history="1">
        <w:r w:rsidRPr="00195F50">
          <w:rPr>
            <w:rStyle w:val="Hyperlink"/>
          </w:rPr>
          <w:t>Success criteria</w:t>
        </w:r>
        <w:r>
          <w:rPr>
            <w:webHidden/>
          </w:rPr>
          <w:tab/>
        </w:r>
        <w:r>
          <w:rPr>
            <w:webHidden/>
          </w:rPr>
          <w:fldChar w:fldCharType="begin"/>
        </w:r>
        <w:r>
          <w:rPr>
            <w:webHidden/>
          </w:rPr>
          <w:instrText xml:space="preserve"> PAGEREF _Toc193891160 \h </w:instrText>
        </w:r>
        <w:r>
          <w:rPr>
            <w:webHidden/>
          </w:rPr>
        </w:r>
        <w:r>
          <w:rPr>
            <w:webHidden/>
          </w:rPr>
          <w:fldChar w:fldCharType="separate"/>
        </w:r>
        <w:r>
          <w:rPr>
            <w:webHidden/>
          </w:rPr>
          <w:t>4</w:t>
        </w:r>
        <w:r>
          <w:rPr>
            <w:webHidden/>
          </w:rPr>
          <w:fldChar w:fldCharType="end"/>
        </w:r>
      </w:hyperlink>
    </w:p>
    <w:p w14:paraId="3BA8AF68" w14:textId="2D3435A9"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61" w:history="1">
        <w:r w:rsidRPr="00195F50">
          <w:rPr>
            <w:rStyle w:val="Hyperlink"/>
          </w:rPr>
          <w:t>Lesson path</w:t>
        </w:r>
        <w:r>
          <w:rPr>
            <w:webHidden/>
          </w:rPr>
          <w:tab/>
        </w:r>
        <w:r>
          <w:rPr>
            <w:webHidden/>
          </w:rPr>
          <w:fldChar w:fldCharType="begin"/>
        </w:r>
        <w:r>
          <w:rPr>
            <w:webHidden/>
          </w:rPr>
          <w:instrText xml:space="preserve"> PAGEREF _Toc193891161 \h </w:instrText>
        </w:r>
        <w:r>
          <w:rPr>
            <w:webHidden/>
          </w:rPr>
        </w:r>
        <w:r>
          <w:rPr>
            <w:webHidden/>
          </w:rPr>
          <w:fldChar w:fldCharType="separate"/>
        </w:r>
        <w:r>
          <w:rPr>
            <w:webHidden/>
          </w:rPr>
          <w:t>5</w:t>
        </w:r>
        <w:r>
          <w:rPr>
            <w:webHidden/>
          </w:rPr>
          <w:fldChar w:fldCharType="end"/>
        </w:r>
      </w:hyperlink>
    </w:p>
    <w:p w14:paraId="515E0CCF" w14:textId="5D57D804"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62" w:history="1">
        <w:r w:rsidRPr="00195F50">
          <w:rPr>
            <w:rStyle w:val="Hyperlink"/>
          </w:rPr>
          <w:t>Time</w:t>
        </w:r>
        <w:r>
          <w:rPr>
            <w:webHidden/>
          </w:rPr>
          <w:tab/>
        </w:r>
        <w:r>
          <w:rPr>
            <w:webHidden/>
          </w:rPr>
          <w:fldChar w:fldCharType="begin"/>
        </w:r>
        <w:r>
          <w:rPr>
            <w:webHidden/>
          </w:rPr>
          <w:instrText xml:space="preserve"> PAGEREF _Toc193891162 \h </w:instrText>
        </w:r>
        <w:r>
          <w:rPr>
            <w:webHidden/>
          </w:rPr>
        </w:r>
        <w:r>
          <w:rPr>
            <w:webHidden/>
          </w:rPr>
          <w:fldChar w:fldCharType="separate"/>
        </w:r>
        <w:r>
          <w:rPr>
            <w:webHidden/>
          </w:rPr>
          <w:t>5</w:t>
        </w:r>
        <w:r>
          <w:rPr>
            <w:webHidden/>
          </w:rPr>
          <w:fldChar w:fldCharType="end"/>
        </w:r>
      </w:hyperlink>
    </w:p>
    <w:p w14:paraId="201E4DD9" w14:textId="790DC6DD"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63" w:history="1">
        <w:r w:rsidRPr="00195F50">
          <w:rPr>
            <w:rStyle w:val="Hyperlink"/>
          </w:rPr>
          <w:t>Materials and resources</w:t>
        </w:r>
        <w:r>
          <w:rPr>
            <w:webHidden/>
          </w:rPr>
          <w:tab/>
        </w:r>
        <w:r>
          <w:rPr>
            <w:webHidden/>
          </w:rPr>
          <w:fldChar w:fldCharType="begin"/>
        </w:r>
        <w:r>
          <w:rPr>
            <w:webHidden/>
          </w:rPr>
          <w:instrText xml:space="preserve"> PAGEREF _Toc193891163 \h </w:instrText>
        </w:r>
        <w:r>
          <w:rPr>
            <w:webHidden/>
          </w:rPr>
        </w:r>
        <w:r>
          <w:rPr>
            <w:webHidden/>
          </w:rPr>
          <w:fldChar w:fldCharType="separate"/>
        </w:r>
        <w:r>
          <w:rPr>
            <w:webHidden/>
          </w:rPr>
          <w:t>5</w:t>
        </w:r>
        <w:r>
          <w:rPr>
            <w:webHidden/>
          </w:rPr>
          <w:fldChar w:fldCharType="end"/>
        </w:r>
      </w:hyperlink>
    </w:p>
    <w:p w14:paraId="459D3FD8" w14:textId="0494C065"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64" w:history="1">
        <w:r w:rsidRPr="00195F50">
          <w:rPr>
            <w:rStyle w:val="Hyperlink"/>
          </w:rPr>
          <w:t>Minds on</w:t>
        </w:r>
        <w:r>
          <w:rPr>
            <w:webHidden/>
          </w:rPr>
          <w:tab/>
        </w:r>
        <w:r>
          <w:rPr>
            <w:webHidden/>
          </w:rPr>
          <w:fldChar w:fldCharType="begin"/>
        </w:r>
        <w:r>
          <w:rPr>
            <w:webHidden/>
          </w:rPr>
          <w:instrText xml:space="preserve"> PAGEREF _Toc193891164 \h </w:instrText>
        </w:r>
        <w:r>
          <w:rPr>
            <w:webHidden/>
          </w:rPr>
        </w:r>
        <w:r>
          <w:rPr>
            <w:webHidden/>
          </w:rPr>
          <w:fldChar w:fldCharType="separate"/>
        </w:r>
        <w:r>
          <w:rPr>
            <w:webHidden/>
          </w:rPr>
          <w:t>5</w:t>
        </w:r>
        <w:r>
          <w:rPr>
            <w:webHidden/>
          </w:rPr>
          <w:fldChar w:fldCharType="end"/>
        </w:r>
      </w:hyperlink>
    </w:p>
    <w:p w14:paraId="3CA71C48" w14:textId="5009851A"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65" w:history="1">
        <w:r w:rsidRPr="00195F50">
          <w:rPr>
            <w:rStyle w:val="Hyperlink"/>
          </w:rPr>
          <w:t>Action</w:t>
        </w:r>
        <w:r>
          <w:rPr>
            <w:webHidden/>
          </w:rPr>
          <w:tab/>
        </w:r>
        <w:r>
          <w:rPr>
            <w:webHidden/>
          </w:rPr>
          <w:fldChar w:fldCharType="begin"/>
        </w:r>
        <w:r>
          <w:rPr>
            <w:webHidden/>
          </w:rPr>
          <w:instrText xml:space="preserve"> PAGEREF _Toc193891165 \h </w:instrText>
        </w:r>
        <w:r>
          <w:rPr>
            <w:webHidden/>
          </w:rPr>
        </w:r>
        <w:r>
          <w:rPr>
            <w:webHidden/>
          </w:rPr>
          <w:fldChar w:fldCharType="separate"/>
        </w:r>
        <w:r>
          <w:rPr>
            <w:webHidden/>
          </w:rPr>
          <w:t>6</w:t>
        </w:r>
        <w:r>
          <w:rPr>
            <w:webHidden/>
          </w:rPr>
          <w:fldChar w:fldCharType="end"/>
        </w:r>
      </w:hyperlink>
    </w:p>
    <w:p w14:paraId="71F4D5B0" w14:textId="4E307D7E"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66" w:history="1">
        <w:r w:rsidRPr="00195F50">
          <w:rPr>
            <w:rStyle w:val="Hyperlink"/>
            <w:noProof/>
          </w:rPr>
          <w:t>Exploring media elements</w:t>
        </w:r>
        <w:r>
          <w:rPr>
            <w:noProof/>
            <w:webHidden/>
          </w:rPr>
          <w:tab/>
        </w:r>
        <w:r>
          <w:rPr>
            <w:noProof/>
            <w:webHidden/>
          </w:rPr>
          <w:fldChar w:fldCharType="begin"/>
        </w:r>
        <w:r>
          <w:rPr>
            <w:noProof/>
            <w:webHidden/>
          </w:rPr>
          <w:instrText xml:space="preserve"> PAGEREF _Toc193891166 \h </w:instrText>
        </w:r>
        <w:r>
          <w:rPr>
            <w:noProof/>
            <w:webHidden/>
          </w:rPr>
        </w:r>
        <w:r>
          <w:rPr>
            <w:noProof/>
            <w:webHidden/>
          </w:rPr>
          <w:fldChar w:fldCharType="separate"/>
        </w:r>
        <w:r>
          <w:rPr>
            <w:noProof/>
            <w:webHidden/>
          </w:rPr>
          <w:t>6</w:t>
        </w:r>
        <w:r>
          <w:rPr>
            <w:noProof/>
            <w:webHidden/>
          </w:rPr>
          <w:fldChar w:fldCharType="end"/>
        </w:r>
      </w:hyperlink>
    </w:p>
    <w:p w14:paraId="58B6B17B" w14:textId="2DB09B94"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67" w:history="1">
        <w:r w:rsidRPr="00195F50">
          <w:rPr>
            <w:rStyle w:val="Hyperlink"/>
            <w:noProof/>
          </w:rPr>
          <w:t>Describing media</w:t>
        </w:r>
        <w:r>
          <w:rPr>
            <w:noProof/>
            <w:webHidden/>
          </w:rPr>
          <w:tab/>
        </w:r>
        <w:r>
          <w:rPr>
            <w:noProof/>
            <w:webHidden/>
          </w:rPr>
          <w:fldChar w:fldCharType="begin"/>
        </w:r>
        <w:r>
          <w:rPr>
            <w:noProof/>
            <w:webHidden/>
          </w:rPr>
          <w:instrText xml:space="preserve"> PAGEREF _Toc193891167 \h </w:instrText>
        </w:r>
        <w:r>
          <w:rPr>
            <w:noProof/>
            <w:webHidden/>
          </w:rPr>
        </w:r>
        <w:r>
          <w:rPr>
            <w:noProof/>
            <w:webHidden/>
          </w:rPr>
          <w:fldChar w:fldCharType="separate"/>
        </w:r>
        <w:r>
          <w:rPr>
            <w:noProof/>
            <w:webHidden/>
          </w:rPr>
          <w:t>7</w:t>
        </w:r>
        <w:r>
          <w:rPr>
            <w:noProof/>
            <w:webHidden/>
          </w:rPr>
          <w:fldChar w:fldCharType="end"/>
        </w:r>
      </w:hyperlink>
    </w:p>
    <w:p w14:paraId="73C38EED" w14:textId="4DCBA6C7"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68" w:history="1">
        <w:r w:rsidRPr="00195F50">
          <w:rPr>
            <w:rStyle w:val="Hyperlink"/>
            <w:noProof/>
          </w:rPr>
          <w:t>Analyzing media texts</w:t>
        </w:r>
        <w:r>
          <w:rPr>
            <w:noProof/>
            <w:webHidden/>
          </w:rPr>
          <w:tab/>
        </w:r>
        <w:r>
          <w:rPr>
            <w:noProof/>
            <w:webHidden/>
          </w:rPr>
          <w:fldChar w:fldCharType="begin"/>
        </w:r>
        <w:r>
          <w:rPr>
            <w:noProof/>
            <w:webHidden/>
          </w:rPr>
          <w:instrText xml:space="preserve"> PAGEREF _Toc193891168 \h </w:instrText>
        </w:r>
        <w:r>
          <w:rPr>
            <w:noProof/>
            <w:webHidden/>
          </w:rPr>
        </w:r>
        <w:r>
          <w:rPr>
            <w:noProof/>
            <w:webHidden/>
          </w:rPr>
          <w:fldChar w:fldCharType="separate"/>
        </w:r>
        <w:r>
          <w:rPr>
            <w:noProof/>
            <w:webHidden/>
          </w:rPr>
          <w:t>8</w:t>
        </w:r>
        <w:r>
          <w:rPr>
            <w:noProof/>
            <w:webHidden/>
          </w:rPr>
          <w:fldChar w:fldCharType="end"/>
        </w:r>
      </w:hyperlink>
    </w:p>
    <w:p w14:paraId="304F12BC" w14:textId="0A2C160E"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69" w:history="1">
        <w:r w:rsidRPr="00195F50">
          <w:rPr>
            <w:rStyle w:val="Hyperlink"/>
          </w:rPr>
          <w:t>Consolidation</w:t>
        </w:r>
        <w:r>
          <w:rPr>
            <w:webHidden/>
          </w:rPr>
          <w:tab/>
        </w:r>
        <w:r>
          <w:rPr>
            <w:webHidden/>
          </w:rPr>
          <w:fldChar w:fldCharType="begin"/>
        </w:r>
        <w:r>
          <w:rPr>
            <w:webHidden/>
          </w:rPr>
          <w:instrText xml:space="preserve"> PAGEREF _Toc193891169 \h </w:instrText>
        </w:r>
        <w:r>
          <w:rPr>
            <w:webHidden/>
          </w:rPr>
        </w:r>
        <w:r>
          <w:rPr>
            <w:webHidden/>
          </w:rPr>
          <w:fldChar w:fldCharType="separate"/>
        </w:r>
        <w:r>
          <w:rPr>
            <w:webHidden/>
          </w:rPr>
          <w:t>8</w:t>
        </w:r>
        <w:r>
          <w:rPr>
            <w:webHidden/>
          </w:rPr>
          <w:fldChar w:fldCharType="end"/>
        </w:r>
      </w:hyperlink>
    </w:p>
    <w:p w14:paraId="648E7ADB" w14:textId="30C4C752"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70" w:history="1">
        <w:r w:rsidRPr="00195F50">
          <w:rPr>
            <w:rStyle w:val="Hyperlink"/>
            <w:noProof/>
          </w:rPr>
          <w:t>Reflection</w:t>
        </w:r>
        <w:r>
          <w:rPr>
            <w:noProof/>
            <w:webHidden/>
          </w:rPr>
          <w:tab/>
        </w:r>
        <w:r>
          <w:rPr>
            <w:noProof/>
            <w:webHidden/>
          </w:rPr>
          <w:fldChar w:fldCharType="begin"/>
        </w:r>
        <w:r>
          <w:rPr>
            <w:noProof/>
            <w:webHidden/>
          </w:rPr>
          <w:instrText xml:space="preserve"> PAGEREF _Toc193891170 \h </w:instrText>
        </w:r>
        <w:r>
          <w:rPr>
            <w:noProof/>
            <w:webHidden/>
          </w:rPr>
        </w:r>
        <w:r>
          <w:rPr>
            <w:noProof/>
            <w:webHidden/>
          </w:rPr>
          <w:fldChar w:fldCharType="separate"/>
        </w:r>
        <w:r>
          <w:rPr>
            <w:noProof/>
            <w:webHidden/>
          </w:rPr>
          <w:t>8</w:t>
        </w:r>
        <w:r>
          <w:rPr>
            <w:noProof/>
            <w:webHidden/>
          </w:rPr>
          <w:fldChar w:fldCharType="end"/>
        </w:r>
      </w:hyperlink>
    </w:p>
    <w:p w14:paraId="490C051D" w14:textId="1D0EF619"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71" w:history="1">
        <w:r w:rsidRPr="00195F50">
          <w:rPr>
            <w:rStyle w:val="Hyperlink"/>
          </w:rPr>
          <w:t>Possible extensions</w:t>
        </w:r>
        <w:r>
          <w:rPr>
            <w:webHidden/>
          </w:rPr>
          <w:tab/>
        </w:r>
        <w:r>
          <w:rPr>
            <w:webHidden/>
          </w:rPr>
          <w:fldChar w:fldCharType="begin"/>
        </w:r>
        <w:r>
          <w:rPr>
            <w:webHidden/>
          </w:rPr>
          <w:instrText xml:space="preserve"> PAGEREF _Toc193891171 \h </w:instrText>
        </w:r>
        <w:r>
          <w:rPr>
            <w:webHidden/>
          </w:rPr>
        </w:r>
        <w:r>
          <w:rPr>
            <w:webHidden/>
          </w:rPr>
          <w:fldChar w:fldCharType="separate"/>
        </w:r>
        <w:r>
          <w:rPr>
            <w:webHidden/>
          </w:rPr>
          <w:t>8</w:t>
        </w:r>
        <w:r>
          <w:rPr>
            <w:webHidden/>
          </w:rPr>
          <w:fldChar w:fldCharType="end"/>
        </w:r>
      </w:hyperlink>
    </w:p>
    <w:p w14:paraId="6D2D1667" w14:textId="0AC21A43"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72" w:history="1">
        <w:r w:rsidRPr="00195F50">
          <w:rPr>
            <w:rStyle w:val="Hyperlink"/>
          </w:rPr>
          <w:t>Appendix A</w:t>
        </w:r>
        <w:r>
          <w:rPr>
            <w:webHidden/>
          </w:rPr>
          <w:tab/>
        </w:r>
        <w:r>
          <w:rPr>
            <w:webHidden/>
          </w:rPr>
          <w:fldChar w:fldCharType="begin"/>
        </w:r>
        <w:r>
          <w:rPr>
            <w:webHidden/>
          </w:rPr>
          <w:instrText xml:space="preserve"> PAGEREF _Toc193891172 \h </w:instrText>
        </w:r>
        <w:r>
          <w:rPr>
            <w:webHidden/>
          </w:rPr>
        </w:r>
        <w:r>
          <w:rPr>
            <w:webHidden/>
          </w:rPr>
          <w:fldChar w:fldCharType="separate"/>
        </w:r>
        <w:r>
          <w:rPr>
            <w:webHidden/>
          </w:rPr>
          <w:t>10</w:t>
        </w:r>
        <w:r>
          <w:rPr>
            <w:webHidden/>
          </w:rPr>
          <w:fldChar w:fldCharType="end"/>
        </w:r>
      </w:hyperlink>
    </w:p>
    <w:p w14:paraId="75C16AB2" w14:textId="24141264"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73" w:history="1">
        <w:r w:rsidRPr="00195F50">
          <w:rPr>
            <w:rStyle w:val="Hyperlink"/>
          </w:rPr>
          <w:t>Media analysis graphic organizer</w:t>
        </w:r>
        <w:r>
          <w:rPr>
            <w:webHidden/>
          </w:rPr>
          <w:tab/>
        </w:r>
        <w:r>
          <w:rPr>
            <w:webHidden/>
          </w:rPr>
          <w:fldChar w:fldCharType="begin"/>
        </w:r>
        <w:r>
          <w:rPr>
            <w:webHidden/>
          </w:rPr>
          <w:instrText xml:space="preserve"> PAGEREF _Toc193891173 \h </w:instrText>
        </w:r>
        <w:r>
          <w:rPr>
            <w:webHidden/>
          </w:rPr>
        </w:r>
        <w:r>
          <w:rPr>
            <w:webHidden/>
          </w:rPr>
          <w:fldChar w:fldCharType="separate"/>
        </w:r>
        <w:r>
          <w:rPr>
            <w:webHidden/>
          </w:rPr>
          <w:t>10</w:t>
        </w:r>
        <w:r>
          <w:rPr>
            <w:webHidden/>
          </w:rPr>
          <w:fldChar w:fldCharType="end"/>
        </w:r>
      </w:hyperlink>
    </w:p>
    <w:p w14:paraId="1827237B" w14:textId="1D9EDBB0"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74" w:history="1">
        <w:r w:rsidRPr="00195F50">
          <w:rPr>
            <w:rStyle w:val="Hyperlink"/>
          </w:rPr>
          <w:t>Appendix B</w:t>
        </w:r>
        <w:r>
          <w:rPr>
            <w:webHidden/>
          </w:rPr>
          <w:tab/>
        </w:r>
        <w:r>
          <w:rPr>
            <w:webHidden/>
          </w:rPr>
          <w:fldChar w:fldCharType="begin"/>
        </w:r>
        <w:r>
          <w:rPr>
            <w:webHidden/>
          </w:rPr>
          <w:instrText xml:space="preserve"> PAGEREF _Toc193891174 \h </w:instrText>
        </w:r>
        <w:r>
          <w:rPr>
            <w:webHidden/>
          </w:rPr>
        </w:r>
        <w:r>
          <w:rPr>
            <w:webHidden/>
          </w:rPr>
          <w:fldChar w:fldCharType="separate"/>
        </w:r>
        <w:r>
          <w:rPr>
            <w:webHidden/>
          </w:rPr>
          <w:t>11</w:t>
        </w:r>
        <w:r>
          <w:rPr>
            <w:webHidden/>
          </w:rPr>
          <w:fldChar w:fldCharType="end"/>
        </w:r>
      </w:hyperlink>
    </w:p>
    <w:p w14:paraId="3088E00E" w14:textId="27359D73" w:rsidR="00DC19C7" w:rsidRDefault="00DC19C7">
      <w:pPr>
        <w:pStyle w:val="TOC2"/>
        <w:rPr>
          <w:rFonts w:asciiTheme="minorHAnsi" w:eastAsiaTheme="minorEastAsia" w:hAnsiTheme="minorHAnsi" w:cstheme="minorBidi"/>
          <w:i w:val="0"/>
          <w:iCs w:val="0"/>
          <w:kern w:val="2"/>
          <w:lang w:val="en-CA"/>
          <w14:ligatures w14:val="standardContextual"/>
        </w:rPr>
      </w:pPr>
      <w:hyperlink w:anchor="_Toc193891175" w:history="1">
        <w:r w:rsidRPr="00195F50">
          <w:rPr>
            <w:rStyle w:val="Hyperlink"/>
          </w:rPr>
          <w:t>Curriculum expectations</w:t>
        </w:r>
        <w:r>
          <w:rPr>
            <w:webHidden/>
          </w:rPr>
          <w:tab/>
        </w:r>
        <w:r>
          <w:rPr>
            <w:webHidden/>
          </w:rPr>
          <w:fldChar w:fldCharType="begin"/>
        </w:r>
        <w:r>
          <w:rPr>
            <w:webHidden/>
          </w:rPr>
          <w:instrText xml:space="preserve"> PAGEREF _Toc193891175 \h </w:instrText>
        </w:r>
        <w:r>
          <w:rPr>
            <w:webHidden/>
          </w:rPr>
        </w:r>
        <w:r>
          <w:rPr>
            <w:webHidden/>
          </w:rPr>
          <w:fldChar w:fldCharType="separate"/>
        </w:r>
        <w:r>
          <w:rPr>
            <w:webHidden/>
          </w:rPr>
          <w:t>11</w:t>
        </w:r>
        <w:r>
          <w:rPr>
            <w:webHidden/>
          </w:rPr>
          <w:fldChar w:fldCharType="end"/>
        </w:r>
      </w:hyperlink>
    </w:p>
    <w:p w14:paraId="0E083FAC" w14:textId="54B47606"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76" w:history="1">
        <w:r w:rsidRPr="00195F50">
          <w:rPr>
            <w:rStyle w:val="Hyperlink"/>
            <w:noProof/>
            <w:lang w:val="en-CA"/>
          </w:rPr>
          <w:t>A2. Digital Media Literacy</w:t>
        </w:r>
        <w:r>
          <w:rPr>
            <w:noProof/>
            <w:webHidden/>
          </w:rPr>
          <w:tab/>
        </w:r>
        <w:r>
          <w:rPr>
            <w:noProof/>
            <w:webHidden/>
          </w:rPr>
          <w:fldChar w:fldCharType="begin"/>
        </w:r>
        <w:r>
          <w:rPr>
            <w:noProof/>
            <w:webHidden/>
          </w:rPr>
          <w:instrText xml:space="preserve"> PAGEREF _Toc193891176 \h </w:instrText>
        </w:r>
        <w:r>
          <w:rPr>
            <w:noProof/>
            <w:webHidden/>
          </w:rPr>
        </w:r>
        <w:r>
          <w:rPr>
            <w:noProof/>
            <w:webHidden/>
          </w:rPr>
          <w:fldChar w:fldCharType="separate"/>
        </w:r>
        <w:r>
          <w:rPr>
            <w:noProof/>
            <w:webHidden/>
          </w:rPr>
          <w:t>11</w:t>
        </w:r>
        <w:r>
          <w:rPr>
            <w:noProof/>
            <w:webHidden/>
          </w:rPr>
          <w:fldChar w:fldCharType="end"/>
        </w:r>
      </w:hyperlink>
    </w:p>
    <w:p w14:paraId="6D7F6101" w14:textId="0C0C7050"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77" w:history="1">
        <w:r w:rsidRPr="00195F50">
          <w:rPr>
            <w:rStyle w:val="Hyperlink"/>
            <w:noProof/>
            <w:lang w:val="en-CA"/>
          </w:rPr>
          <w:t>C1. Knowledge about Texts</w:t>
        </w:r>
        <w:r>
          <w:rPr>
            <w:noProof/>
            <w:webHidden/>
          </w:rPr>
          <w:tab/>
        </w:r>
        <w:r>
          <w:rPr>
            <w:noProof/>
            <w:webHidden/>
          </w:rPr>
          <w:fldChar w:fldCharType="begin"/>
        </w:r>
        <w:r>
          <w:rPr>
            <w:noProof/>
            <w:webHidden/>
          </w:rPr>
          <w:instrText xml:space="preserve"> PAGEREF _Toc193891177 \h </w:instrText>
        </w:r>
        <w:r>
          <w:rPr>
            <w:noProof/>
            <w:webHidden/>
          </w:rPr>
        </w:r>
        <w:r>
          <w:rPr>
            <w:noProof/>
            <w:webHidden/>
          </w:rPr>
          <w:fldChar w:fldCharType="separate"/>
        </w:r>
        <w:r>
          <w:rPr>
            <w:noProof/>
            <w:webHidden/>
          </w:rPr>
          <w:t>11</w:t>
        </w:r>
        <w:r>
          <w:rPr>
            <w:noProof/>
            <w:webHidden/>
          </w:rPr>
          <w:fldChar w:fldCharType="end"/>
        </w:r>
      </w:hyperlink>
    </w:p>
    <w:p w14:paraId="4AB9540E" w14:textId="710B30B0"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78" w:history="1">
        <w:r w:rsidRPr="00195F50">
          <w:rPr>
            <w:rStyle w:val="Hyperlink"/>
            <w:noProof/>
            <w:lang w:val="en-CA"/>
          </w:rPr>
          <w:t>C2. Comprehension Strategies</w:t>
        </w:r>
        <w:r>
          <w:rPr>
            <w:noProof/>
            <w:webHidden/>
          </w:rPr>
          <w:tab/>
        </w:r>
        <w:r>
          <w:rPr>
            <w:noProof/>
            <w:webHidden/>
          </w:rPr>
          <w:fldChar w:fldCharType="begin"/>
        </w:r>
        <w:r>
          <w:rPr>
            <w:noProof/>
            <w:webHidden/>
          </w:rPr>
          <w:instrText xml:space="preserve"> PAGEREF _Toc193891178 \h </w:instrText>
        </w:r>
        <w:r>
          <w:rPr>
            <w:noProof/>
            <w:webHidden/>
          </w:rPr>
        </w:r>
        <w:r>
          <w:rPr>
            <w:noProof/>
            <w:webHidden/>
          </w:rPr>
          <w:fldChar w:fldCharType="separate"/>
        </w:r>
        <w:r>
          <w:rPr>
            <w:noProof/>
            <w:webHidden/>
          </w:rPr>
          <w:t>12</w:t>
        </w:r>
        <w:r>
          <w:rPr>
            <w:noProof/>
            <w:webHidden/>
          </w:rPr>
          <w:fldChar w:fldCharType="end"/>
        </w:r>
      </w:hyperlink>
    </w:p>
    <w:p w14:paraId="42DA7E1E" w14:textId="6524C336" w:rsidR="00DC19C7" w:rsidRDefault="00DC19C7">
      <w:pPr>
        <w:pStyle w:val="TOC3"/>
        <w:rPr>
          <w:rFonts w:asciiTheme="minorHAnsi" w:eastAsiaTheme="minorEastAsia" w:hAnsiTheme="minorHAnsi" w:cstheme="minorBidi"/>
          <w:noProof/>
          <w:kern w:val="2"/>
          <w:szCs w:val="24"/>
          <w:lang w:val="en-CA"/>
          <w14:ligatures w14:val="standardContextual"/>
        </w:rPr>
      </w:pPr>
      <w:hyperlink w:anchor="_Toc193891179" w:history="1">
        <w:r w:rsidRPr="00195F50">
          <w:rPr>
            <w:rStyle w:val="Hyperlink"/>
            <w:noProof/>
            <w:lang w:val="en-CA"/>
          </w:rPr>
          <w:t>C3. Critical Thinking in Literacy</w:t>
        </w:r>
        <w:r>
          <w:rPr>
            <w:noProof/>
            <w:webHidden/>
          </w:rPr>
          <w:tab/>
        </w:r>
        <w:r>
          <w:rPr>
            <w:noProof/>
            <w:webHidden/>
          </w:rPr>
          <w:fldChar w:fldCharType="begin"/>
        </w:r>
        <w:r>
          <w:rPr>
            <w:noProof/>
            <w:webHidden/>
          </w:rPr>
          <w:instrText xml:space="preserve"> PAGEREF _Toc193891179 \h </w:instrText>
        </w:r>
        <w:r>
          <w:rPr>
            <w:noProof/>
            <w:webHidden/>
          </w:rPr>
        </w:r>
        <w:r>
          <w:rPr>
            <w:noProof/>
            <w:webHidden/>
          </w:rPr>
          <w:fldChar w:fldCharType="separate"/>
        </w:r>
        <w:r>
          <w:rPr>
            <w:noProof/>
            <w:webHidden/>
          </w:rPr>
          <w:t>12</w:t>
        </w:r>
        <w:r>
          <w:rPr>
            <w:noProof/>
            <w:webHidden/>
          </w:rPr>
          <w:fldChar w:fldCharType="end"/>
        </w:r>
      </w:hyperlink>
    </w:p>
    <w:p w14:paraId="5325275A" w14:textId="556A0BD1"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80" w:history="1">
        <w:r w:rsidRPr="00195F50">
          <w:rPr>
            <w:rStyle w:val="Hyperlink"/>
          </w:rPr>
          <w:t>References</w:t>
        </w:r>
        <w:r>
          <w:rPr>
            <w:webHidden/>
          </w:rPr>
          <w:tab/>
        </w:r>
        <w:r>
          <w:rPr>
            <w:webHidden/>
          </w:rPr>
          <w:fldChar w:fldCharType="begin"/>
        </w:r>
        <w:r>
          <w:rPr>
            <w:webHidden/>
          </w:rPr>
          <w:instrText xml:space="preserve"> PAGEREF _Toc193891180 \h </w:instrText>
        </w:r>
        <w:r>
          <w:rPr>
            <w:webHidden/>
          </w:rPr>
        </w:r>
        <w:r>
          <w:rPr>
            <w:webHidden/>
          </w:rPr>
          <w:fldChar w:fldCharType="separate"/>
        </w:r>
        <w:r>
          <w:rPr>
            <w:webHidden/>
          </w:rPr>
          <w:t>13</w:t>
        </w:r>
        <w:r>
          <w:rPr>
            <w:webHidden/>
          </w:rPr>
          <w:fldChar w:fldCharType="end"/>
        </w:r>
      </w:hyperlink>
    </w:p>
    <w:p w14:paraId="53639B75" w14:textId="79643A06"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81" w:history="1">
        <w:r w:rsidRPr="00195F50">
          <w:rPr>
            <w:rStyle w:val="Hyperlink"/>
          </w:rPr>
          <w:t>Attribution license</w:t>
        </w:r>
        <w:r>
          <w:rPr>
            <w:webHidden/>
          </w:rPr>
          <w:tab/>
        </w:r>
        <w:r>
          <w:rPr>
            <w:webHidden/>
          </w:rPr>
          <w:fldChar w:fldCharType="begin"/>
        </w:r>
        <w:r>
          <w:rPr>
            <w:webHidden/>
          </w:rPr>
          <w:instrText xml:space="preserve"> PAGEREF _Toc193891181 \h </w:instrText>
        </w:r>
        <w:r>
          <w:rPr>
            <w:webHidden/>
          </w:rPr>
        </w:r>
        <w:r>
          <w:rPr>
            <w:webHidden/>
          </w:rPr>
          <w:fldChar w:fldCharType="separate"/>
        </w:r>
        <w:r>
          <w:rPr>
            <w:webHidden/>
          </w:rPr>
          <w:t>13</w:t>
        </w:r>
        <w:r>
          <w:rPr>
            <w:webHidden/>
          </w:rPr>
          <w:fldChar w:fldCharType="end"/>
        </w:r>
      </w:hyperlink>
    </w:p>
    <w:p w14:paraId="2F4FC9B2" w14:textId="0EC570F8" w:rsidR="00DC19C7" w:rsidRDefault="00DC19C7">
      <w:pPr>
        <w:pStyle w:val="TOC1"/>
        <w:rPr>
          <w:rFonts w:asciiTheme="minorHAnsi" w:eastAsiaTheme="minorEastAsia" w:hAnsiTheme="minorHAnsi" w:cstheme="minorBidi"/>
          <w:b w:val="0"/>
          <w:bCs w:val="0"/>
          <w:kern w:val="2"/>
          <w:lang w:val="en-CA"/>
          <w14:ligatures w14:val="standardContextual"/>
        </w:rPr>
      </w:pPr>
      <w:hyperlink w:anchor="_Toc193891182" w:history="1">
        <w:r w:rsidRPr="00195F50">
          <w:rPr>
            <w:rStyle w:val="Hyperlink"/>
          </w:rPr>
          <w:t>Updates</w:t>
        </w:r>
        <w:r>
          <w:rPr>
            <w:webHidden/>
          </w:rPr>
          <w:tab/>
        </w:r>
        <w:r>
          <w:rPr>
            <w:webHidden/>
          </w:rPr>
          <w:fldChar w:fldCharType="begin"/>
        </w:r>
        <w:r>
          <w:rPr>
            <w:webHidden/>
          </w:rPr>
          <w:instrText xml:space="preserve"> PAGEREF _Toc193891182 \h </w:instrText>
        </w:r>
        <w:r>
          <w:rPr>
            <w:webHidden/>
          </w:rPr>
        </w:r>
        <w:r>
          <w:rPr>
            <w:webHidden/>
          </w:rPr>
          <w:fldChar w:fldCharType="separate"/>
        </w:r>
        <w:r>
          <w:rPr>
            <w:webHidden/>
          </w:rPr>
          <w:t>14</w:t>
        </w:r>
        <w:r>
          <w:rPr>
            <w:webHidden/>
          </w:rPr>
          <w:fldChar w:fldCharType="end"/>
        </w:r>
      </w:hyperlink>
    </w:p>
    <w:p w14:paraId="11004F28" w14:textId="22F9849D" w:rsidR="002D44B3" w:rsidRDefault="000308A3" w:rsidP="00E30DEF">
      <w:r>
        <w:rPr>
          <w:bCs/>
          <w:noProof/>
        </w:rPr>
        <w:fldChar w:fldCharType="end"/>
      </w:r>
      <w:r w:rsidR="002D44B3">
        <w:br w:type="page"/>
      </w:r>
    </w:p>
    <w:bookmarkStart w:id="25" w:name="_Toc189909266"/>
    <w:bookmarkStart w:id="26" w:name="_Toc190794968"/>
    <w:bookmarkStart w:id="27" w:name="_Toc193891159"/>
    <w:p w14:paraId="53E97471" w14:textId="77777777" w:rsidR="00C93F57" w:rsidRPr="00DF7A11" w:rsidRDefault="00C0112B" w:rsidP="00C75CB7">
      <w:pPr>
        <w:pStyle w:val="Heading1"/>
      </w:pPr>
      <w:r>
        <w:rPr>
          <w:noProof/>
        </w:rPr>
        <w:lastRenderedPageBreak/>
        <mc:AlternateContent>
          <mc:Choice Requires="wpg">
            <w:drawing>
              <wp:anchor distT="0" distB="0" distL="114300" distR="114300" simplePos="0" relativeHeight="251662336" behindDoc="0" locked="0" layoutInCell="1" allowOverlap="1" wp14:anchorId="04D42CBB" wp14:editId="5AC4BC74">
                <wp:simplePos x="0" y="0"/>
                <wp:positionH relativeFrom="column">
                  <wp:posOffset>-67310</wp:posOffset>
                </wp:positionH>
                <wp:positionV relativeFrom="paragraph">
                  <wp:posOffset>0</wp:posOffset>
                </wp:positionV>
                <wp:extent cx="791845" cy="765175"/>
                <wp:effectExtent l="0" t="0" r="0" b="0"/>
                <wp:wrapSquare wrapText="bothSides"/>
                <wp:docPr id="190106862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a:extLst>
                            <a:ext uri="{C183D7F6-B498-43B3-948B-1728B52AA6E4}">
                              <adec:decorative xmlns:adec="http://schemas.microsoft.com/office/drawing/2017/decorative" val="1"/>
                            </a:ext>
                          </a:extLst>
                        </wps:cNvPr>
                        <wps:cNvSpPr/>
                        <wps:spPr>
                          <a:xfrm>
                            <a:off x="68580" y="0"/>
                            <a:ext cx="704538" cy="704538"/>
                          </a:xfrm>
                          <a:prstGeom prst="ellipse">
                            <a:avLst/>
                          </a:prstGeom>
                          <a:solidFill>
                            <a:schemeClr val="accent4">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a:extLst>
                              <a:ext uri="{C183D7F6-B498-43B3-948B-1728B52AA6E4}">
                                <adec:decorative xmlns:adec="http://schemas.microsoft.com/office/drawing/2017/decorative" val="1"/>
                              </a:ext>
                            </a:extLst>
                          </pic:cNvPr>
                          <pic:cNvPicPr>
                            <a:picLocks noChangeAspect="1"/>
                          </pic:cNvPicPr>
                        </pic:nvPicPr>
                        <pic:blipFill rotWithShape="1">
                          <a:blip r:embed="rId10">
                            <a:extLst>
                              <a:ext uri="{96DAC541-7B7A-43D3-8B79-37D633B846F1}">
                                <asvg:svgBlip xmlns:asvg="http://schemas.microsoft.com/office/drawing/2016/SVG/main" r:embed="rId11"/>
                              </a:ext>
                            </a:extLst>
                          </a:blip>
                          <a:srcRect t="11967" b="-1"/>
                          <a:stretch/>
                        </pic:blipFill>
                        <pic:spPr bwMode="auto">
                          <a:xfrm>
                            <a:off x="0" y="68580"/>
                            <a:ext cx="791845" cy="696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DA119C" id="Group 6" o:spid="_x0000_s1026" alt="&quot;&quot;" style="position:absolute;margin-left:-5.3pt;margin-top:0;width:62.35pt;height:60.25pt;z-index:251662336" coordsize="7918,765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">
                <v:oval id="Oval 7" o:spid="_x0000_s1027" alt="&quot;&quot;"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" fillcolor="#e5dfec [6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alt="&quot;&quot;"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2" o:title="" croptop="7843f" cropbottom="-1f"/>
                </v:shape>
                <w10:wrap type="square"/>
              </v:group>
            </w:pict>
          </mc:Fallback>
        </mc:AlternateContent>
      </w:r>
      <w:r w:rsidR="00C93F57" w:rsidRPr="00DF7A11">
        <w:t xml:space="preserve">Learning </w:t>
      </w:r>
      <w:r w:rsidR="002408F4" w:rsidRPr="00C75CB7">
        <w:t>g</w:t>
      </w:r>
      <w:r w:rsidR="00C93F57" w:rsidRPr="00C75CB7">
        <w:t>oals</w:t>
      </w:r>
      <w:bookmarkEnd w:id="25"/>
      <w:bookmarkEnd w:id="26"/>
      <w:bookmarkEnd w:id="27"/>
    </w:p>
    <w:p w14:paraId="3E24F4C2" w14:textId="77777777" w:rsidR="00C93F57" w:rsidRPr="002408F4" w:rsidRDefault="00C93F57" w:rsidP="00E30DEF">
      <w:r w:rsidRPr="002408F4">
        <w:t>We are learning …</w:t>
      </w:r>
    </w:p>
    <w:p w14:paraId="50B44E69" w14:textId="18640373" w:rsidR="00C0112B" w:rsidRPr="00E52CF8" w:rsidRDefault="00E52CF8" w:rsidP="00756A00">
      <w:pPr>
        <w:pStyle w:val="ListParagraph"/>
      </w:pPr>
      <w:bookmarkStart w:id="28" w:name="_Toc186202331"/>
      <w:bookmarkStart w:id="29" w:name="_Toc186444756"/>
      <w:bookmarkStart w:id="30" w:name="_Toc186720163"/>
      <w:bookmarkStart w:id="31" w:name="_Toc189909267"/>
      <w:bookmarkStart w:id="32" w:name="_Toc190794969"/>
      <w:r w:rsidRPr="00E52CF8">
        <w:t>How media is created to capture our attention.</w:t>
      </w:r>
    </w:p>
    <w:bookmarkStart w:id="33" w:name="_Toc193891160"/>
    <w:p w14:paraId="3030E158" w14:textId="77777777" w:rsidR="00C93F57" w:rsidRPr="00C75CB7" w:rsidRDefault="00C0112B" w:rsidP="00C75CB7">
      <w:pPr>
        <w:pStyle w:val="Heading1"/>
      </w:pPr>
      <w:r>
        <w:rPr>
          <w:noProof/>
        </w:rPr>
        <mc:AlternateContent>
          <mc:Choice Requires="wpg">
            <w:drawing>
              <wp:anchor distT="0" distB="0" distL="114300" distR="114300" simplePos="0" relativeHeight="251664384" behindDoc="0" locked="0" layoutInCell="1" allowOverlap="1" wp14:anchorId="487E82A9" wp14:editId="3867630A">
                <wp:simplePos x="0" y="0"/>
                <wp:positionH relativeFrom="column">
                  <wp:posOffset>-1270</wp:posOffset>
                </wp:positionH>
                <wp:positionV relativeFrom="paragraph">
                  <wp:posOffset>341630</wp:posOffset>
                </wp:positionV>
                <wp:extent cx="704538" cy="704538"/>
                <wp:effectExtent l="0" t="0" r="0" b="0"/>
                <wp:wrapSquare wrapText="bothSides"/>
                <wp:docPr id="111183629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538" cy="704538"/>
                          <a:chOff x="0" y="0"/>
                          <a:chExt cx="704538" cy="704538"/>
                        </a:xfrm>
                      </wpg:grpSpPr>
                      <wps:wsp>
                        <wps:cNvPr id="847579447" name="Oval 7">
                          <a:extLst>
                            <a:ext uri="{C183D7F6-B498-43B3-948B-1728B52AA6E4}">
                              <adec:decorative xmlns:adec="http://schemas.microsoft.com/office/drawing/2017/decorative" val="1"/>
                            </a:ext>
                          </a:extLst>
                        </wps:cNvPr>
                        <wps:cNvSpPr/>
                        <wps:spPr>
                          <a:xfrm>
                            <a:off x="0" y="0"/>
                            <a:ext cx="704538" cy="704538"/>
                          </a:xfrm>
                          <a:prstGeom prst="ellipse">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a:extLst>
                              <a:ext uri="{C183D7F6-B498-43B3-948B-1728B52AA6E4}">
                                <adec:decorative xmlns:adec="http://schemas.microsoft.com/office/drawing/2017/decorative" val="1"/>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7620" y="12700"/>
                            <a:ext cx="674370" cy="674370"/>
                          </a:xfrm>
                          <a:prstGeom prst="rect">
                            <a:avLst/>
                          </a:prstGeom>
                        </pic:spPr>
                      </pic:pic>
                    </wpg:wgp>
                  </a:graphicData>
                </a:graphic>
              </wp:anchor>
            </w:drawing>
          </mc:Choice>
          <mc:Fallback>
            <w:pict>
              <v:group w14:anchorId="013DBF51" id="Group 5" o:spid="_x0000_s1026" alt="&quot;&quot;" style="position:absolute;margin-left:-.1pt;margin-top:26.9pt;width:55.5pt;height:55.5pt;z-index:251664384" coordsize="7045,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KyFJREFUeAHtnQfYJUWVhkeQnJUkzDAoqxLNoKAoLCCyiCsqihjXuIqKCrguqxgQ&#13;&#10;DKzLGkGCCsISFQEz2QyjAipJFFEZARGJDjoMsN/BKb3/nb5V1X07VFe/9Tzn7/92pXPeqq6693RX&#13;&#10;16xZBA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">
                <v:oval id="Oval 7" o:spid="_x0000_s1027" alt="&quot;&quot;"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" fillcolor="#fde9d9 [665]" stroked="f"/>
                <v:shape id="Graphic 4" o:spid="_x0000_s1028" type="#_x0000_t75" alt="&quot;&quot;"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5" o:title=""/>
                </v:shape>
                <w10:wrap type="square"/>
              </v:group>
            </w:pict>
          </mc:Fallback>
        </mc:AlternateContent>
      </w:r>
      <w:r w:rsidR="00C93F57" w:rsidRPr="00DF7A11">
        <w:t xml:space="preserve">Success </w:t>
      </w:r>
      <w:r w:rsidR="002408F4">
        <w:t>c</w:t>
      </w:r>
      <w:r w:rsidR="00C93F57" w:rsidRPr="00DF7A11">
        <w:t>riteria</w:t>
      </w:r>
      <w:bookmarkEnd w:id="28"/>
      <w:bookmarkEnd w:id="29"/>
      <w:bookmarkEnd w:id="30"/>
      <w:bookmarkEnd w:id="31"/>
      <w:bookmarkEnd w:id="32"/>
      <w:bookmarkEnd w:id="33"/>
    </w:p>
    <w:p w14:paraId="5E41C695" w14:textId="77777777" w:rsidR="00C93F57" w:rsidRPr="002408F4" w:rsidRDefault="00C93F57" w:rsidP="00E30DEF">
      <w:r w:rsidRPr="002408F4">
        <w:t xml:space="preserve">I can … </w:t>
      </w:r>
    </w:p>
    <w:p w14:paraId="4DCB9674" w14:textId="77777777" w:rsidR="00E52CF8" w:rsidRPr="00C46984" w:rsidRDefault="00E52CF8" w:rsidP="00C46984">
      <w:pPr>
        <w:pStyle w:val="checkboxlist"/>
      </w:pPr>
      <w:r w:rsidRPr="00C46984">
        <w:t>Name a variety of media forms</w:t>
      </w:r>
    </w:p>
    <w:p w14:paraId="1657BA48" w14:textId="77777777" w:rsidR="00E52CF8" w:rsidRPr="00C46984" w:rsidRDefault="00E52CF8" w:rsidP="00C46984">
      <w:pPr>
        <w:pStyle w:val="checkboxlist"/>
      </w:pPr>
      <w:r w:rsidRPr="00C46984">
        <w:t xml:space="preserve">Describe the use of words, </w:t>
      </w:r>
      <w:proofErr w:type="spellStart"/>
      <w:r w:rsidRPr="00C46984">
        <w:t>colour</w:t>
      </w:r>
      <w:proofErr w:type="spellEnd"/>
      <w:r w:rsidRPr="00C46984">
        <w:t>, graphics, images, and/or sounds in a variety of media</w:t>
      </w:r>
    </w:p>
    <w:p w14:paraId="3E922357" w14:textId="77777777" w:rsidR="00E52CF8" w:rsidRPr="00C46984" w:rsidRDefault="00E52CF8" w:rsidP="00C46984">
      <w:pPr>
        <w:pStyle w:val="checkboxlist"/>
      </w:pPr>
      <w:r w:rsidRPr="00C46984">
        <w:t>Summarize the messages in a variety of media</w:t>
      </w:r>
    </w:p>
    <w:p w14:paraId="07628984" w14:textId="77777777" w:rsidR="00E52CF8" w:rsidRPr="00C46984" w:rsidRDefault="00E52CF8" w:rsidP="00C46984">
      <w:pPr>
        <w:pStyle w:val="checkboxlist"/>
      </w:pPr>
      <w:r w:rsidRPr="00C46984">
        <w:t>Describe the purpose of a variety of media</w:t>
      </w:r>
    </w:p>
    <w:p w14:paraId="6A423650" w14:textId="77777777" w:rsidR="00E52CF8" w:rsidRPr="00C46984" w:rsidRDefault="00E52CF8" w:rsidP="00C46984">
      <w:pPr>
        <w:pStyle w:val="checkboxlist"/>
      </w:pPr>
      <w:r w:rsidRPr="00C46984">
        <w:t>Identify the audience of a variety of media</w:t>
      </w:r>
    </w:p>
    <w:p w14:paraId="092A7F18" w14:textId="6CD910C2" w:rsidR="00E52CF8" w:rsidRPr="00C46984" w:rsidRDefault="00E52CF8" w:rsidP="00C46984">
      <w:pPr>
        <w:pStyle w:val="checkboxlist"/>
      </w:pPr>
      <w:r w:rsidRPr="00C46984">
        <w:t xml:space="preserve">Explain how the use of words, </w:t>
      </w:r>
      <w:proofErr w:type="spellStart"/>
      <w:r w:rsidRPr="00C46984">
        <w:t>colour</w:t>
      </w:r>
      <w:proofErr w:type="spellEnd"/>
      <w:r w:rsidRPr="00C46984">
        <w:t>, graphics, images, and/or sounds attract an audience</w:t>
      </w:r>
      <w:r w:rsidR="00DC19C7">
        <w:t>’</w:t>
      </w:r>
      <w:r w:rsidRPr="00C46984">
        <w:t>s attention</w:t>
      </w:r>
    </w:p>
    <w:p w14:paraId="7641B0AA" w14:textId="0C148E52" w:rsidR="008D40FC" w:rsidRDefault="00E52CF8" w:rsidP="002653DB">
      <w:pPr>
        <w:pStyle w:val="checkboxlist"/>
        <w:spacing w:before="0" w:after="0" w:line="276" w:lineRule="auto"/>
      </w:pPr>
      <w:r w:rsidRPr="00C46984">
        <w:t xml:space="preserve">Explain why a media creator would use particular words, </w:t>
      </w:r>
      <w:proofErr w:type="spellStart"/>
      <w:r w:rsidRPr="00C46984">
        <w:t>colour</w:t>
      </w:r>
      <w:proofErr w:type="spellEnd"/>
      <w:r w:rsidRPr="00C46984">
        <w:t>, graphics, images, and/or sounds</w:t>
      </w:r>
      <w:r w:rsidR="008D40FC">
        <w:br w:type="page"/>
      </w:r>
    </w:p>
    <w:bookmarkStart w:id="34" w:name="_Toc189909268"/>
    <w:bookmarkStart w:id="35" w:name="_Toc190794970"/>
    <w:bookmarkStart w:id="36" w:name="_Toc193891161"/>
    <w:p w14:paraId="44C31DCB" w14:textId="77777777" w:rsidR="00E661B4" w:rsidRPr="00E661B4" w:rsidRDefault="00C0112B" w:rsidP="00E30DEF">
      <w:pPr>
        <w:pStyle w:val="Heading1"/>
      </w:pPr>
      <w:r>
        <w:rPr>
          <w:noProof/>
        </w:rPr>
        <w:lastRenderedPageBreak/>
        <mc:AlternateContent>
          <mc:Choice Requires="wpg">
            <w:drawing>
              <wp:anchor distT="0" distB="0" distL="114300" distR="114300" simplePos="0" relativeHeight="251666432" behindDoc="0" locked="0" layoutInCell="1" allowOverlap="1" wp14:anchorId="714F41B5" wp14:editId="6AF681FF">
                <wp:simplePos x="0" y="0"/>
                <wp:positionH relativeFrom="column">
                  <wp:posOffset>6350</wp:posOffset>
                </wp:positionH>
                <wp:positionV relativeFrom="paragraph">
                  <wp:posOffset>333</wp:posOffset>
                </wp:positionV>
                <wp:extent cx="727075" cy="704215"/>
                <wp:effectExtent l="0" t="0" r="0" b="0"/>
                <wp:wrapSquare wrapText="bothSides"/>
                <wp:docPr id="185850632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a:extLst>
                            <a:ext uri="{C183D7F6-B498-43B3-948B-1728B52AA6E4}">
                              <adec:decorative xmlns:adec="http://schemas.microsoft.com/office/drawing/2017/decorative" val="1"/>
                            </a:ext>
                          </a:extLst>
                        </wps:cNvPr>
                        <wps:cNvSpPr/>
                        <wps:spPr>
                          <a:xfrm>
                            <a:off x="2286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a:extLst>
                              <a:ext uri="{C183D7F6-B498-43B3-948B-1728B52AA6E4}">
                                <adec:decorative xmlns:adec="http://schemas.microsoft.com/office/drawing/2017/decorative" val="1"/>
                              </a:ext>
                            </a:extLst>
                          </pic:cNvPr>
                          <pic:cNvPicPr>
                            <a:picLocks noChangeAspect="1"/>
                          </pic:cNvPicPr>
                        </pic:nvPicPr>
                        <pic:blipFill rotWithShape="1">
                          <a:blip r:embed="rId16">
                            <a:extLst>
                              <a:ext uri="{96DAC541-7B7A-43D3-8B79-37D633B846F1}">
                                <asvg:svgBlip xmlns:asvg="http://schemas.microsoft.com/office/drawing/2016/SVG/main" r:embed="rId17"/>
                              </a:ext>
                            </a:extLst>
                          </a:blip>
                          <a:srcRect t="6386" b="10281"/>
                          <a:stretch/>
                        </pic:blipFill>
                        <pic:spPr bwMode="auto">
                          <a:xfrm>
                            <a:off x="0" y="22860"/>
                            <a:ext cx="704215" cy="5867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E3D0C2" id="Group 4" o:spid="_x0000_s1026" alt="&quot;&quot;" style="position:absolute;margin-left:.5pt;margin-top:.05pt;width:57.25pt;height:55.45pt;z-index:251666432" coordsize="7273,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DqPSURBVHgB7Z0HGB5F1bbF0GuQXhNCR0BFVKQXKSIoCNJ7EeUDBKWIIgmoCAiI8IF0&#13;&#10;RRBQpAkqItI7oiJFehIISEvoJQT8/+f5yOJmsztn9t02u/uc6zrX++5OO+femS2zM7Mf+pBE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">
                <v:oval id="Oval 7" o:spid="_x0000_s1027" alt="&quot;&quot;"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" fillcolor="#eaf1dd [6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alt="&quot;&quot;"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18" o:title="" croptop="4185f" cropbottom="6738f"/>
                </v:shape>
                <w10:wrap type="square"/>
              </v:group>
            </w:pict>
          </mc:Fallback>
        </mc:AlternateContent>
      </w:r>
      <w:r w:rsidR="00CC4111" w:rsidRPr="00E82A84">
        <w:t xml:space="preserve">Lesson </w:t>
      </w:r>
      <w:r w:rsidR="00EE66DC">
        <w:t>p</w:t>
      </w:r>
      <w:r w:rsidR="00C83817" w:rsidRPr="00E82A84">
        <w:t>ath</w:t>
      </w:r>
      <w:bookmarkEnd w:id="19"/>
      <w:bookmarkEnd w:id="20"/>
      <w:bookmarkEnd w:id="21"/>
      <w:bookmarkEnd w:id="34"/>
      <w:bookmarkEnd w:id="35"/>
      <w:bookmarkEnd w:id="36"/>
    </w:p>
    <w:p w14:paraId="0C5ACBE4" w14:textId="77777777" w:rsidR="000145FB" w:rsidRPr="00B2686F" w:rsidRDefault="000145FB" w:rsidP="00E30DEF">
      <w:pPr>
        <w:pStyle w:val="Heading2"/>
      </w:pPr>
      <w:bookmarkStart w:id="37" w:name="_Toc186202333"/>
      <w:bookmarkStart w:id="38" w:name="_Toc186444758"/>
      <w:bookmarkStart w:id="39" w:name="_Toc186720165"/>
      <w:bookmarkStart w:id="40" w:name="_Toc189909269"/>
      <w:bookmarkStart w:id="41" w:name="_Toc190794971"/>
      <w:bookmarkStart w:id="42" w:name="_Toc193891162"/>
      <w:r w:rsidRPr="00B2686F">
        <w:t>Time</w:t>
      </w:r>
      <w:bookmarkEnd w:id="37"/>
      <w:bookmarkEnd w:id="38"/>
      <w:bookmarkEnd w:id="39"/>
      <w:bookmarkEnd w:id="40"/>
      <w:bookmarkEnd w:id="41"/>
      <w:bookmarkEnd w:id="42"/>
      <w:r w:rsidRPr="00B2686F">
        <w:t xml:space="preserve"> </w:t>
      </w:r>
    </w:p>
    <w:p w14:paraId="124CA6D3" w14:textId="7DD8C249" w:rsidR="000145FB" w:rsidRDefault="00E52CF8" w:rsidP="00E30DEF">
      <w:r>
        <w:t>120</w:t>
      </w:r>
      <w:r w:rsidR="000145FB" w:rsidRPr="00CC4111">
        <w:t xml:space="preserve"> Minutes</w:t>
      </w:r>
    </w:p>
    <w:p w14:paraId="21A89A96" w14:textId="77777777"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5C3F2D3B" w14:textId="77777777" w:rsidR="00CC4111" w:rsidRPr="00CC4111" w:rsidRDefault="00CC4111" w:rsidP="00E30DEF">
      <w:pPr>
        <w:pStyle w:val="Heading2"/>
      </w:pPr>
      <w:bookmarkStart w:id="43" w:name="_Materials_and_resources"/>
      <w:bookmarkStart w:id="44" w:name="_Toc186202334"/>
      <w:bookmarkStart w:id="45" w:name="_Toc186444759"/>
      <w:bookmarkStart w:id="46" w:name="_Toc186720166"/>
      <w:bookmarkStart w:id="47" w:name="_Toc189909270"/>
      <w:bookmarkStart w:id="48" w:name="_Toc190794972"/>
      <w:bookmarkStart w:id="49" w:name="_Toc193891163"/>
      <w:bookmarkEnd w:id="43"/>
      <w:r w:rsidRPr="00CC4111">
        <w:t xml:space="preserve">Materials and </w:t>
      </w:r>
      <w:r w:rsidR="00EE66DC">
        <w:t>r</w:t>
      </w:r>
      <w:r w:rsidRPr="00CC4111">
        <w:t>esources</w:t>
      </w:r>
      <w:bookmarkEnd w:id="44"/>
      <w:bookmarkEnd w:id="45"/>
      <w:bookmarkEnd w:id="46"/>
      <w:bookmarkEnd w:id="47"/>
      <w:bookmarkEnd w:id="48"/>
      <w:bookmarkEnd w:id="49"/>
    </w:p>
    <w:p w14:paraId="75104EE6" w14:textId="47DAC02B" w:rsidR="00E52CF8" w:rsidRPr="00E52CF8" w:rsidRDefault="00E52CF8" w:rsidP="00E52CF8">
      <w:pPr>
        <w:pStyle w:val="ListParagraph"/>
      </w:pPr>
      <w:bookmarkStart w:id="50" w:name="_Toc186202335"/>
      <w:bookmarkStart w:id="51" w:name="_Toc186444761"/>
      <w:bookmarkStart w:id="52" w:name="_Toc186720168"/>
      <w:bookmarkStart w:id="53" w:name="_Toc189909271"/>
      <w:bookmarkStart w:id="54" w:name="_Toc190794973"/>
      <w:r w:rsidRPr="00E52CF8">
        <w:t xml:space="preserve">Prepare a few popular movie trailers that may be familiar to students or of student interest. Preferably choose one that they have not seen yet (e.g., </w:t>
      </w:r>
      <w:hyperlink r:id="rId19" w:history="1">
        <w:r w:rsidRPr="00E52CF8">
          <w:rPr>
            <w:rStyle w:val="Hyperlink"/>
          </w:rPr>
          <w:t>Shrek 5 2026 — First Trailer | DreamWorks (YouTube video)</w:t>
        </w:r>
      </w:hyperlink>
      <w:r w:rsidRPr="00E52CF8">
        <w:t>)</w:t>
      </w:r>
      <w:r>
        <w:t xml:space="preserve"> </w:t>
      </w:r>
    </w:p>
    <w:p w14:paraId="0DAFBAE1" w14:textId="77777777" w:rsidR="00E52CF8" w:rsidRDefault="00E52CF8" w:rsidP="00E52CF8">
      <w:pPr>
        <w:pStyle w:val="ListParagraph"/>
        <w:rPr>
          <w:rFonts w:ascii="Arial" w:hAnsi="Arial"/>
        </w:rPr>
      </w:pPr>
      <w:r>
        <w:t>A variety of media texts for learning stations such as a t-shirt with a logo, a novel, a magazine, a print advertisement, a movie trailer, a video advertisement, a radio ad, fast food coupons, a video game, a poster, a song, a public service announcement, a packaged toy, a sports jersey, etc.</w:t>
      </w:r>
    </w:p>
    <w:p w14:paraId="717B4F8E" w14:textId="740364FB" w:rsidR="00E52CF8" w:rsidRPr="008D40FC" w:rsidRDefault="00E52CF8" w:rsidP="00934D23">
      <w:pPr>
        <w:pStyle w:val="ListParagraph"/>
      </w:pPr>
      <w:r w:rsidRPr="008D40FC">
        <w:t>A graphic organizer to track student responses (</w:t>
      </w:r>
      <w:hyperlink w:anchor="_Appendix_A_1" w:history="1">
        <w:r w:rsidR="008026E7" w:rsidRPr="008026E7">
          <w:rPr>
            <w:rStyle w:val="Hyperlink"/>
          </w:rPr>
          <w:t>Media analysis graphic organizer (</w:t>
        </w:r>
        <w:r w:rsidRPr="008026E7">
          <w:rPr>
            <w:rStyle w:val="Hyperlink"/>
          </w:rPr>
          <w:t>Appendix A</w:t>
        </w:r>
        <w:r w:rsidR="008026E7" w:rsidRPr="008026E7">
          <w:rPr>
            <w:rStyle w:val="Hyperlink"/>
          </w:rPr>
          <w:t>)</w:t>
        </w:r>
      </w:hyperlink>
      <w:r w:rsidRPr="008D40FC">
        <w:t xml:space="preserve">) </w:t>
      </w:r>
    </w:p>
    <w:p w14:paraId="53C02335" w14:textId="3636DAF9" w:rsidR="00CC4111" w:rsidRPr="00CC4111" w:rsidRDefault="008059FB" w:rsidP="00CC3942">
      <w:pPr>
        <w:pStyle w:val="Heading2"/>
      </w:pPr>
      <w:bookmarkStart w:id="55" w:name="_Minds_on"/>
      <w:bookmarkStart w:id="56" w:name="_Toc193891164"/>
      <w:bookmarkEnd w:id="55"/>
      <w:r>
        <w:rPr>
          <w:noProof/>
        </w:rPr>
        <w:drawing>
          <wp:anchor distT="0" distB="0" distL="114300" distR="114300" simplePos="0" relativeHeight="251658240" behindDoc="0" locked="0" layoutInCell="1" allowOverlap="1" wp14:anchorId="669B947D" wp14:editId="6863A44F">
            <wp:simplePos x="0" y="0"/>
            <wp:positionH relativeFrom="column">
              <wp:posOffset>-53975</wp:posOffset>
            </wp:positionH>
            <wp:positionV relativeFrom="paragraph">
              <wp:posOffset>300990</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rsidRPr="00CC3942">
        <w:t>o</w:t>
      </w:r>
      <w:r w:rsidR="00CC4111" w:rsidRPr="00CC3942">
        <w:t>n</w:t>
      </w:r>
      <w:bookmarkEnd w:id="50"/>
      <w:bookmarkEnd w:id="51"/>
      <w:bookmarkEnd w:id="52"/>
      <w:bookmarkEnd w:id="53"/>
      <w:bookmarkEnd w:id="54"/>
      <w:bookmarkEnd w:id="56"/>
    </w:p>
    <w:p w14:paraId="687574C7" w14:textId="1F754AEA" w:rsidR="00E52CF8" w:rsidRPr="00756A00" w:rsidRDefault="00E52CF8" w:rsidP="00726D81">
      <w:pPr>
        <w:pStyle w:val="Numberedlist"/>
      </w:pPr>
      <w:r w:rsidRPr="00756A00">
        <w:t>Share the title of a movie trailer and ask students to rate how interested they are in seeing the movie on a scale from 1 to 10. Review and rate several trailer titles this way.</w:t>
      </w:r>
    </w:p>
    <w:p w14:paraId="7D0DD885" w14:textId="77777777" w:rsidR="00E52CF8" w:rsidRDefault="00E52CF8" w:rsidP="00726D81">
      <w:pPr>
        <w:pStyle w:val="Numberedlist"/>
      </w:pPr>
      <w:r>
        <w:lastRenderedPageBreak/>
        <w:t>Show the movie trailer of the first title reviewed. After viewing, ask students if they are (a) less interested, (b) more interested, or (c) equally interested in seeing the movie compared to their initial rating. Invite students to share why their interest changed or stayed the same. Record student responses (e.g., on an anchor chart).</w:t>
      </w:r>
    </w:p>
    <w:p w14:paraId="0366A728" w14:textId="0E384C7B" w:rsidR="00CC4111" w:rsidRPr="00CC4111" w:rsidRDefault="00E52CF8" w:rsidP="00726D81">
      <w:pPr>
        <w:pStyle w:val="Numberedlist"/>
      </w:pPr>
      <w:r>
        <w:t>Introduce the learning goal and success criteria of this lesson and point out important vocabulary, especially if the words might be new to students or used in a new context. Consider creating a word wall with key words related to the learning (e.g., media, audience, message, purpose, etc.).</w:t>
      </w:r>
    </w:p>
    <w:p w14:paraId="14276088" w14:textId="77777777" w:rsidR="009C5744" w:rsidRDefault="008059FB" w:rsidP="00E30DEF">
      <w:pPr>
        <w:pStyle w:val="Heading2"/>
      </w:pPr>
      <w:bookmarkStart w:id="57" w:name="_Toc189909272"/>
      <w:bookmarkStart w:id="58" w:name="_Toc190794974"/>
      <w:bookmarkStart w:id="59" w:name="_Toc186202336"/>
      <w:bookmarkStart w:id="60" w:name="_Toc186444762"/>
      <w:bookmarkStart w:id="61" w:name="_Toc186720169"/>
      <w:bookmarkStart w:id="62" w:name="_Toc193891165"/>
      <w:r>
        <w:rPr>
          <w:noProof/>
        </w:rPr>
        <w:drawing>
          <wp:anchor distT="0" distB="0" distL="114300" distR="114300" simplePos="0" relativeHeight="251659264" behindDoc="0" locked="0" layoutInCell="1" allowOverlap="1" wp14:anchorId="387D0CE0" wp14:editId="3063B947">
            <wp:simplePos x="0" y="0"/>
            <wp:positionH relativeFrom="column">
              <wp:posOffset>-38111</wp:posOffset>
            </wp:positionH>
            <wp:positionV relativeFrom="paragraph">
              <wp:posOffset>323579</wp:posOffset>
            </wp:positionV>
            <wp:extent cx="441960" cy="441960"/>
            <wp:effectExtent l="0" t="0" r="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0145FB">
        <w:t>Action</w:t>
      </w:r>
      <w:bookmarkEnd w:id="57"/>
      <w:bookmarkEnd w:id="58"/>
      <w:bookmarkEnd w:id="62"/>
    </w:p>
    <w:p w14:paraId="45AF0152" w14:textId="31C31364" w:rsidR="00CC4111" w:rsidRPr="00B2686F" w:rsidRDefault="00F41CD4" w:rsidP="00E30DEF">
      <w:pPr>
        <w:pStyle w:val="Heading3"/>
      </w:pPr>
      <w:bookmarkStart w:id="63" w:name="_Toc193891166"/>
      <w:bookmarkEnd w:id="59"/>
      <w:bookmarkEnd w:id="60"/>
      <w:bookmarkEnd w:id="61"/>
      <w:r>
        <w:t>Exploring media elements</w:t>
      </w:r>
      <w:bookmarkEnd w:id="63"/>
    </w:p>
    <w:p w14:paraId="1D0E19D9" w14:textId="77777777" w:rsidR="00E52CF8" w:rsidRDefault="00E52CF8" w:rsidP="00726D81">
      <w:pPr>
        <w:pStyle w:val="Numberedlist"/>
        <w:rPr>
          <w:rFonts w:cs="Times New Roman"/>
        </w:rPr>
      </w:pPr>
      <w:bookmarkStart w:id="64" w:name="_Toc186202337"/>
      <w:bookmarkStart w:id="65" w:name="_Toc186444763"/>
      <w:bookmarkStart w:id="66" w:name="_Toc186720170"/>
      <w:r>
        <w:t>Point out that the movie trailer is a type of media and its purpose is to entice people to buy a ticket to see the movie. Replay a movie trailer. As students watch it, ask them to consider the use of colour, sound, images, and text (i.e., words that appear on the screen). Use the following prompts to describe these elements of the video:</w:t>
      </w:r>
    </w:p>
    <w:p w14:paraId="41025074" w14:textId="77777777" w:rsidR="00E52CF8" w:rsidRDefault="00E52CF8" w:rsidP="00726D81">
      <w:pPr>
        <w:pStyle w:val="Numberedlist"/>
        <w:numPr>
          <w:ilvl w:val="1"/>
          <w:numId w:val="1"/>
        </w:numPr>
      </w:pPr>
      <w:r>
        <w:t>Describe the use of colour</w:t>
      </w:r>
    </w:p>
    <w:p w14:paraId="10D55BF1" w14:textId="77777777" w:rsidR="00E52CF8" w:rsidRDefault="00E52CF8" w:rsidP="00726D81">
      <w:pPr>
        <w:pStyle w:val="Numberedlist"/>
        <w:numPr>
          <w:ilvl w:val="1"/>
          <w:numId w:val="1"/>
        </w:numPr>
      </w:pPr>
      <w:r>
        <w:t>Describe the use of sound</w:t>
      </w:r>
    </w:p>
    <w:p w14:paraId="6434F24F" w14:textId="77777777" w:rsidR="00E52CF8" w:rsidRDefault="00E52CF8" w:rsidP="00726D81">
      <w:pPr>
        <w:pStyle w:val="Numberedlist"/>
        <w:numPr>
          <w:ilvl w:val="1"/>
          <w:numId w:val="1"/>
        </w:numPr>
      </w:pPr>
      <w:r>
        <w:t>Describe the use of images</w:t>
      </w:r>
    </w:p>
    <w:p w14:paraId="5E409EA8" w14:textId="77777777" w:rsidR="00E52CF8" w:rsidRDefault="00E52CF8" w:rsidP="00726D81">
      <w:pPr>
        <w:pStyle w:val="Numberedlist"/>
        <w:numPr>
          <w:ilvl w:val="1"/>
          <w:numId w:val="1"/>
        </w:numPr>
      </w:pPr>
      <w:r>
        <w:t>Describe the use of text</w:t>
      </w:r>
    </w:p>
    <w:p w14:paraId="5744562B" w14:textId="155852A4" w:rsidR="00326D16" w:rsidRDefault="00E52CF8" w:rsidP="00726D81">
      <w:pPr>
        <w:pStyle w:val="Numberedlist"/>
      </w:pPr>
      <w:r>
        <w:t>Pair students up and have them discuss their answers to the prompts.</w:t>
      </w:r>
    </w:p>
    <w:p w14:paraId="73AA95AC" w14:textId="77777777" w:rsidR="0085534B" w:rsidRPr="009537E3" w:rsidRDefault="00CC4111" w:rsidP="009537E3">
      <w:pPr>
        <w:pStyle w:val="Heading4"/>
      </w:pPr>
      <w:r w:rsidRPr="008059FB">
        <w:t>Assessment opportunity</w:t>
      </w:r>
      <w:bookmarkEnd w:id="64"/>
      <w:bookmarkEnd w:id="65"/>
      <w:bookmarkEnd w:id="66"/>
    </w:p>
    <w:p w14:paraId="723CD075" w14:textId="33E84D6D" w:rsidR="00CC4111" w:rsidRPr="00B2686F" w:rsidRDefault="002D4B0E" w:rsidP="009537E3">
      <w:r>
        <w:t>Monitor paired talk, assess the degree to which students are identifying/describing the various elements (i.e., colour, sound, images, and text), and provide feedback as needed.</w:t>
      </w:r>
    </w:p>
    <w:p w14:paraId="221604C7" w14:textId="10FF933D" w:rsidR="00CC4111" w:rsidRPr="00CC4111" w:rsidRDefault="00F41CD4" w:rsidP="00E30DEF">
      <w:pPr>
        <w:pStyle w:val="Heading3"/>
      </w:pPr>
      <w:bookmarkStart w:id="67" w:name="_Toc193891167"/>
      <w:r>
        <w:lastRenderedPageBreak/>
        <w:t>Describing media</w:t>
      </w:r>
      <w:bookmarkEnd w:id="67"/>
    </w:p>
    <w:p w14:paraId="73ABF361" w14:textId="77777777" w:rsidR="002D4B0E" w:rsidRDefault="002D4B0E" w:rsidP="00726D81">
      <w:pPr>
        <w:pStyle w:val="Numberedlist"/>
        <w:rPr>
          <w:rFonts w:cs="Times New Roman"/>
        </w:rPr>
      </w:pPr>
      <w:r>
        <w:t>Invite students to share ideas in a class discussion. As students share their thinking, co-construct a list of words (e.g., adjectives) that describe colours (e.g., bright, colourful), sounds (e.g., fast-paced music, dramatic), images (e.g., action-filled, dark), and text (e.g., large, minimal) as they are used in the movie trailer.</w:t>
      </w:r>
    </w:p>
    <w:p w14:paraId="26A4BEC2" w14:textId="77777777" w:rsidR="002D4B0E" w:rsidRDefault="002D4B0E" w:rsidP="00726D81">
      <w:pPr>
        <w:pStyle w:val="Numberedlist"/>
      </w:pPr>
      <w:r>
        <w:t>Extend the discussion by posing the following questions:</w:t>
      </w:r>
    </w:p>
    <w:p w14:paraId="1936EF52" w14:textId="77777777" w:rsidR="002D4B0E" w:rsidRDefault="002D4B0E" w:rsidP="00DD7FBC">
      <w:pPr>
        <w:pStyle w:val="Numberedlist"/>
        <w:numPr>
          <w:ilvl w:val="0"/>
          <w:numId w:val="57"/>
        </w:numPr>
      </w:pPr>
      <w:r>
        <w:t>Why might the use of colour, sound, images, and/or text entice people to see this movie?</w:t>
      </w:r>
    </w:p>
    <w:p w14:paraId="6B87E445" w14:textId="77777777" w:rsidR="002D4B0E" w:rsidRDefault="002D4B0E" w:rsidP="00DD7FBC">
      <w:pPr>
        <w:pStyle w:val="Numberedlist"/>
        <w:numPr>
          <w:ilvl w:val="0"/>
          <w:numId w:val="57"/>
        </w:numPr>
      </w:pPr>
      <w:r>
        <w:t>Is there anything else that is used in the movie trailer (besides colour, sound, images and/or text) that attracts attention and would motivate people to see the movie?</w:t>
      </w:r>
    </w:p>
    <w:p w14:paraId="1E133318" w14:textId="37C0483A" w:rsidR="00326D16" w:rsidRDefault="002D4B0E" w:rsidP="00726D81">
      <w:pPr>
        <w:pStyle w:val="Numberedlist"/>
      </w:pPr>
      <w:r>
        <w:t>Encourage students to make connections between their personal interest in seeing a movie and their analysis of the trailer (as discussed in</w:t>
      </w:r>
      <w:r w:rsidR="008026E7">
        <w:t xml:space="preserve"> the</w:t>
      </w:r>
      <w:r>
        <w:t xml:space="preserve"> </w:t>
      </w:r>
      <w:hyperlink w:anchor="_Minds_on" w:history="1">
        <w:r w:rsidRPr="00CC3942">
          <w:rPr>
            <w:rStyle w:val="Hyperlink"/>
          </w:rPr>
          <w:t xml:space="preserve">Minds </w:t>
        </w:r>
        <w:r w:rsidR="00CC3942" w:rsidRPr="00CC3942">
          <w:rPr>
            <w:rStyle w:val="Hyperlink"/>
          </w:rPr>
          <w:t>o</w:t>
        </w:r>
        <w:r w:rsidRPr="00CC3942">
          <w:rPr>
            <w:rStyle w:val="Hyperlink"/>
          </w:rPr>
          <w:t>n</w:t>
        </w:r>
      </w:hyperlink>
      <w:r w:rsidR="008026E7">
        <w:t xml:space="preserve"> section</w:t>
      </w:r>
      <w:r>
        <w:t>). Record student responses.</w:t>
      </w:r>
    </w:p>
    <w:p w14:paraId="619BD584" w14:textId="77777777" w:rsidR="00DF7F46" w:rsidRPr="008059FB" w:rsidRDefault="00DF7F46" w:rsidP="00E30DEF">
      <w:pPr>
        <w:pStyle w:val="Heading4"/>
      </w:pPr>
      <w:r w:rsidRPr="008059FB">
        <w:t>Assessment opportunity</w:t>
      </w:r>
    </w:p>
    <w:p w14:paraId="07A236EB" w14:textId="362494ED" w:rsidR="00CC3942" w:rsidRDefault="00CC3942" w:rsidP="00CC3942">
      <w:pPr>
        <w:rPr>
          <w:rFonts w:cs="Times New Roman"/>
        </w:rPr>
      </w:pPr>
      <w:r>
        <w:t>Ask students to complete the following sentence frame to bring together ideas about the relationship between the creator</w:t>
      </w:r>
      <w:r w:rsidR="00DC19C7">
        <w:t>’</w:t>
      </w:r>
      <w:r>
        <w:t>s choices, the form of the media text, and the audience</w:t>
      </w:r>
      <w:r w:rsidR="00DC19C7">
        <w:t>’</w:t>
      </w:r>
      <w:r>
        <w:t>s interest:</w:t>
      </w:r>
    </w:p>
    <w:p w14:paraId="75218DF0" w14:textId="1F0EA0CF" w:rsidR="00CC3942" w:rsidRDefault="00CC3942" w:rsidP="00CC3942">
      <w:r>
        <w:t xml:space="preserve">A movie trailer creator might use a </w:t>
      </w:r>
      <w:r w:rsidR="008026E7" w:rsidRPr="0076087A">
        <w:rPr>
          <w:rFonts w:ascii="Fira Sans ExtraLight" w:hAnsi="Fira Sans ExtraLight"/>
          <w:spacing w:val="-20"/>
        </w:rPr>
        <w:t>_______________</w:t>
      </w:r>
      <w:r w:rsidR="008026E7" w:rsidRPr="00CC4111">
        <w:t xml:space="preserve"> </w:t>
      </w:r>
      <w:proofErr w:type="spellStart"/>
      <w:r>
        <w:t>colour</w:t>
      </w:r>
      <w:proofErr w:type="spellEnd"/>
      <w:r>
        <w:t xml:space="preserve"> (or the </w:t>
      </w:r>
      <w:proofErr w:type="spellStart"/>
      <w:r>
        <w:t>colour</w:t>
      </w:r>
      <w:proofErr w:type="spellEnd"/>
      <w:r>
        <w:t xml:space="preserve"> </w:t>
      </w:r>
      <w:r w:rsidR="008026E7" w:rsidRPr="0076087A">
        <w:rPr>
          <w:rFonts w:ascii="Fira Sans ExtraLight" w:hAnsi="Fira Sans ExtraLight"/>
          <w:spacing w:val="-20"/>
        </w:rPr>
        <w:t>_______________</w:t>
      </w:r>
      <w:r>
        <w:t>) to grab people</w:t>
      </w:r>
      <w:r w:rsidR="00DC19C7">
        <w:t>’</w:t>
      </w:r>
      <w:r>
        <w:t xml:space="preserve">s attention because </w:t>
      </w:r>
      <w:r w:rsidR="008026E7" w:rsidRPr="0076087A">
        <w:rPr>
          <w:rFonts w:ascii="Fira Sans ExtraLight" w:hAnsi="Fira Sans ExtraLight"/>
          <w:spacing w:val="-20"/>
        </w:rPr>
        <w:t>______________________________</w:t>
      </w:r>
      <w:r>
        <w:t>.</w:t>
      </w:r>
    </w:p>
    <w:p w14:paraId="234F35B6" w14:textId="09BCEAF1" w:rsidR="00CC3942" w:rsidRDefault="00CC3942" w:rsidP="00CC3942">
      <w:r>
        <w:t xml:space="preserve">A movie trailer creator might use a </w:t>
      </w:r>
      <w:r w:rsidR="008026E7" w:rsidRPr="0076087A">
        <w:rPr>
          <w:rFonts w:ascii="Fira Sans ExtraLight" w:hAnsi="Fira Sans ExtraLight"/>
          <w:spacing w:val="-20"/>
        </w:rPr>
        <w:t>_______________</w:t>
      </w:r>
      <w:r w:rsidR="008026E7" w:rsidRPr="00CC4111">
        <w:t xml:space="preserve"> </w:t>
      </w:r>
      <w:r>
        <w:t>sound to grab people</w:t>
      </w:r>
      <w:r w:rsidR="00DC19C7">
        <w:t>’</w:t>
      </w:r>
      <w:r>
        <w:t xml:space="preserve">s attention because </w:t>
      </w:r>
      <w:r w:rsidR="008026E7" w:rsidRPr="0076087A">
        <w:rPr>
          <w:rFonts w:ascii="Fira Sans ExtraLight" w:hAnsi="Fira Sans ExtraLight"/>
          <w:spacing w:val="-20"/>
        </w:rPr>
        <w:t>______________________________</w:t>
      </w:r>
      <w:r>
        <w:t>.</w:t>
      </w:r>
    </w:p>
    <w:p w14:paraId="30CC54F8" w14:textId="6DAC334F" w:rsidR="00CC3942" w:rsidRDefault="00CC3942" w:rsidP="00CC3942">
      <w:r>
        <w:t xml:space="preserve">A movie trailer creator might use images of </w:t>
      </w:r>
      <w:r w:rsidR="008026E7" w:rsidRPr="0076087A">
        <w:rPr>
          <w:rFonts w:ascii="Fira Sans ExtraLight" w:hAnsi="Fira Sans ExtraLight"/>
          <w:spacing w:val="-20"/>
        </w:rPr>
        <w:t>_______________</w:t>
      </w:r>
      <w:r w:rsidR="008026E7" w:rsidRPr="00CC4111">
        <w:t xml:space="preserve"> </w:t>
      </w:r>
      <w:r>
        <w:t>to grab people</w:t>
      </w:r>
      <w:r w:rsidR="00DC19C7">
        <w:t>’</w:t>
      </w:r>
      <w:r>
        <w:t xml:space="preserve">s attention because </w:t>
      </w:r>
      <w:r w:rsidR="008026E7" w:rsidRPr="0076087A">
        <w:rPr>
          <w:rFonts w:ascii="Fira Sans ExtraLight" w:hAnsi="Fira Sans ExtraLight"/>
          <w:spacing w:val="-20"/>
        </w:rPr>
        <w:t>______________________________</w:t>
      </w:r>
      <w:r>
        <w:t>.</w:t>
      </w:r>
    </w:p>
    <w:p w14:paraId="6AEE1BBD" w14:textId="7CEF5CC3" w:rsidR="00CC4111" w:rsidRPr="009537E3" w:rsidRDefault="00F41CD4" w:rsidP="00AB57CA">
      <w:pPr>
        <w:pStyle w:val="Heading3"/>
      </w:pPr>
      <w:bookmarkStart w:id="68" w:name="_Toc193891168"/>
      <w:r>
        <w:lastRenderedPageBreak/>
        <w:t>Analyzing media texts</w:t>
      </w:r>
      <w:bookmarkEnd w:id="68"/>
    </w:p>
    <w:p w14:paraId="0868DC07" w14:textId="77777777" w:rsidR="00CC3942" w:rsidRDefault="00CC3942" w:rsidP="00726D81">
      <w:pPr>
        <w:pStyle w:val="Numberedlist"/>
        <w:rPr>
          <w:rFonts w:cs="Times New Roman"/>
        </w:rPr>
      </w:pPr>
      <w:r w:rsidRPr="00726D81">
        <w:t xml:space="preserve">Encourage </w:t>
      </w:r>
      <w:r>
        <w:t>students to use the co-constructed list of adjectives to describe the elements of the trailer. Consider what other ways they could describe what they see, hear, and experience. </w:t>
      </w:r>
    </w:p>
    <w:p w14:paraId="39CDA9D9" w14:textId="7761D491" w:rsidR="00CC3942" w:rsidRDefault="00CC3942" w:rsidP="00726D81">
      <w:pPr>
        <w:pStyle w:val="Numberedlist"/>
      </w:pPr>
      <w:r>
        <w:t xml:space="preserve">Using a variety of media texts, set up learning stations with one media text at each </w:t>
      </w:r>
      <w:proofErr w:type="spellStart"/>
      <w:r>
        <w:t>centre</w:t>
      </w:r>
      <w:proofErr w:type="spellEnd"/>
      <w:r>
        <w:t xml:space="preserve"> (</w:t>
      </w:r>
      <w:r w:rsidR="008026E7">
        <w:t xml:space="preserve">find a list of suggested media texts in the </w:t>
      </w:r>
      <w:hyperlink w:anchor="_Materials_and_resources" w:history="1">
        <w:r w:rsidRPr="00390BF9">
          <w:rPr>
            <w:rStyle w:val="Hyperlink"/>
          </w:rPr>
          <w:t>Materials and Resources</w:t>
        </w:r>
      </w:hyperlink>
      <w:r>
        <w:t xml:space="preserve"> </w:t>
      </w:r>
      <w:r w:rsidR="008026E7">
        <w:t>section</w:t>
      </w:r>
      <w:r>
        <w:t>.) Ask students to visit each station and review the media text. Then, ask them to discuss whether they consider all the items to be forms of media. (This may reveal student misconceptions about what forms that media texts may take.)</w:t>
      </w:r>
    </w:p>
    <w:p w14:paraId="2C182C44" w14:textId="683C8B62" w:rsidR="00326D16" w:rsidRPr="00C06414" w:rsidRDefault="00CC3942" w:rsidP="00C06414">
      <w:pPr>
        <w:pStyle w:val="Numberedlist"/>
      </w:pPr>
      <w:r w:rsidRPr="00F41CD4">
        <w:t>As students travel through the stations, have them record their explorations on a graphic organizer</w:t>
      </w:r>
      <w:r w:rsidR="00C06414" w:rsidRPr="00F41CD4">
        <w:t xml:space="preserve"> </w:t>
      </w:r>
      <w:r w:rsidR="00C06414" w:rsidRPr="00C06414">
        <w:t>(</w:t>
      </w:r>
      <w:hyperlink w:anchor="_Appendix_A_1" w:history="1">
        <w:r w:rsidR="00C06414" w:rsidRPr="00C06414">
          <w:rPr>
            <w:rStyle w:val="Hyperlink"/>
          </w:rPr>
          <w:t>Media analysis graphic organizer (Appendix A)</w:t>
        </w:r>
      </w:hyperlink>
      <w:r w:rsidR="00C06414" w:rsidRPr="00C06414">
        <w:t>)</w:t>
      </w:r>
    </w:p>
    <w:p w14:paraId="1C0C45C1" w14:textId="77777777" w:rsidR="00CC4111" w:rsidRPr="006C57FE" w:rsidRDefault="006C57FE" w:rsidP="006C57FE">
      <w:pPr>
        <w:pStyle w:val="Heading2"/>
      </w:pPr>
      <w:bookmarkStart w:id="69" w:name="_Toc186202342"/>
      <w:bookmarkStart w:id="70" w:name="_Toc186444770"/>
      <w:bookmarkStart w:id="71" w:name="_Toc186720177"/>
      <w:bookmarkStart w:id="72" w:name="_Toc189909276"/>
      <w:bookmarkStart w:id="73" w:name="_Toc190794978"/>
      <w:bookmarkStart w:id="74" w:name="_Toc193891169"/>
      <w:r w:rsidRPr="006C57FE">
        <w:rPr>
          <w:noProof/>
        </w:rPr>
        <w:drawing>
          <wp:anchor distT="0" distB="0" distL="114300" distR="114300" simplePos="0" relativeHeight="251673600" behindDoc="1" locked="0" layoutInCell="1" allowOverlap="0" wp14:anchorId="7CC7B2B4" wp14:editId="5D64DD4B">
            <wp:simplePos x="0" y="0"/>
            <wp:positionH relativeFrom="margin">
              <wp:posOffset>3810</wp:posOffset>
            </wp:positionH>
            <wp:positionV relativeFrom="paragraph">
              <wp:posOffset>361315</wp:posOffset>
            </wp:positionV>
            <wp:extent cx="421005" cy="330835"/>
            <wp:effectExtent l="0" t="0" r="0" b="635"/>
            <wp:wrapSquare wrapText="right"/>
            <wp:docPr id="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a:picLocks/>
                    </pic:cNvPicPr>
                  </pic:nvPicPr>
                  <pic:blipFill rotWithShape="1">
                    <a:blip r:embed="rId24">
                      <a:extLst>
                        <a:ext uri="{28A0092B-C50C-407E-A947-70E740481C1C}">
                          <a14:useLocalDpi xmlns:a14="http://schemas.microsoft.com/office/drawing/2010/main" val="0"/>
                        </a:ext>
                      </a:extLst>
                    </a:blip>
                    <a:srcRect t="10287" b="10894"/>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111" w:rsidRPr="006C57FE">
        <w:t>Consolidation</w:t>
      </w:r>
      <w:bookmarkEnd w:id="69"/>
      <w:bookmarkEnd w:id="70"/>
      <w:bookmarkEnd w:id="71"/>
      <w:bookmarkEnd w:id="72"/>
      <w:bookmarkEnd w:id="73"/>
      <w:bookmarkEnd w:id="74"/>
    </w:p>
    <w:p w14:paraId="1DDCCA24" w14:textId="77777777" w:rsidR="0046423E" w:rsidRPr="0046423E" w:rsidRDefault="0046423E" w:rsidP="00E30DEF">
      <w:pPr>
        <w:pStyle w:val="Heading3"/>
      </w:pPr>
      <w:bookmarkStart w:id="75" w:name="_Toc189909277"/>
      <w:bookmarkStart w:id="76" w:name="_Toc190794979"/>
      <w:bookmarkStart w:id="77" w:name="_Toc193891170"/>
      <w:r>
        <w:t>Reflection</w:t>
      </w:r>
      <w:bookmarkEnd w:id="75"/>
      <w:bookmarkEnd w:id="76"/>
      <w:bookmarkEnd w:id="77"/>
    </w:p>
    <w:p w14:paraId="2DE0596D" w14:textId="77777777" w:rsidR="00AF0DEE" w:rsidRDefault="00AF0DEE" w:rsidP="00AF0DEE">
      <w:pPr>
        <w:pStyle w:val="Numberedlist"/>
        <w:rPr>
          <w:rFonts w:cs="Times New Roman"/>
        </w:rPr>
      </w:pPr>
      <w:r>
        <w:t>Have students reflect on the lesson and answer the following on the exit ticket:</w:t>
      </w:r>
    </w:p>
    <w:p w14:paraId="12D37CA6" w14:textId="77777777" w:rsidR="00AF0DEE" w:rsidRDefault="00AF0DEE" w:rsidP="00AF0DEE">
      <w:pPr>
        <w:pStyle w:val="Numberedlist"/>
        <w:numPr>
          <w:ilvl w:val="1"/>
          <w:numId w:val="51"/>
        </w:numPr>
      </w:pPr>
      <w:r>
        <w:t>Three big things that I have learned are …</w:t>
      </w:r>
    </w:p>
    <w:p w14:paraId="56619BCF" w14:textId="77777777" w:rsidR="00AF0DEE" w:rsidRDefault="00AF0DEE" w:rsidP="00AF0DEE">
      <w:pPr>
        <w:pStyle w:val="Numberedlist"/>
        <w:numPr>
          <w:ilvl w:val="1"/>
          <w:numId w:val="51"/>
        </w:numPr>
      </w:pPr>
      <w:r>
        <w:t>Two questions that I am still thinking about are …</w:t>
      </w:r>
    </w:p>
    <w:p w14:paraId="79A3342E" w14:textId="77777777" w:rsidR="00AF0DEE" w:rsidRDefault="00AF0DEE" w:rsidP="00AF0DEE">
      <w:pPr>
        <w:pStyle w:val="Numberedlist"/>
        <w:numPr>
          <w:ilvl w:val="1"/>
          <w:numId w:val="51"/>
        </w:numPr>
      </w:pPr>
      <w:r>
        <w:t>The media text that I was most interested in exploring during the learning station rotation was …</w:t>
      </w:r>
    </w:p>
    <w:p w14:paraId="272C1BCE" w14:textId="77777777" w:rsidR="00DF5727" w:rsidRDefault="002E64DE" w:rsidP="00E30DEF">
      <w:pPr>
        <w:pStyle w:val="Heading2"/>
      </w:pPr>
      <w:bookmarkStart w:id="78" w:name="_Toc189909278"/>
      <w:bookmarkStart w:id="79" w:name="_Toc190794980"/>
      <w:bookmarkStart w:id="80" w:name="_Toc186202344"/>
      <w:bookmarkStart w:id="81" w:name="_Toc186444772"/>
      <w:bookmarkStart w:id="82" w:name="_Toc186720179"/>
      <w:bookmarkStart w:id="83" w:name="_Toc193891171"/>
      <w:r>
        <w:rPr>
          <w:noProof/>
        </w:rPr>
        <w:drawing>
          <wp:anchor distT="0" distB="0" distL="114300" distR="114300" simplePos="0" relativeHeight="251670528" behindDoc="0" locked="0" layoutInCell="1" allowOverlap="1" wp14:anchorId="1CA5D20A" wp14:editId="207778D7">
            <wp:simplePos x="0" y="0"/>
            <wp:positionH relativeFrom="column">
              <wp:posOffset>3175</wp:posOffset>
            </wp:positionH>
            <wp:positionV relativeFrom="paragraph">
              <wp:posOffset>317500</wp:posOffset>
            </wp:positionV>
            <wp:extent cx="436245" cy="436245"/>
            <wp:effectExtent l="0" t="0" r="0" b="0"/>
            <wp:wrapSquare wrapText="bothSides"/>
            <wp:docPr id="34427691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6913" name="Graphic 6">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78"/>
      <w:bookmarkEnd w:id="79"/>
      <w:bookmarkEnd w:id="83"/>
    </w:p>
    <w:p w14:paraId="0994DD54" w14:textId="77777777" w:rsidR="00AF0DEE" w:rsidRDefault="00AF0DEE" w:rsidP="00AF0DEE">
      <w:pPr>
        <w:pStyle w:val="ListParagraph"/>
        <w:rPr>
          <w:rFonts w:cs="Times New Roman"/>
        </w:rPr>
      </w:pPr>
      <w:bookmarkStart w:id="84" w:name="_Appendix_A"/>
      <w:bookmarkStart w:id="85" w:name="w1abt1ntyx8l" w:colFirst="0" w:colLast="0"/>
      <w:bookmarkStart w:id="86" w:name="_Toc186202346"/>
      <w:bookmarkStart w:id="87" w:name="_Toc186444774"/>
      <w:bookmarkStart w:id="88" w:name="_Toc186720181"/>
      <w:bookmarkEnd w:id="80"/>
      <w:bookmarkEnd w:id="81"/>
      <w:bookmarkEnd w:id="82"/>
      <w:bookmarkEnd w:id="84"/>
      <w:bookmarkEnd w:id="85"/>
      <w:r w:rsidRPr="00F41CD4">
        <w:rPr>
          <w:rStyle w:val="Strong"/>
        </w:rPr>
        <w:t>Move from media analysis to media creation</w:t>
      </w:r>
      <w:r>
        <w:t xml:space="preserve"> by having students create plans to reformulate existing media for different audiences and/or purposes. If time permits, have </w:t>
      </w:r>
      <w:r>
        <w:lastRenderedPageBreak/>
        <w:t>them create these media texts and incorporate expectations from “Strand D. Composition: Expressing Ideas and Creating Texts” (Ontario Ministry of Education, 2023).</w:t>
      </w:r>
    </w:p>
    <w:p w14:paraId="2EFBA054" w14:textId="6CB30568" w:rsidR="00AF0DEE" w:rsidRDefault="00AF0DEE" w:rsidP="00AF0DEE">
      <w:pPr>
        <w:pStyle w:val="ListParagraph"/>
      </w:pPr>
      <w:r w:rsidRPr="00F41CD4">
        <w:rPr>
          <w:rStyle w:val="Strong"/>
        </w:rPr>
        <w:t>Create an inquiry on how a toy (e.g., Lego) may be promoted</w:t>
      </w:r>
      <w:r>
        <w:t xml:space="preserve"> differently for different users. Have students examine examples of packaging and advertising (print or video) and encourage them to analyze how the messaging differs between ads targeting different users or ads for different versions of the toy.</w:t>
      </w:r>
    </w:p>
    <w:p w14:paraId="6AF1EBA9" w14:textId="5DD8A88A" w:rsidR="008D17E2" w:rsidRPr="00C75CB7" w:rsidRDefault="00AF0DEE" w:rsidP="00731639">
      <w:pPr>
        <w:pStyle w:val="ListParagraph"/>
      </w:pPr>
      <w:r w:rsidRPr="00F41CD4">
        <w:rPr>
          <w:rStyle w:val="Strong"/>
        </w:rPr>
        <w:t>Investigate a novel that has been released as a movie</w:t>
      </w:r>
      <w:r>
        <w:t xml:space="preserve"> (e.g., Diary of a Wimpy Kid, Dog Man). Explore the advantages of different media forms for the same story.</w:t>
      </w:r>
      <w:r w:rsidR="008D17E2" w:rsidRPr="00C75CB7">
        <w:br w:type="page"/>
      </w:r>
    </w:p>
    <w:p w14:paraId="5DEA9992" w14:textId="77777777" w:rsidR="00C729A2" w:rsidRDefault="00C729A2" w:rsidP="00E30DEF">
      <w:pPr>
        <w:pStyle w:val="Heading1"/>
      </w:pPr>
      <w:bookmarkStart w:id="89" w:name="_Appendix_A_1"/>
      <w:bookmarkStart w:id="90" w:name="_Toc189909280"/>
      <w:bookmarkStart w:id="91" w:name="_Toc190794981"/>
      <w:bookmarkStart w:id="92" w:name="_Toc193891172"/>
      <w:bookmarkEnd w:id="89"/>
      <w:r>
        <w:lastRenderedPageBreak/>
        <w:t xml:space="preserve">Appendix </w:t>
      </w:r>
      <w:r w:rsidR="00C506F0">
        <w:t>A</w:t>
      </w:r>
      <w:bookmarkEnd w:id="90"/>
      <w:bookmarkEnd w:id="91"/>
      <w:bookmarkEnd w:id="92"/>
    </w:p>
    <w:p w14:paraId="4BB20E76" w14:textId="6CAE5577" w:rsidR="00187B31" w:rsidRDefault="00187B31" w:rsidP="00187B31">
      <w:pPr>
        <w:pStyle w:val="Heading2"/>
      </w:pPr>
      <w:bookmarkStart w:id="93" w:name="_Analyzing_multimodal_mentor"/>
      <w:bookmarkStart w:id="94" w:name="qjkr55tr9apl" w:colFirst="0" w:colLast="0"/>
      <w:bookmarkStart w:id="95" w:name="_Toc189909284"/>
      <w:bookmarkStart w:id="96" w:name="_Toc190794985"/>
      <w:bookmarkStart w:id="97" w:name="_Toc186202347"/>
      <w:bookmarkStart w:id="98" w:name="_Toc186444775"/>
      <w:bookmarkStart w:id="99" w:name="_Toc186720182"/>
      <w:bookmarkStart w:id="100" w:name="_Toc193891173"/>
      <w:bookmarkEnd w:id="86"/>
      <w:bookmarkEnd w:id="87"/>
      <w:bookmarkEnd w:id="88"/>
      <w:bookmarkEnd w:id="93"/>
      <w:bookmarkEnd w:id="94"/>
      <w:r>
        <w:t>Media a</w:t>
      </w:r>
      <w:r w:rsidRPr="00187B31">
        <w:t>nalysis</w:t>
      </w:r>
      <w:r>
        <w:t xml:space="preserve"> graphic organizer</w:t>
      </w:r>
      <w:bookmarkEnd w:id="100"/>
    </w:p>
    <w:p w14:paraId="61566F7A" w14:textId="4CD7F8A6" w:rsidR="00187B31" w:rsidRPr="00187B31" w:rsidRDefault="00187B31" w:rsidP="00187B31">
      <w:r>
        <w:t>Use the following questions to help learners organize their analysis of the media:</w:t>
      </w:r>
    </w:p>
    <w:p w14:paraId="372C544C" w14:textId="77777777" w:rsidR="00187B31" w:rsidRDefault="00187B31" w:rsidP="00187B31">
      <w:pPr>
        <w:pStyle w:val="ListParagraph"/>
      </w:pPr>
      <w:r>
        <w:t>What is this media text?</w:t>
      </w:r>
    </w:p>
    <w:p w14:paraId="3AAAC1AD" w14:textId="77777777" w:rsidR="00187B31" w:rsidRDefault="00187B31" w:rsidP="00187B31">
      <w:pPr>
        <w:pStyle w:val="ListParagraph"/>
      </w:pPr>
      <w:r>
        <w:t xml:space="preserve">How does this media use </w:t>
      </w:r>
      <w:proofErr w:type="spellStart"/>
      <w:r>
        <w:t>colour</w:t>
      </w:r>
      <w:proofErr w:type="spellEnd"/>
      <w:r>
        <w:t>?</w:t>
      </w:r>
    </w:p>
    <w:p w14:paraId="43D4CA10" w14:textId="77777777" w:rsidR="00187B31" w:rsidRDefault="00187B31" w:rsidP="00187B31">
      <w:pPr>
        <w:pStyle w:val="ListParagraph"/>
      </w:pPr>
      <w:r>
        <w:t>How does this media use sound?</w:t>
      </w:r>
    </w:p>
    <w:p w14:paraId="555894D6" w14:textId="77777777" w:rsidR="00187B31" w:rsidRDefault="00187B31" w:rsidP="00187B31">
      <w:pPr>
        <w:pStyle w:val="ListParagraph"/>
      </w:pPr>
      <w:r>
        <w:t>How does this media use images?</w:t>
      </w:r>
    </w:p>
    <w:p w14:paraId="4252CB74" w14:textId="77777777" w:rsidR="00187B31" w:rsidRDefault="00187B31" w:rsidP="00187B31">
      <w:pPr>
        <w:pStyle w:val="ListParagraph"/>
      </w:pPr>
      <w:r>
        <w:t>How does this media use written words?</w:t>
      </w:r>
    </w:p>
    <w:p w14:paraId="7D5408B0" w14:textId="77777777" w:rsidR="00187B31" w:rsidRDefault="00187B31" w:rsidP="00187B31">
      <w:pPr>
        <w:pStyle w:val="ListParagraph"/>
      </w:pPr>
      <w:r>
        <w:t>Who would be most interested in having this product promoted?</w:t>
      </w:r>
    </w:p>
    <w:p w14:paraId="16038F9F" w14:textId="6C16ACA2" w:rsidR="00187B31" w:rsidRPr="00187B31" w:rsidRDefault="00187B31" w:rsidP="00187B31">
      <w:pPr>
        <w:pStyle w:val="ListParagraph"/>
      </w:pPr>
      <w:r>
        <w:t>Would this media text attract people</w:t>
      </w:r>
      <w:r w:rsidR="00DC19C7">
        <w:t>’</w:t>
      </w:r>
      <w:r>
        <w:t>s attention? Explain why or why not.</w:t>
      </w:r>
    </w:p>
    <w:p w14:paraId="03FF320A" w14:textId="0AC7AAB1" w:rsidR="00C506F0" w:rsidRDefault="00C506F0" w:rsidP="00E30DEF">
      <w:pPr>
        <w:pStyle w:val="Heading1"/>
      </w:pPr>
      <w:bookmarkStart w:id="101" w:name="uu938oe36gwq" w:colFirst="0" w:colLast="0"/>
      <w:bookmarkStart w:id="102" w:name="_Appendix_D"/>
      <w:bookmarkStart w:id="103" w:name="_Appendix_F"/>
      <w:bookmarkStart w:id="104" w:name="_Toc186202345"/>
      <w:bookmarkStart w:id="105" w:name="_Toc186444773"/>
      <w:bookmarkStart w:id="106" w:name="_Toc186720180"/>
      <w:bookmarkStart w:id="107" w:name="_Toc189909296"/>
      <w:bookmarkStart w:id="108" w:name="_Toc190794997"/>
      <w:bookmarkStart w:id="109" w:name="_Toc193891174"/>
      <w:bookmarkEnd w:id="95"/>
      <w:bookmarkEnd w:id="96"/>
      <w:bookmarkEnd w:id="97"/>
      <w:bookmarkEnd w:id="98"/>
      <w:bookmarkEnd w:id="99"/>
      <w:bookmarkEnd w:id="101"/>
      <w:bookmarkEnd w:id="102"/>
      <w:bookmarkEnd w:id="103"/>
      <w:r w:rsidRPr="00CC4111">
        <w:lastRenderedPageBreak/>
        <w:t>Append</w:t>
      </w:r>
      <w:bookmarkEnd w:id="104"/>
      <w:bookmarkEnd w:id="105"/>
      <w:bookmarkEnd w:id="106"/>
      <w:r>
        <w:t xml:space="preserve">ix </w:t>
      </w:r>
      <w:bookmarkEnd w:id="107"/>
      <w:bookmarkEnd w:id="108"/>
      <w:r w:rsidR="00C06414">
        <w:t>B</w:t>
      </w:r>
      <w:bookmarkEnd w:id="109"/>
    </w:p>
    <w:p w14:paraId="702F5D41" w14:textId="77777777" w:rsidR="00C506F0" w:rsidRPr="00CC4111" w:rsidRDefault="00C506F0" w:rsidP="00E30DEF">
      <w:pPr>
        <w:pStyle w:val="Heading2"/>
      </w:pPr>
      <w:bookmarkStart w:id="110" w:name="_Toc186202356"/>
      <w:bookmarkStart w:id="111" w:name="_Toc186202821"/>
      <w:bookmarkStart w:id="112" w:name="_Toc189909297"/>
      <w:bookmarkStart w:id="113" w:name="_Toc190794998"/>
      <w:bookmarkStart w:id="114" w:name="_Toc193891175"/>
      <w:r w:rsidRPr="00CC4111">
        <w:t xml:space="preserve">Curriculum </w:t>
      </w:r>
      <w:r w:rsidR="00EE66DC">
        <w:t>e</w:t>
      </w:r>
      <w:r w:rsidRPr="00CC4111">
        <w:t>xpectations</w:t>
      </w:r>
      <w:bookmarkEnd w:id="110"/>
      <w:bookmarkEnd w:id="111"/>
      <w:bookmarkEnd w:id="112"/>
      <w:bookmarkEnd w:id="113"/>
      <w:bookmarkEnd w:id="114"/>
    </w:p>
    <w:p w14:paraId="7E2B91E6" w14:textId="77777777" w:rsidR="00187B31" w:rsidRPr="00187B31" w:rsidRDefault="00187B31" w:rsidP="00187B31">
      <w:pPr>
        <w:pStyle w:val="Heading3"/>
        <w:rPr>
          <w:rFonts w:ascii="Times New Roman" w:hAnsi="Times New Roman"/>
          <w:lang w:val="en-CA"/>
        </w:rPr>
      </w:pPr>
      <w:bookmarkStart w:id="115" w:name="_Toc186202358"/>
      <w:bookmarkStart w:id="116" w:name="_Toc186202823"/>
      <w:bookmarkStart w:id="117" w:name="_Toc193891176"/>
      <w:r w:rsidRPr="00187B31">
        <w:rPr>
          <w:lang w:val="en-CA"/>
        </w:rPr>
        <w:t>A2. Digital Media Literacy</w:t>
      </w:r>
      <w:bookmarkEnd w:id="117"/>
    </w:p>
    <w:p w14:paraId="433327A4" w14:textId="7C13C5D6" w:rsidR="00326D16" w:rsidRPr="00CC4111" w:rsidRDefault="00187B31" w:rsidP="00326D16">
      <w:r w:rsidRPr="00187B31">
        <w:rPr>
          <w:lang w:val="en-CA"/>
        </w:rPr>
        <w:t>demonstrate and apply the knowledge and skills needed to interact safely and responsibly in online environments, use digital and media tools to construct knowledge, and demonstrate learning as critical consumers and creators of media</w:t>
      </w:r>
    </w:p>
    <w:p w14:paraId="4F61B86D" w14:textId="5EC81630" w:rsidR="00187B31" w:rsidRPr="00F41CD4" w:rsidRDefault="00187B31" w:rsidP="00DC2739">
      <w:pPr>
        <w:pStyle w:val="Heading4"/>
      </w:pPr>
      <w:bookmarkStart w:id="118" w:name="_Toc186202359"/>
      <w:bookmarkStart w:id="119" w:name="_Toc186202824"/>
      <w:bookmarkEnd w:id="115"/>
      <w:bookmarkEnd w:id="116"/>
      <w:r w:rsidRPr="00187B31">
        <w:rPr>
          <w:lang w:val="en-CA"/>
        </w:rPr>
        <w:t>A2.4</w:t>
      </w:r>
      <w:r w:rsidR="00DC2739">
        <w:rPr>
          <w:lang w:val="en-CA"/>
        </w:rPr>
        <w:t xml:space="preserve"> </w:t>
      </w:r>
      <w:r w:rsidR="00DC2739">
        <w:t>Forms, Conventions, and Techniques</w:t>
      </w:r>
    </w:p>
    <w:p w14:paraId="6EA93A4D" w14:textId="2003DDD3" w:rsidR="00187B31" w:rsidRPr="00187B31" w:rsidRDefault="00187B31" w:rsidP="00187B31">
      <w:pPr>
        <w:rPr>
          <w:rFonts w:ascii="Times New Roman" w:hAnsi="Times New Roman"/>
          <w:lang w:val="en-CA"/>
        </w:rPr>
      </w:pPr>
      <w:r w:rsidRPr="00187B31">
        <w:rPr>
          <w:lang w:val="en-CA"/>
        </w:rPr>
        <w:t>demonstrate an understanding of the forms, conventions, and techniques of digital and media texts, and apply this understanding when analyzing texts</w:t>
      </w:r>
    </w:p>
    <w:p w14:paraId="09297209" w14:textId="5B1378A0" w:rsidR="00187B31" w:rsidRPr="00F41CD4" w:rsidRDefault="00187B31" w:rsidP="00DC2739">
      <w:pPr>
        <w:pStyle w:val="Heading4"/>
      </w:pPr>
      <w:r w:rsidRPr="00187B31">
        <w:rPr>
          <w:lang w:val="en-CA"/>
        </w:rPr>
        <w:t>A2.5</w:t>
      </w:r>
      <w:r w:rsidR="00DC2739">
        <w:rPr>
          <w:lang w:val="en-CA"/>
        </w:rPr>
        <w:t xml:space="preserve"> </w:t>
      </w:r>
      <w:r w:rsidR="00DC2739">
        <w:t>Media, Audience, and Production</w:t>
      </w:r>
    </w:p>
    <w:p w14:paraId="6D2E8B04" w14:textId="72ED0017" w:rsidR="00187B31" w:rsidRPr="00187B31" w:rsidRDefault="00187B31" w:rsidP="00187B31">
      <w:pPr>
        <w:rPr>
          <w:rFonts w:ascii="Times New Roman" w:hAnsi="Times New Roman"/>
          <w:lang w:val="en-CA"/>
        </w:rPr>
      </w:pPr>
      <w:r w:rsidRPr="00187B31">
        <w:rPr>
          <w:lang w:val="en-CA"/>
        </w:rPr>
        <w:t>demonstrate an understanding of the interrelationships between the form, message, and context of a text, the audience, and the creator</w:t>
      </w:r>
    </w:p>
    <w:p w14:paraId="675B6834" w14:textId="77777777" w:rsidR="00187B31" w:rsidRPr="00187B31" w:rsidRDefault="00187B31" w:rsidP="00187B31">
      <w:pPr>
        <w:pStyle w:val="Heading3"/>
        <w:rPr>
          <w:rFonts w:ascii="Times New Roman" w:hAnsi="Times New Roman"/>
          <w:lang w:val="en-CA"/>
        </w:rPr>
      </w:pPr>
      <w:bookmarkStart w:id="120" w:name="_Toc193891177"/>
      <w:bookmarkEnd w:id="118"/>
      <w:bookmarkEnd w:id="119"/>
      <w:r w:rsidRPr="00187B31">
        <w:rPr>
          <w:lang w:val="en-CA"/>
        </w:rPr>
        <w:t>C1. Knowledge about Texts</w:t>
      </w:r>
      <w:bookmarkEnd w:id="120"/>
    </w:p>
    <w:p w14:paraId="38B993FE" w14:textId="77777777" w:rsidR="00187B31" w:rsidRPr="00187B31" w:rsidRDefault="00187B31" w:rsidP="00187B31">
      <w:pPr>
        <w:rPr>
          <w:rFonts w:ascii="Times New Roman" w:hAnsi="Times New Roman"/>
          <w:lang w:val="en-CA"/>
        </w:rPr>
      </w:pPr>
      <w:r w:rsidRPr="00187B31">
        <w:rPr>
          <w:lang w:val="en-CA"/>
        </w:rPr>
        <w:t>apply foundational knowledge and skills to understand a variety of texts, including digital and media texts, by creators with diverse identities, perspectives, and experience, and demonstrate an understanding of the patterns, features, and elements of style associated with various text forms and genres</w:t>
      </w:r>
    </w:p>
    <w:p w14:paraId="55540D0D" w14:textId="67AE9FDB" w:rsidR="00187B31" w:rsidRPr="00F41CD4" w:rsidRDefault="00187B31" w:rsidP="00DC2739">
      <w:pPr>
        <w:pStyle w:val="Heading4"/>
      </w:pPr>
      <w:r w:rsidRPr="00187B31">
        <w:rPr>
          <w:lang w:val="en-CA"/>
        </w:rPr>
        <w:lastRenderedPageBreak/>
        <w:t xml:space="preserve">C1.4 </w:t>
      </w:r>
      <w:r w:rsidR="00DC2739">
        <w:t>Visual Elements of Texts</w:t>
      </w:r>
    </w:p>
    <w:p w14:paraId="426F4FD7" w14:textId="26DF0874" w:rsidR="00187B31" w:rsidRPr="00187B31" w:rsidRDefault="00187B31" w:rsidP="00187B31">
      <w:pPr>
        <w:rPr>
          <w:rFonts w:ascii="Times New Roman" w:hAnsi="Times New Roman"/>
          <w:lang w:val="en-CA"/>
        </w:rPr>
      </w:pPr>
      <w:r w:rsidRPr="00187B31">
        <w:rPr>
          <w:lang w:val="en-CA"/>
        </w:rPr>
        <w:t>describe ways in which images, graphics, and visual design are used in a given text, and demonstrate an understanding of their purpose and connection to the content of the text</w:t>
      </w:r>
    </w:p>
    <w:p w14:paraId="4356B968" w14:textId="77777777" w:rsidR="00187B31" w:rsidRPr="00187B31" w:rsidRDefault="00187B31" w:rsidP="00187B31">
      <w:pPr>
        <w:pStyle w:val="Heading3"/>
        <w:rPr>
          <w:rFonts w:ascii="Times New Roman" w:hAnsi="Times New Roman"/>
          <w:lang w:val="en-CA"/>
        </w:rPr>
      </w:pPr>
      <w:bookmarkStart w:id="121" w:name="_Toc193891178"/>
      <w:r w:rsidRPr="00187B31">
        <w:rPr>
          <w:lang w:val="en-CA"/>
        </w:rPr>
        <w:t>C2. Comprehension Strategies</w:t>
      </w:r>
      <w:bookmarkEnd w:id="121"/>
    </w:p>
    <w:p w14:paraId="71139D80" w14:textId="77777777" w:rsidR="00187B31" w:rsidRPr="00187B31" w:rsidRDefault="00187B31" w:rsidP="00187B31">
      <w:pPr>
        <w:rPr>
          <w:rFonts w:ascii="Times New Roman" w:hAnsi="Times New Roman"/>
          <w:lang w:val="en-CA"/>
        </w:rPr>
      </w:pPr>
      <w:r w:rsidRPr="00187B31">
        <w:rPr>
          <w:lang w:val="en-CA"/>
        </w:rPr>
        <w:t>apply comprehension strategies before, during, and after reading, listening to, and viewing a variety of texts, including digital and media texts, by creators with diverse identities, perspectives, and experience, in order to understand and clarify the meaning of texts</w:t>
      </w:r>
    </w:p>
    <w:p w14:paraId="554B42F9" w14:textId="5E291978" w:rsidR="00187B31" w:rsidRPr="00F41CD4" w:rsidRDefault="00187B31" w:rsidP="00DC2739">
      <w:pPr>
        <w:pStyle w:val="Heading4"/>
      </w:pPr>
      <w:r w:rsidRPr="00187B31">
        <w:rPr>
          <w:lang w:val="en-CA"/>
        </w:rPr>
        <w:t>C2.5</w:t>
      </w:r>
      <w:r w:rsidR="00DC2739">
        <w:rPr>
          <w:lang w:val="en-CA"/>
        </w:rPr>
        <w:t xml:space="preserve"> </w:t>
      </w:r>
      <w:r w:rsidR="00DC2739">
        <w:t>Monitoring of Understanding: Making Connections</w:t>
      </w:r>
    </w:p>
    <w:p w14:paraId="188E25B9" w14:textId="4A8E6F29" w:rsidR="00187B31" w:rsidRPr="00187B31" w:rsidRDefault="00187B31" w:rsidP="00187B31">
      <w:pPr>
        <w:rPr>
          <w:rFonts w:ascii="Times New Roman" w:hAnsi="Times New Roman"/>
          <w:lang w:val="en-CA"/>
        </w:rPr>
      </w:pPr>
      <w:r w:rsidRPr="00187B31">
        <w:rPr>
          <w:lang w:val="en-CA"/>
        </w:rPr>
        <w:t>identify connections between ideas expressed in texts and their knowledges and lived experiences, the ideas in other texts, and the world around them</w:t>
      </w:r>
    </w:p>
    <w:p w14:paraId="6CC3F33C" w14:textId="760921CE" w:rsidR="00187B31" w:rsidRPr="00F41CD4" w:rsidRDefault="00187B31" w:rsidP="00DC2739">
      <w:pPr>
        <w:pStyle w:val="Heading4"/>
      </w:pPr>
      <w:r w:rsidRPr="00187B31">
        <w:rPr>
          <w:lang w:val="en-CA"/>
        </w:rPr>
        <w:t>C2.6</w:t>
      </w:r>
      <w:r w:rsidR="00DC2739">
        <w:rPr>
          <w:lang w:val="en-CA"/>
        </w:rPr>
        <w:t xml:space="preserve"> </w:t>
      </w:r>
      <w:r w:rsidR="00DC2739">
        <w:t>Summarizing: Identifying Relevant Information and Drawing Conclusions</w:t>
      </w:r>
    </w:p>
    <w:p w14:paraId="2049E52E" w14:textId="2FC67D5C" w:rsidR="00187B31" w:rsidRPr="00187B31" w:rsidRDefault="00187B31" w:rsidP="00187B31">
      <w:pPr>
        <w:rPr>
          <w:rFonts w:ascii="Times New Roman" w:hAnsi="Times New Roman"/>
          <w:lang w:val="en-CA"/>
        </w:rPr>
      </w:pPr>
      <w:r w:rsidRPr="00187B31">
        <w:rPr>
          <w:lang w:val="en-CA"/>
        </w:rPr>
        <w:t>identify the main idea in a simple text, and relate important details in sequence</w:t>
      </w:r>
    </w:p>
    <w:p w14:paraId="4DE9C750" w14:textId="77777777" w:rsidR="00187B31" w:rsidRPr="00187B31" w:rsidRDefault="00187B31" w:rsidP="00187B31">
      <w:pPr>
        <w:pStyle w:val="Heading3"/>
        <w:rPr>
          <w:rFonts w:ascii="Times New Roman" w:hAnsi="Times New Roman"/>
          <w:lang w:val="en-CA"/>
        </w:rPr>
      </w:pPr>
      <w:bookmarkStart w:id="122" w:name="_Toc193891179"/>
      <w:r w:rsidRPr="00187B31">
        <w:rPr>
          <w:lang w:val="en-CA"/>
        </w:rPr>
        <w:t>C3. Critical Thinking in Literacy</w:t>
      </w:r>
      <w:bookmarkEnd w:id="122"/>
    </w:p>
    <w:p w14:paraId="1C902B58" w14:textId="77777777" w:rsidR="00187B31" w:rsidRPr="00187B31" w:rsidRDefault="00187B31" w:rsidP="00187B31">
      <w:pPr>
        <w:rPr>
          <w:rFonts w:ascii="Times New Roman" w:hAnsi="Times New Roman"/>
          <w:lang w:val="en-CA"/>
        </w:rPr>
      </w:pPr>
      <w:r w:rsidRPr="00187B31">
        <w:rPr>
          <w:lang w:val="en-CA"/>
        </w:rPr>
        <w:t>apply critical thinking skills to deepen understanding of texts, and analyze how various perspectives and topics are communicated and addressed in a variety of texts, including digital, media, and cultural texts</w:t>
      </w:r>
    </w:p>
    <w:p w14:paraId="261F9217" w14:textId="448B97DE" w:rsidR="00187B31" w:rsidRDefault="00187B31" w:rsidP="00187B31">
      <w:pPr>
        <w:pStyle w:val="Heading4"/>
        <w:rPr>
          <w:lang w:val="en-CA"/>
        </w:rPr>
      </w:pPr>
      <w:r w:rsidRPr="00187B31">
        <w:rPr>
          <w:lang w:val="en-CA"/>
        </w:rPr>
        <w:lastRenderedPageBreak/>
        <w:t>C3.3</w:t>
      </w:r>
      <w:r w:rsidR="00DC2739">
        <w:rPr>
          <w:lang w:val="en-CA"/>
        </w:rPr>
        <w:t xml:space="preserve"> Analyzing Texts</w:t>
      </w:r>
    </w:p>
    <w:p w14:paraId="61DB9C4B" w14:textId="19E94C44" w:rsidR="00187B31" w:rsidRPr="00187B31" w:rsidRDefault="00187B31" w:rsidP="00187B31">
      <w:pPr>
        <w:rPr>
          <w:rFonts w:ascii="Times New Roman" w:hAnsi="Times New Roman"/>
          <w:lang w:val="en-CA"/>
        </w:rPr>
      </w:pPr>
      <w:r w:rsidRPr="00187B31">
        <w:rPr>
          <w:lang w:val="en-CA"/>
        </w:rPr>
        <w:t>analyze various texts, including literary and informational texts, by identifying main and supporting ideas, sequencing information, and comparing and contrasting elements</w:t>
      </w:r>
    </w:p>
    <w:p w14:paraId="060D4768" w14:textId="21F4726A" w:rsidR="00187B31" w:rsidRDefault="00187B31" w:rsidP="00187B31">
      <w:pPr>
        <w:pStyle w:val="Heading4"/>
        <w:rPr>
          <w:lang w:val="en-CA"/>
        </w:rPr>
      </w:pPr>
      <w:r w:rsidRPr="00187B31">
        <w:rPr>
          <w:lang w:val="en-CA"/>
        </w:rPr>
        <w:t>C3.6</w:t>
      </w:r>
      <w:r w:rsidR="00DC2739">
        <w:rPr>
          <w:lang w:val="en-CA"/>
        </w:rPr>
        <w:t xml:space="preserve"> Analysis and Response</w:t>
      </w:r>
    </w:p>
    <w:p w14:paraId="00C164DA" w14:textId="327EC4E6" w:rsidR="00326D16" w:rsidRPr="00187B31" w:rsidRDefault="00187B31" w:rsidP="00326D16">
      <w:pPr>
        <w:rPr>
          <w:rFonts w:ascii="Times New Roman" w:hAnsi="Times New Roman"/>
          <w:lang w:val="en-CA"/>
        </w:rPr>
      </w:pPr>
      <w:r w:rsidRPr="00187B31">
        <w:rPr>
          <w:lang w:val="en-CA"/>
        </w:rPr>
        <w:t>describe personal thoughts and feelings about ideas presented in texts, such as ideas about diversity, inclusion, and accessibility</w:t>
      </w:r>
    </w:p>
    <w:p w14:paraId="4EFA815E" w14:textId="77777777" w:rsidR="007C4EDA" w:rsidRPr="00CC4111" w:rsidRDefault="00CD52C0" w:rsidP="00E30DEF">
      <w:pPr>
        <w:pStyle w:val="Heading1"/>
      </w:pPr>
      <w:bookmarkStart w:id="123" w:name="_Toc186202352"/>
      <w:bookmarkStart w:id="124" w:name="_Toc186444780"/>
      <w:bookmarkStart w:id="125" w:name="_Toc186720187"/>
      <w:bookmarkStart w:id="126" w:name="_Toc189909302"/>
      <w:bookmarkStart w:id="127" w:name="_Toc190795003"/>
      <w:bookmarkStart w:id="128" w:name="_Toc193891180"/>
      <w:r w:rsidRPr="00CC4111">
        <w:t>References</w:t>
      </w:r>
      <w:bookmarkEnd w:id="123"/>
      <w:bookmarkEnd w:id="124"/>
      <w:bookmarkEnd w:id="125"/>
      <w:bookmarkEnd w:id="126"/>
      <w:bookmarkEnd w:id="127"/>
      <w:bookmarkEnd w:id="128"/>
    </w:p>
    <w:p w14:paraId="3CE0DCA3" w14:textId="77777777" w:rsidR="00AF0DEE" w:rsidRDefault="00AF0DEE" w:rsidP="00AF0DEE">
      <w:pPr>
        <w:pStyle w:val="References"/>
        <w:rPr>
          <w:rFonts w:ascii="Times New Roman" w:hAnsi="Times New Roman" w:cs="Times New Roman"/>
        </w:rPr>
      </w:pPr>
      <w:bookmarkStart w:id="129" w:name="_Toc190795004"/>
      <w:r>
        <w:t xml:space="preserve">KH Studio. (2025, March 5). Shrek 5 (2026) – First trailer | DreamWorks [Video]. YouTube. </w:t>
      </w:r>
      <w:hyperlink r:id="rId27" w:history="1">
        <w:r w:rsidRPr="00C06414">
          <w:rPr>
            <w:rStyle w:val="Hyperlink"/>
          </w:rPr>
          <w:t>https://www.youtube.com/watch?v=RB-_GjdW29M</w:t>
        </w:r>
      </w:hyperlink>
    </w:p>
    <w:p w14:paraId="71B801CB" w14:textId="465ACC93" w:rsidR="00AF0DEE" w:rsidRDefault="00AF0DEE" w:rsidP="00AF0DEE">
      <w:pPr>
        <w:pStyle w:val="References"/>
      </w:pPr>
      <w:r>
        <w:t xml:space="preserve">Ontario Ministry of Education. (2023). </w:t>
      </w:r>
      <w:r>
        <w:rPr>
          <w:i/>
          <w:iCs/>
        </w:rPr>
        <w:t xml:space="preserve">The Ontario curriculum, grades 1–8: Language, 2023 </w:t>
      </w:r>
      <w:r>
        <w:t xml:space="preserve">[Grade 3]. </w:t>
      </w:r>
      <w:hyperlink r:id="rId28" w:history="1">
        <w:r w:rsidRPr="00C06414">
          <w:rPr>
            <w:rStyle w:val="Hyperlink"/>
          </w:rPr>
          <w:t>https://www.dcp.edu.gov.on.ca/en/curriculum/elementary-language/grades/grade-3</w:t>
        </w:r>
      </w:hyperlink>
    </w:p>
    <w:p w14:paraId="2629CA11" w14:textId="77777777" w:rsidR="003F5353" w:rsidRDefault="008C5EF1" w:rsidP="00E30DEF">
      <w:pPr>
        <w:pStyle w:val="Heading1"/>
      </w:pPr>
      <w:bookmarkStart w:id="130" w:name="_Toc193891181"/>
      <w:r>
        <w:t>Attribution license</w:t>
      </w:r>
      <w:bookmarkEnd w:id="129"/>
      <w:bookmarkEnd w:id="130"/>
    </w:p>
    <w:p w14:paraId="2C39C7B7" w14:textId="77777777" w:rsidR="008C5EF1" w:rsidRDefault="008C5EF1" w:rsidP="00E30DEF">
      <w:bookmarkStart w:id="131" w:name="_Toc189909304"/>
      <w:r>
        <w:t xml:space="preserve">This lesson plan is published under a </w:t>
      </w:r>
      <w:hyperlink r:id="rId29" w:history="1">
        <w:r w:rsidRPr="00A30EC7">
          <w:rPr>
            <w:color w:val="0000FF"/>
            <w:u w:val="single"/>
          </w:rPr>
          <w:t>CC BY-NC-SA</w:t>
        </w:r>
      </w:hyperlink>
      <w:r>
        <w:t xml:space="preserve"> license. Third-party resources are subject to their own copyright.</w:t>
      </w:r>
    </w:p>
    <w:p w14:paraId="3FAF93A5" w14:textId="77777777" w:rsidR="008C5EF1" w:rsidRDefault="008C5EF1" w:rsidP="00E30DEF">
      <w:r w:rsidRPr="00A30EC7">
        <w:rPr>
          <w:noProof/>
        </w:rPr>
        <w:drawing>
          <wp:inline distT="0" distB="0" distL="0" distR="0" wp14:anchorId="22639438" wp14:editId="3676A1FD">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4490" cy="572770"/>
                    </a:xfrm>
                    <a:prstGeom prst="rect">
                      <a:avLst/>
                    </a:prstGeom>
                    <a:noFill/>
                    <a:ln>
                      <a:noFill/>
                    </a:ln>
                  </pic:spPr>
                </pic:pic>
              </a:graphicData>
            </a:graphic>
          </wp:inline>
        </w:drawing>
      </w:r>
    </w:p>
    <w:p w14:paraId="4DBFE474" w14:textId="77777777" w:rsidR="008C5EF1" w:rsidRPr="00A30EC7" w:rsidRDefault="008C5EF1" w:rsidP="00E30DEF">
      <w:hyperlink r:id="rId31"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55AC02DE"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sidRPr="00A30EC7">
        <w:rPr>
          <w:noProof/>
        </w:rPr>
        <w:drawing>
          <wp:inline distT="0" distB="0" distL="0" distR="0" wp14:anchorId="0456B198" wp14:editId="0CE7C287">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62" cy="273662"/>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Pr="00A30EC7">
        <w:rPr>
          <w:noProof/>
        </w:rPr>
        <w:drawing>
          <wp:inline distT="0" distB="0" distL="0" distR="0" wp14:anchorId="321E7243" wp14:editId="5512372D">
            <wp:extent cx="268605" cy="268605"/>
            <wp:effectExtent l="0" t="0" r="0" b="0"/>
            <wp:docPr id="124850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174" name="Picture 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308" cy="270308"/>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Pr="00A30EC7">
        <w:rPr>
          <w:noProof/>
        </w:rPr>
        <w:drawing>
          <wp:inline distT="0" distB="0" distL="0" distR="0" wp14:anchorId="36DB9416" wp14:editId="57B42EDC">
            <wp:extent cx="268829" cy="268829"/>
            <wp:effectExtent l="0" t="0" r="0" b="0"/>
            <wp:docPr id="243513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3913" name="Picture 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29" cy="272429"/>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42F6D87D" w14:textId="77777777" w:rsidR="003F5353" w:rsidRDefault="003F5353" w:rsidP="00E30DEF">
      <w:pPr>
        <w:pStyle w:val="Heading1"/>
      </w:pPr>
      <w:bookmarkStart w:id="132" w:name="_Toc190795005"/>
      <w:bookmarkStart w:id="133" w:name="_Toc193891182"/>
      <w:r>
        <w:t>Updates</w:t>
      </w:r>
      <w:bookmarkEnd w:id="131"/>
      <w:bookmarkEnd w:id="132"/>
      <w:bookmarkEnd w:id="133"/>
    </w:p>
    <w:p w14:paraId="12DC0516" w14:textId="77777777" w:rsidR="003F5353" w:rsidRDefault="003F5353" w:rsidP="00E30DEF">
      <w:r w:rsidRPr="00D41B31">
        <w:t>When updates are made to this document, they are tracked below with date and description of update.</w:t>
      </w:r>
    </w:p>
    <w:p w14:paraId="1DBBD005"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CC3DD5">
      <w:headerReference w:type="default" r:id="rId35"/>
      <w:footerReference w:type="default" r:id="rId36"/>
      <w:headerReference w:type="first" r:id="rId37"/>
      <w:footerReference w:type="first" r:id="rId38"/>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C42B8" w14:textId="77777777" w:rsidR="00962E7F" w:rsidRDefault="00962E7F" w:rsidP="007D302E">
      <w:r>
        <w:separator/>
      </w:r>
    </w:p>
  </w:endnote>
  <w:endnote w:type="continuationSeparator" w:id="0">
    <w:p w14:paraId="3386AA43" w14:textId="77777777" w:rsidR="00962E7F" w:rsidRDefault="00962E7F"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F6557D-F187-9245-8D9F-FFB7A168B411}"/>
    <w:embedBold r:id="rId2" w:fontKey="{DC7F5B7E-8EE3-5945-AE87-9D6E2DB7C62C}"/>
    <w:embedItalic r:id="rId3" w:fontKey="{E94BB90E-03CE-8048-9D50-BED4F6FD8E6E}"/>
  </w:font>
  <w:font w:name="Courier New">
    <w:panose1 w:val="02070309020205020404"/>
    <w:charset w:val="00"/>
    <w:family w:val="modern"/>
    <w:pitch w:val="fixed"/>
    <w:sig w:usb0="E0002EFF" w:usb1="C0007843" w:usb2="00000009" w:usb3="00000000" w:csb0="000001FF" w:csb1="00000000"/>
    <w:embedRegular r:id="rId4" w:fontKey="{AF7E20C5-D62C-2F46-8797-C6B6E91FABE8}"/>
  </w:font>
  <w:font w:name="Wingdings">
    <w:panose1 w:val="05000000000000000000"/>
    <w:charset w:val="4D"/>
    <w:family w:val="decorative"/>
    <w:pitch w:val="variable"/>
    <w:sig w:usb0="00000003" w:usb1="00000000" w:usb2="00000000" w:usb3="00000000" w:csb0="80000001" w:csb1="00000000"/>
    <w:embedRegular r:id="rId5" w:fontKey="{FE262356-4666-4945-8F58-11A38FE40FE2}"/>
  </w:font>
  <w:font w:name="Symbol">
    <w:panose1 w:val="05050102010706020507"/>
    <w:charset w:val="02"/>
    <w:family w:val="decorative"/>
    <w:pitch w:val="variable"/>
    <w:sig w:usb0="00000003" w:usb1="10000000" w:usb2="00000000" w:usb3="00000000" w:csb0="80000001" w:csb1="00000000"/>
    <w:embedRegular r:id="rId6" w:fontKey="{8383AD2B-4CDD-5943-A904-4EAE21F932BA}"/>
  </w:font>
  <w:font w:name="Wingdings 2">
    <w:panose1 w:val="05020102010507070707"/>
    <w:charset w:val="4D"/>
    <w:family w:val="decorative"/>
    <w:pitch w:val="variable"/>
    <w:sig w:usb0="00000003" w:usb1="00000000" w:usb2="00000000" w:usb3="00000000" w:csb0="80000001" w:csb1="00000000"/>
    <w:embedRegular r:id="rId7" w:fontKey="{96687EDF-56FC-CA48-9B72-F36D5CB817E0}"/>
  </w:font>
  <w:font w:name="Arial">
    <w:panose1 w:val="020B0604020202020204"/>
    <w:charset w:val="00"/>
    <w:family w:val="swiss"/>
    <w:pitch w:val="variable"/>
    <w:sig w:usb0="E0002EFF" w:usb1="C000785B" w:usb2="00000009" w:usb3="00000000" w:csb0="000001FF" w:csb1="00000000"/>
    <w:embedRegular r:id="rId8" w:fontKey="{0AAC368A-8A27-4F47-9EE1-0DC5CCCD1BDF}"/>
    <w:embedBold r:id="rId9" w:fontKey="{580C8171-521A-034E-BDCD-D4F5ED2C8864}"/>
    <w:embedItalic r:id="rId10" w:fontKey="{37600303-5FD2-D74B-9FEC-F819EF926B72}"/>
    <w:embedBoldItalic r:id="rId11" w:fontKey="{30E910B4-B7D5-FA48-AE8B-FA308CBE2918}"/>
  </w:font>
  <w:font w:name="Fira Sans">
    <w:panose1 w:val="020B0503050000020004"/>
    <w:charset w:val="00"/>
    <w:family w:val="swiss"/>
    <w:pitch w:val="variable"/>
    <w:sig w:usb0="600002FF" w:usb1="00000001" w:usb2="00000000" w:usb3="00000000" w:csb0="0000019F" w:csb1="00000000"/>
    <w:embedRegular r:id="rId12" w:fontKey="{690D4C7E-460C-0249-AAEE-F5ADF832EBF8}"/>
    <w:embedBold r:id="rId13" w:fontKey="{67186871-551F-2044-831D-21528B2049A7}"/>
    <w:embedItalic r:id="rId14" w:fontKey="{72DDC0E3-FD55-AD42-BEF3-2C4D8F70D150}"/>
  </w:font>
  <w:font w:name="Calibri">
    <w:panose1 w:val="020F0502020204030204"/>
    <w:charset w:val="00"/>
    <w:family w:val="swiss"/>
    <w:pitch w:val="variable"/>
    <w:sig w:usb0="E4002EFF" w:usb1="C000247B" w:usb2="00000009" w:usb3="00000000" w:csb0="000001FF" w:csb1="00000000"/>
    <w:embedRegular r:id="rId15" w:fontKey="{E8F009F4-887E-EB4E-BE42-8839F40BEB65}"/>
    <w:embedBold r:id="rId16" w:fontKey="{39F4467A-B7A8-8F4D-8DAD-73742E9E1F27}"/>
    <w:embedItalic r:id="rId17" w:fontKey="{25C058B2-EFA9-0A41-944C-BE56C4702B54}"/>
    <w:embedBoldItalic r:id="rId18" w:fontKey="{925463D2-C717-3044-A4C7-D0FC98940EE9}"/>
  </w:font>
  <w:font w:name="Fira Sans SemiBold">
    <w:panose1 w:val="020B0703050000020004"/>
    <w:charset w:val="00"/>
    <w:family w:val="swiss"/>
    <w:pitch w:val="variable"/>
    <w:sig w:usb0="600002FF" w:usb1="00000001" w:usb2="00000000" w:usb3="00000000" w:csb0="0000019F" w:csb1="00000000"/>
    <w:embedRegular r:id="rId19" w:fontKey="{15A0914D-A6F3-B24E-AB47-703F91869E69}"/>
    <w:embedBold r:id="rId20" w:fontKey="{964B2FB2-46D8-384B-8F7F-E4E57099E5F2}"/>
  </w:font>
  <w:font w:name="Fira Sans Medium">
    <w:panose1 w:val="020B0603050000020004"/>
    <w:charset w:val="00"/>
    <w:family w:val="swiss"/>
    <w:pitch w:val="variable"/>
    <w:sig w:usb0="600002FF" w:usb1="00000001" w:usb2="00000000" w:usb3="00000000" w:csb0="0000019F" w:csb1="00000000"/>
    <w:embedRegular r:id="rId21" w:fontKey="{669DE66B-0BB0-EA45-AF5D-F0D09DBA23FC}"/>
    <w:embedItalic r:id="rId22" w:fontKey="{666359DC-616C-334D-B3E8-709EB36BA31C}"/>
    <w:embedBoldItalic r:id="rId23" w:fontKey="{D3A15680-41F2-0F4E-B800-F553E88E8B32}"/>
  </w:font>
  <w:font w:name="Cambria">
    <w:panose1 w:val="02040503050406030204"/>
    <w:charset w:val="00"/>
    <w:family w:val="roman"/>
    <w:pitch w:val="variable"/>
    <w:sig w:usb0="E00006FF" w:usb1="420024FF" w:usb2="02000000" w:usb3="00000000" w:csb0="0000019F" w:csb1="00000000"/>
    <w:embedRegular r:id="rId24" w:fontKey="{FF31A5F3-55F4-D945-AB0A-C062152D6AB8}"/>
  </w:font>
  <w:font w:name="Fira Sans ExtraLight">
    <w:altName w:val="Calibri"/>
    <w:panose1 w:val="020B0604020202020204"/>
    <w:charset w:val="00"/>
    <w:family w:val="swiss"/>
    <w:pitch w:val="variable"/>
    <w:sig w:usb0="600002FF" w:usb1="00000001" w:usb2="00000000" w:usb3="00000000" w:csb0="0000019F" w:csb1="00000000"/>
    <w:embedRegular r:id="rId25" w:fontKey="{F077D69D-A014-0444-845B-CBA474679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3F1CD"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E412" w14:textId="3A2F8507" w:rsidR="00F207BF" w:rsidRPr="0054370D" w:rsidRDefault="0054370D" w:rsidP="0054370D">
    <w:pPr>
      <w:pStyle w:val="Header"/>
      <w:jc w:val="center"/>
      <w:rPr>
        <w:bdr w:val="none" w:sz="0" w:space="0" w:color="auto" w:frame="1"/>
      </w:rPr>
    </w:pPr>
    <w:r>
      <w:rPr>
        <w:bdr w:val="none" w:sz="0" w:space="0" w:color="auto" w:frame="1"/>
      </w:rPr>
      <w:t>English Language Arts Network — Ontario — Lesson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80830" w14:textId="77777777" w:rsidR="00962E7F" w:rsidRDefault="00962E7F" w:rsidP="007D302E">
      <w:r>
        <w:separator/>
      </w:r>
    </w:p>
  </w:footnote>
  <w:footnote w:type="continuationSeparator" w:id="0">
    <w:p w14:paraId="4E5C4BA3" w14:textId="77777777" w:rsidR="00962E7F" w:rsidRDefault="00962E7F"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FE52" w14:textId="3129F3F8" w:rsidR="00A6770A" w:rsidRDefault="00AE4439" w:rsidP="00CC3DD5">
    <w:pPr>
      <w:spacing w:before="0" w:after="0"/>
      <w:rPr>
        <w:i/>
        <w:iCs/>
      </w:rPr>
    </w:pPr>
    <w:r>
      <w:rPr>
        <w:rFonts w:ascii="Fira Sans Medium" w:hAnsi="Fira Sans Medium"/>
        <w:b/>
        <w:bCs/>
        <w:i/>
        <w:iCs/>
        <w:noProof/>
      </w:rPr>
      <w:drawing>
        <wp:anchor distT="0" distB="0" distL="114300" distR="114300" simplePos="0" relativeHeight="251658240" behindDoc="1" locked="0" layoutInCell="1" allowOverlap="1" wp14:anchorId="7305CF10" wp14:editId="40E57C2B">
          <wp:simplePos x="0" y="0"/>
          <wp:positionH relativeFrom="column">
            <wp:posOffset>-973455</wp:posOffset>
          </wp:positionH>
          <wp:positionV relativeFrom="paragraph">
            <wp:posOffset>-95201</wp:posOffset>
          </wp:positionV>
          <wp:extent cx="861034" cy="558969"/>
          <wp:effectExtent l="0" t="0" r="0" b="0"/>
          <wp:wrapNone/>
          <wp:docPr id="2113119143" name="Graphic 6" descr="ELAN lesson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pic:nvPicPr>
                <pic:blipFill rotWithShape="1">
                  <a:blip r:embed="rId1">
                    <a:extLst>
                      <a:ext uri="{96DAC541-7B7A-43D3-8B79-37D633B846F1}">
                        <asvg:svgBlip xmlns:asvg="http://schemas.microsoft.com/office/drawing/2016/SVG/main" r:embed="rId2"/>
                      </a:ext>
                    </a:extLst>
                  </a:blip>
                  <a:srcRect l="16242" t="23034" b="22591"/>
                  <a:stretch/>
                </pic:blipFill>
                <pic:spPr bwMode="auto">
                  <a:xfrm>
                    <a:off x="0" y="0"/>
                    <a:ext cx="861034" cy="55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46A" w:rsidRPr="0044246A">
      <w:rPr>
        <w:rFonts w:ascii="Fira Sans Medium" w:hAnsi="Fira Sans Medium"/>
        <w:i/>
        <w:iCs/>
        <w:noProof/>
      </w:rPr>
      <w:t>Lesson:</w:t>
    </w:r>
    <w:r w:rsidR="00FC5D3A" w:rsidRPr="0044246A">
      <w:rPr>
        <w:rFonts w:ascii="Fira Sans Medium" w:hAnsi="Fira Sans Medium"/>
        <w:i/>
        <w:iCs/>
      </w:rPr>
      <w:t xml:space="preserve"> </w:t>
    </w:r>
    <w:r w:rsidR="0054370D" w:rsidRPr="0054370D">
      <w:rPr>
        <w:i/>
        <w:iCs/>
      </w:rPr>
      <w:t>Getting Attention: How Media is Created</w:t>
    </w:r>
    <w:r w:rsidR="007C7730">
      <w:t xml:space="preserve"> </w:t>
    </w:r>
    <w:r w:rsidR="00222E71">
      <w:t xml:space="preserve">/ </w:t>
    </w:r>
    <w:r w:rsidR="00FC5D3A" w:rsidRPr="0044246A">
      <w:rPr>
        <w:rStyle w:val="Strong"/>
        <w:bCs w:val="0"/>
        <w:i/>
        <w:iCs/>
      </w:rPr>
      <w:t>Grade:</w:t>
    </w:r>
    <w:r w:rsidR="00FC5D3A">
      <w:t xml:space="preserve"> </w:t>
    </w:r>
    <w:r w:rsidR="0054370D">
      <w:rPr>
        <w:i/>
        <w:iCs/>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C2CA" w14:textId="7E92FEDB" w:rsidR="0054370D" w:rsidRPr="00CC3DD5" w:rsidRDefault="0054370D" w:rsidP="00CC3DD5">
    <w:pPr>
      <w:spacing w:before="0" w:after="0"/>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5669"/>
    <w:multiLevelType w:val="multilevel"/>
    <w:tmpl w:val="9D068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418A9"/>
    <w:multiLevelType w:val="multilevel"/>
    <w:tmpl w:val="93968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918153F"/>
    <w:multiLevelType w:val="multilevel"/>
    <w:tmpl w:val="B2D2B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1F2514"/>
    <w:multiLevelType w:val="multilevel"/>
    <w:tmpl w:val="7832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1E82221C"/>
    <w:multiLevelType w:val="multilevel"/>
    <w:tmpl w:val="8E9A4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30F39"/>
    <w:multiLevelType w:val="multilevel"/>
    <w:tmpl w:val="648CC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FE554A"/>
    <w:multiLevelType w:val="multilevel"/>
    <w:tmpl w:val="EAF079F2"/>
    <w:styleLink w:val="CurrentList17"/>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1677E2"/>
    <w:multiLevelType w:val="multilevel"/>
    <w:tmpl w:val="BAC4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083FF9"/>
    <w:multiLevelType w:val="multilevel"/>
    <w:tmpl w:val="D0D87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0E5D97"/>
    <w:multiLevelType w:val="multilevel"/>
    <w:tmpl w:val="504AA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0753F6"/>
    <w:multiLevelType w:val="hybridMultilevel"/>
    <w:tmpl w:val="C4929414"/>
    <w:lvl w:ilvl="0" w:tplc="18ACE138">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1726CE"/>
    <w:multiLevelType w:val="multilevel"/>
    <w:tmpl w:val="D988B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D57E88"/>
    <w:multiLevelType w:val="hybridMultilevel"/>
    <w:tmpl w:val="2C62FA78"/>
    <w:lvl w:ilvl="0" w:tplc="B0427FC6">
      <w:start w:val="1"/>
      <w:numFmt w:val="decimal"/>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CC7D92"/>
    <w:multiLevelType w:val="multilevel"/>
    <w:tmpl w:val="5436EDD6"/>
    <w:styleLink w:val="CurrentList16"/>
    <w:lvl w:ilvl="0">
      <w:start w:val="1"/>
      <w:numFmt w:val="decimal"/>
      <w:lvlText w:val="%1."/>
      <w:lvlJc w:val="right"/>
      <w:pPr>
        <w:ind w:left="720" w:hanging="60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45494938"/>
    <w:multiLevelType w:val="multilevel"/>
    <w:tmpl w:val="7294F640"/>
    <w:styleLink w:val="CurrentList1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6918AE"/>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535881"/>
    <w:multiLevelType w:val="hybridMultilevel"/>
    <w:tmpl w:val="3B9895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273BA7"/>
    <w:multiLevelType w:val="multilevel"/>
    <w:tmpl w:val="CAAE30DC"/>
    <w:styleLink w:val="CurrentList15"/>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06B5001"/>
    <w:multiLevelType w:val="multilevel"/>
    <w:tmpl w:val="FCBA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247A0B"/>
    <w:multiLevelType w:val="multilevel"/>
    <w:tmpl w:val="8E083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2F28FE"/>
    <w:multiLevelType w:val="multilevel"/>
    <w:tmpl w:val="C4F8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15:restartNumberingAfterBreak="0">
    <w:nsid w:val="6D272E00"/>
    <w:multiLevelType w:val="hybridMultilevel"/>
    <w:tmpl w:val="655A9B16"/>
    <w:lvl w:ilvl="0" w:tplc="D2E09228">
      <w:start w:val="1"/>
      <w:numFmt w:val="decimal"/>
      <w:lvlText w:val="%1."/>
      <w:lvlJc w:val="right"/>
      <w:pPr>
        <w:ind w:left="720" w:hanging="607"/>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18247880">
    <w:abstractNumId w:val="33"/>
  </w:num>
  <w:num w:numId="2" w16cid:durableId="1889416000">
    <w:abstractNumId w:val="35"/>
  </w:num>
  <w:num w:numId="3" w16cid:durableId="1588346799">
    <w:abstractNumId w:val="27"/>
  </w:num>
  <w:num w:numId="4" w16cid:durableId="110323596">
    <w:abstractNumId w:val="31"/>
  </w:num>
  <w:num w:numId="5" w16cid:durableId="672073509">
    <w:abstractNumId w:val="21"/>
  </w:num>
  <w:num w:numId="6" w16cid:durableId="1018509766">
    <w:abstractNumId w:val="20"/>
  </w:num>
  <w:num w:numId="7" w16cid:durableId="1338340295">
    <w:abstractNumId w:val="36"/>
  </w:num>
  <w:num w:numId="8" w16cid:durableId="1398286201">
    <w:abstractNumId w:val="5"/>
  </w:num>
  <w:num w:numId="9" w16cid:durableId="1827669883">
    <w:abstractNumId w:val="32"/>
  </w:num>
  <w:num w:numId="10" w16cid:durableId="1010524423">
    <w:abstractNumId w:val="34"/>
  </w:num>
  <w:num w:numId="11" w16cid:durableId="882599552">
    <w:abstractNumId w:val="2"/>
  </w:num>
  <w:num w:numId="12" w16cid:durableId="1668633109">
    <w:abstractNumId w:val="8"/>
  </w:num>
  <w:num w:numId="13" w16cid:durableId="1870604231">
    <w:abstractNumId w:val="14"/>
  </w:num>
  <w:num w:numId="14" w16cid:durableId="90860307">
    <w:abstractNumId w:val="33"/>
    <w:lvlOverride w:ilvl="0">
      <w:startOverride w:val="1"/>
    </w:lvlOverride>
  </w:num>
  <w:num w:numId="15" w16cid:durableId="1812333296">
    <w:abstractNumId w:val="6"/>
  </w:num>
  <w:num w:numId="16" w16cid:durableId="1839466888">
    <w:abstractNumId w:val="37"/>
  </w:num>
  <w:num w:numId="17" w16cid:durableId="1259370185">
    <w:abstractNumId w:val="25"/>
  </w:num>
  <w:num w:numId="18" w16cid:durableId="726874180">
    <w:abstractNumId w:val="33"/>
    <w:lvlOverride w:ilvl="0">
      <w:startOverride w:val="1"/>
    </w:lvlOverride>
  </w:num>
  <w:num w:numId="19" w16cid:durableId="1630284822">
    <w:abstractNumId w:val="33"/>
    <w:lvlOverride w:ilvl="0">
      <w:startOverride w:val="1"/>
    </w:lvlOverride>
  </w:num>
  <w:num w:numId="20" w16cid:durableId="229853540">
    <w:abstractNumId w:val="33"/>
    <w:lvlOverride w:ilvl="0">
      <w:startOverride w:val="1"/>
    </w:lvlOverride>
  </w:num>
  <w:num w:numId="21" w16cid:durableId="1993564560">
    <w:abstractNumId w:val="33"/>
    <w:lvlOverride w:ilvl="0">
      <w:startOverride w:val="1"/>
    </w:lvlOverride>
  </w:num>
  <w:num w:numId="22" w16cid:durableId="1766926063">
    <w:abstractNumId w:val="33"/>
    <w:lvlOverride w:ilvl="0">
      <w:startOverride w:val="1"/>
    </w:lvlOverride>
  </w:num>
  <w:num w:numId="23" w16cid:durableId="805240906">
    <w:abstractNumId w:val="7"/>
  </w:num>
  <w:num w:numId="24" w16cid:durableId="1409813312">
    <w:abstractNumId w:val="10"/>
  </w:num>
  <w:num w:numId="25" w16cid:durableId="497774474">
    <w:abstractNumId w:val="4"/>
  </w:num>
  <w:num w:numId="26" w16cid:durableId="960692748">
    <w:abstractNumId w:val="28"/>
  </w:num>
  <w:num w:numId="27" w16cid:durableId="1035472463">
    <w:abstractNumId w:val="3"/>
  </w:num>
  <w:num w:numId="28" w16cid:durableId="642009917">
    <w:abstractNumId w:val="0"/>
  </w:num>
  <w:num w:numId="29" w16cid:durableId="1075668054">
    <w:abstractNumId w:val="12"/>
    <w:lvlOverride w:ilvl="0">
      <w:lvl w:ilvl="0">
        <w:numFmt w:val="lowerLetter"/>
        <w:lvlText w:val="%1."/>
        <w:lvlJc w:val="left"/>
      </w:lvl>
    </w:lvlOverride>
  </w:num>
  <w:num w:numId="30" w16cid:durableId="1925408913">
    <w:abstractNumId w:val="12"/>
    <w:lvlOverride w:ilvl="0">
      <w:lvl w:ilvl="0">
        <w:numFmt w:val="lowerLetter"/>
        <w:lvlText w:val="%1."/>
        <w:lvlJc w:val="left"/>
      </w:lvl>
    </w:lvlOverride>
  </w:num>
  <w:num w:numId="31" w16cid:durableId="978653953">
    <w:abstractNumId w:val="12"/>
    <w:lvlOverride w:ilvl="0">
      <w:lvl w:ilvl="0">
        <w:numFmt w:val="lowerLetter"/>
        <w:lvlText w:val="%1."/>
        <w:lvlJc w:val="left"/>
      </w:lvl>
    </w:lvlOverride>
  </w:num>
  <w:num w:numId="32" w16cid:durableId="686179535">
    <w:abstractNumId w:val="12"/>
    <w:lvlOverride w:ilvl="0">
      <w:lvl w:ilvl="0">
        <w:numFmt w:val="lowerLetter"/>
        <w:lvlText w:val="%1."/>
        <w:lvlJc w:val="left"/>
      </w:lvl>
    </w:lvlOverride>
  </w:num>
  <w:num w:numId="33" w16cid:durableId="2107339486">
    <w:abstractNumId w:val="30"/>
  </w:num>
  <w:num w:numId="34" w16cid:durableId="1772163369">
    <w:abstractNumId w:val="17"/>
  </w:num>
  <w:num w:numId="35" w16cid:durableId="1973092798">
    <w:abstractNumId w:val="33"/>
    <w:lvlOverride w:ilvl="0">
      <w:startOverride w:val="1"/>
    </w:lvlOverride>
  </w:num>
  <w:num w:numId="36" w16cid:durableId="2106800381">
    <w:abstractNumId w:val="15"/>
  </w:num>
  <w:num w:numId="37" w16cid:durableId="23599539">
    <w:abstractNumId w:val="15"/>
    <w:lvlOverride w:ilvl="1">
      <w:lvl w:ilvl="1">
        <w:numFmt w:val="lowerLetter"/>
        <w:lvlText w:val="%2."/>
        <w:lvlJc w:val="left"/>
      </w:lvl>
    </w:lvlOverride>
  </w:num>
  <w:num w:numId="38" w16cid:durableId="1629777610">
    <w:abstractNumId w:val="15"/>
    <w:lvlOverride w:ilvl="1">
      <w:lvl w:ilvl="1">
        <w:numFmt w:val="lowerLetter"/>
        <w:lvlText w:val="%2."/>
        <w:lvlJc w:val="left"/>
      </w:lvl>
    </w:lvlOverride>
  </w:num>
  <w:num w:numId="39" w16cid:durableId="1854882291">
    <w:abstractNumId w:val="1"/>
  </w:num>
  <w:num w:numId="40" w16cid:durableId="1261599394">
    <w:abstractNumId w:val="1"/>
    <w:lvlOverride w:ilvl="1">
      <w:lvl w:ilvl="1">
        <w:numFmt w:val="lowerLetter"/>
        <w:lvlText w:val="%2."/>
        <w:lvlJc w:val="left"/>
      </w:lvl>
    </w:lvlOverride>
  </w:num>
  <w:num w:numId="41" w16cid:durableId="219875473">
    <w:abstractNumId w:val="1"/>
    <w:lvlOverride w:ilvl="1">
      <w:lvl w:ilvl="1">
        <w:numFmt w:val="lowerLetter"/>
        <w:lvlText w:val="%2."/>
        <w:lvlJc w:val="left"/>
      </w:lvl>
    </w:lvlOverride>
  </w:num>
  <w:num w:numId="42" w16cid:durableId="2108192862">
    <w:abstractNumId w:val="1"/>
    <w:lvlOverride w:ilvl="1">
      <w:lvl w:ilvl="1">
        <w:numFmt w:val="lowerLetter"/>
        <w:lvlText w:val="%2."/>
        <w:lvlJc w:val="left"/>
      </w:lvl>
    </w:lvlOverride>
  </w:num>
  <w:num w:numId="43" w16cid:durableId="1048183377">
    <w:abstractNumId w:val="9"/>
  </w:num>
  <w:num w:numId="44" w16cid:durableId="1923249956">
    <w:abstractNumId w:val="23"/>
  </w:num>
  <w:num w:numId="45" w16cid:durableId="1394426796">
    <w:abstractNumId w:val="33"/>
    <w:lvlOverride w:ilvl="0">
      <w:startOverride w:val="1"/>
    </w:lvlOverride>
  </w:num>
  <w:num w:numId="46" w16cid:durableId="643313515">
    <w:abstractNumId w:val="22"/>
  </w:num>
  <w:num w:numId="47" w16cid:durableId="855538597">
    <w:abstractNumId w:val="26"/>
  </w:num>
  <w:num w:numId="48" w16cid:durableId="372195111">
    <w:abstractNumId w:val="19"/>
  </w:num>
  <w:num w:numId="49" w16cid:durableId="217127859">
    <w:abstractNumId w:val="18"/>
  </w:num>
  <w:num w:numId="50" w16cid:durableId="1154222991">
    <w:abstractNumId w:val="11"/>
  </w:num>
  <w:num w:numId="51" w16cid:durableId="1126390782">
    <w:abstractNumId w:val="16"/>
  </w:num>
  <w:num w:numId="52" w16cid:durableId="1264192869">
    <w:abstractNumId w:val="29"/>
  </w:num>
  <w:num w:numId="53" w16cid:durableId="1369336259">
    <w:abstractNumId w:val="29"/>
    <w:lvlOverride w:ilvl="1">
      <w:lvl w:ilvl="1">
        <w:numFmt w:val="lowerLetter"/>
        <w:lvlText w:val="%2."/>
        <w:lvlJc w:val="left"/>
      </w:lvl>
    </w:lvlOverride>
  </w:num>
  <w:num w:numId="54" w16cid:durableId="842016031">
    <w:abstractNumId w:val="29"/>
    <w:lvlOverride w:ilvl="1">
      <w:lvl w:ilvl="1">
        <w:numFmt w:val="lowerLetter"/>
        <w:lvlText w:val="%2."/>
        <w:lvlJc w:val="left"/>
      </w:lvl>
    </w:lvlOverride>
  </w:num>
  <w:num w:numId="55" w16cid:durableId="1840268260">
    <w:abstractNumId w:val="29"/>
    <w:lvlOverride w:ilvl="1">
      <w:lvl w:ilvl="1">
        <w:numFmt w:val="lowerLetter"/>
        <w:lvlText w:val="%2."/>
        <w:lvlJc w:val="left"/>
      </w:lvl>
    </w:lvlOverride>
  </w:num>
  <w:num w:numId="56" w16cid:durableId="1400636422">
    <w:abstractNumId w:val="13"/>
  </w:num>
  <w:num w:numId="57" w16cid:durableId="747578228">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removePersonalInformation/>
  <w:removeDateAndTim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70D"/>
    <w:rsid w:val="00001971"/>
    <w:rsid w:val="00004360"/>
    <w:rsid w:val="00004EB3"/>
    <w:rsid w:val="000106CB"/>
    <w:rsid w:val="00010D13"/>
    <w:rsid w:val="00012351"/>
    <w:rsid w:val="000145FB"/>
    <w:rsid w:val="00020EB7"/>
    <w:rsid w:val="000308A3"/>
    <w:rsid w:val="00037214"/>
    <w:rsid w:val="000501BF"/>
    <w:rsid w:val="00051ABB"/>
    <w:rsid w:val="00053991"/>
    <w:rsid w:val="00057B5A"/>
    <w:rsid w:val="000711DE"/>
    <w:rsid w:val="00092D42"/>
    <w:rsid w:val="000956D0"/>
    <w:rsid w:val="000957F6"/>
    <w:rsid w:val="000A0D94"/>
    <w:rsid w:val="000A427D"/>
    <w:rsid w:val="000A5B72"/>
    <w:rsid w:val="000C40B0"/>
    <w:rsid w:val="000C49A8"/>
    <w:rsid w:val="000C53B3"/>
    <w:rsid w:val="000E152D"/>
    <w:rsid w:val="000E54D9"/>
    <w:rsid w:val="000F1E8B"/>
    <w:rsid w:val="001008CC"/>
    <w:rsid w:val="00100AF6"/>
    <w:rsid w:val="00101A1D"/>
    <w:rsid w:val="0011012D"/>
    <w:rsid w:val="00116AF0"/>
    <w:rsid w:val="00121695"/>
    <w:rsid w:val="001406BC"/>
    <w:rsid w:val="00144AA5"/>
    <w:rsid w:val="00146563"/>
    <w:rsid w:val="00151FA0"/>
    <w:rsid w:val="0016336E"/>
    <w:rsid w:val="001715CD"/>
    <w:rsid w:val="00175798"/>
    <w:rsid w:val="0018233D"/>
    <w:rsid w:val="00187666"/>
    <w:rsid w:val="00187B31"/>
    <w:rsid w:val="00194010"/>
    <w:rsid w:val="001A0E14"/>
    <w:rsid w:val="001A49AB"/>
    <w:rsid w:val="001A75C3"/>
    <w:rsid w:val="001C4705"/>
    <w:rsid w:val="001D6867"/>
    <w:rsid w:val="001E4A28"/>
    <w:rsid w:val="001F11A2"/>
    <w:rsid w:val="001F1417"/>
    <w:rsid w:val="0020293E"/>
    <w:rsid w:val="002037DA"/>
    <w:rsid w:val="00206059"/>
    <w:rsid w:val="00206CA4"/>
    <w:rsid w:val="0021066F"/>
    <w:rsid w:val="00210C8A"/>
    <w:rsid w:val="00215116"/>
    <w:rsid w:val="00222E71"/>
    <w:rsid w:val="002237AB"/>
    <w:rsid w:val="00227650"/>
    <w:rsid w:val="002338B2"/>
    <w:rsid w:val="002408F4"/>
    <w:rsid w:val="00242045"/>
    <w:rsid w:val="0024542E"/>
    <w:rsid w:val="0024728B"/>
    <w:rsid w:val="00254468"/>
    <w:rsid w:val="002622F1"/>
    <w:rsid w:val="00265D91"/>
    <w:rsid w:val="0026641B"/>
    <w:rsid w:val="002677BD"/>
    <w:rsid w:val="002775CA"/>
    <w:rsid w:val="002854A5"/>
    <w:rsid w:val="002A29B9"/>
    <w:rsid w:val="002A4BDA"/>
    <w:rsid w:val="002A70C4"/>
    <w:rsid w:val="002B38E5"/>
    <w:rsid w:val="002B5468"/>
    <w:rsid w:val="002C0D45"/>
    <w:rsid w:val="002C7CFB"/>
    <w:rsid w:val="002C7D57"/>
    <w:rsid w:val="002D0E95"/>
    <w:rsid w:val="002D44B3"/>
    <w:rsid w:val="002D4B0E"/>
    <w:rsid w:val="002E64DE"/>
    <w:rsid w:val="002E68E0"/>
    <w:rsid w:val="002E7AA3"/>
    <w:rsid w:val="002F7DAA"/>
    <w:rsid w:val="003113A1"/>
    <w:rsid w:val="0031271C"/>
    <w:rsid w:val="00314F72"/>
    <w:rsid w:val="0032373B"/>
    <w:rsid w:val="00324F7B"/>
    <w:rsid w:val="0032669C"/>
    <w:rsid w:val="00326D16"/>
    <w:rsid w:val="00327A39"/>
    <w:rsid w:val="00335919"/>
    <w:rsid w:val="00335AF6"/>
    <w:rsid w:val="00344131"/>
    <w:rsid w:val="003623F5"/>
    <w:rsid w:val="00377392"/>
    <w:rsid w:val="00387814"/>
    <w:rsid w:val="00390BF9"/>
    <w:rsid w:val="00393850"/>
    <w:rsid w:val="003C790B"/>
    <w:rsid w:val="003E141A"/>
    <w:rsid w:val="003E1D51"/>
    <w:rsid w:val="003E413D"/>
    <w:rsid w:val="003F5353"/>
    <w:rsid w:val="00413D2A"/>
    <w:rsid w:val="0044246A"/>
    <w:rsid w:val="0046423E"/>
    <w:rsid w:val="0046485B"/>
    <w:rsid w:val="004742DF"/>
    <w:rsid w:val="00481720"/>
    <w:rsid w:val="00494832"/>
    <w:rsid w:val="004962A4"/>
    <w:rsid w:val="004A24BB"/>
    <w:rsid w:val="004B1ABB"/>
    <w:rsid w:val="004B3F97"/>
    <w:rsid w:val="004C321E"/>
    <w:rsid w:val="004E45DD"/>
    <w:rsid w:val="004F7B72"/>
    <w:rsid w:val="00510756"/>
    <w:rsid w:val="005122BE"/>
    <w:rsid w:val="005220C1"/>
    <w:rsid w:val="00523C3D"/>
    <w:rsid w:val="00530AEC"/>
    <w:rsid w:val="005366A6"/>
    <w:rsid w:val="00542F52"/>
    <w:rsid w:val="0054370D"/>
    <w:rsid w:val="00545F9F"/>
    <w:rsid w:val="00557F74"/>
    <w:rsid w:val="00565154"/>
    <w:rsid w:val="005706D7"/>
    <w:rsid w:val="0057660B"/>
    <w:rsid w:val="00580B28"/>
    <w:rsid w:val="00585668"/>
    <w:rsid w:val="00596112"/>
    <w:rsid w:val="005A7089"/>
    <w:rsid w:val="005B00FC"/>
    <w:rsid w:val="005B23F1"/>
    <w:rsid w:val="005C143A"/>
    <w:rsid w:val="005C254F"/>
    <w:rsid w:val="005C26EB"/>
    <w:rsid w:val="005C2ED3"/>
    <w:rsid w:val="005C7235"/>
    <w:rsid w:val="005D2AB1"/>
    <w:rsid w:val="005D3699"/>
    <w:rsid w:val="005D40B7"/>
    <w:rsid w:val="005E7ABB"/>
    <w:rsid w:val="005F3527"/>
    <w:rsid w:val="00624D7B"/>
    <w:rsid w:val="00625918"/>
    <w:rsid w:val="00636A93"/>
    <w:rsid w:val="00640F2F"/>
    <w:rsid w:val="0064297C"/>
    <w:rsid w:val="006479C3"/>
    <w:rsid w:val="00657A2E"/>
    <w:rsid w:val="00671041"/>
    <w:rsid w:val="00677A84"/>
    <w:rsid w:val="006920EE"/>
    <w:rsid w:val="006A5FF6"/>
    <w:rsid w:val="006A76BC"/>
    <w:rsid w:val="006B441B"/>
    <w:rsid w:val="006C1A59"/>
    <w:rsid w:val="006C5200"/>
    <w:rsid w:val="006C57FE"/>
    <w:rsid w:val="006C72E9"/>
    <w:rsid w:val="006D09AD"/>
    <w:rsid w:val="006D59E7"/>
    <w:rsid w:val="006E21F1"/>
    <w:rsid w:val="006E2CE1"/>
    <w:rsid w:val="006E609D"/>
    <w:rsid w:val="006F0128"/>
    <w:rsid w:val="00702E70"/>
    <w:rsid w:val="007054B0"/>
    <w:rsid w:val="00723A96"/>
    <w:rsid w:val="00726D81"/>
    <w:rsid w:val="00730EEB"/>
    <w:rsid w:val="00734932"/>
    <w:rsid w:val="00746FEC"/>
    <w:rsid w:val="0074724B"/>
    <w:rsid w:val="00756A00"/>
    <w:rsid w:val="0076087A"/>
    <w:rsid w:val="00761B93"/>
    <w:rsid w:val="00762B57"/>
    <w:rsid w:val="007817EF"/>
    <w:rsid w:val="0079510E"/>
    <w:rsid w:val="007A0A0E"/>
    <w:rsid w:val="007A15A4"/>
    <w:rsid w:val="007B343D"/>
    <w:rsid w:val="007C2766"/>
    <w:rsid w:val="007C41C4"/>
    <w:rsid w:val="007C4EDA"/>
    <w:rsid w:val="007C7730"/>
    <w:rsid w:val="007D302E"/>
    <w:rsid w:val="007D3D62"/>
    <w:rsid w:val="007F2B4B"/>
    <w:rsid w:val="007F42DD"/>
    <w:rsid w:val="008026E7"/>
    <w:rsid w:val="008049F4"/>
    <w:rsid w:val="008059FB"/>
    <w:rsid w:val="0081352D"/>
    <w:rsid w:val="00813A7C"/>
    <w:rsid w:val="00815AA3"/>
    <w:rsid w:val="008223A9"/>
    <w:rsid w:val="0083661F"/>
    <w:rsid w:val="008424EA"/>
    <w:rsid w:val="0085399C"/>
    <w:rsid w:val="0085534B"/>
    <w:rsid w:val="00862309"/>
    <w:rsid w:val="008739F9"/>
    <w:rsid w:val="00877C39"/>
    <w:rsid w:val="00884014"/>
    <w:rsid w:val="00884146"/>
    <w:rsid w:val="00886EB0"/>
    <w:rsid w:val="00897BB6"/>
    <w:rsid w:val="008A25D2"/>
    <w:rsid w:val="008A7F1B"/>
    <w:rsid w:val="008C5EF1"/>
    <w:rsid w:val="008D17E2"/>
    <w:rsid w:val="008D40FC"/>
    <w:rsid w:val="008D712B"/>
    <w:rsid w:val="008E0BC6"/>
    <w:rsid w:val="008E17C0"/>
    <w:rsid w:val="008E3FAA"/>
    <w:rsid w:val="008E5FD7"/>
    <w:rsid w:val="0091266F"/>
    <w:rsid w:val="00913C61"/>
    <w:rsid w:val="00916611"/>
    <w:rsid w:val="00931A50"/>
    <w:rsid w:val="009350A1"/>
    <w:rsid w:val="00936AA2"/>
    <w:rsid w:val="009375D9"/>
    <w:rsid w:val="00941CB2"/>
    <w:rsid w:val="00945555"/>
    <w:rsid w:val="009537E3"/>
    <w:rsid w:val="0096118F"/>
    <w:rsid w:val="00962E7F"/>
    <w:rsid w:val="0096759D"/>
    <w:rsid w:val="00971125"/>
    <w:rsid w:val="00992AD3"/>
    <w:rsid w:val="009A0091"/>
    <w:rsid w:val="009A3ACB"/>
    <w:rsid w:val="009B0E5C"/>
    <w:rsid w:val="009B18AB"/>
    <w:rsid w:val="009C5744"/>
    <w:rsid w:val="009C7380"/>
    <w:rsid w:val="009D1376"/>
    <w:rsid w:val="009D4F27"/>
    <w:rsid w:val="009E335B"/>
    <w:rsid w:val="009E40A5"/>
    <w:rsid w:val="009E7E0A"/>
    <w:rsid w:val="009F175A"/>
    <w:rsid w:val="00A02F38"/>
    <w:rsid w:val="00A043C6"/>
    <w:rsid w:val="00A21450"/>
    <w:rsid w:val="00A23021"/>
    <w:rsid w:val="00A27157"/>
    <w:rsid w:val="00A31B54"/>
    <w:rsid w:val="00A34F55"/>
    <w:rsid w:val="00A44D5C"/>
    <w:rsid w:val="00A522F5"/>
    <w:rsid w:val="00A53B53"/>
    <w:rsid w:val="00A56EC6"/>
    <w:rsid w:val="00A61771"/>
    <w:rsid w:val="00A628DA"/>
    <w:rsid w:val="00A6770A"/>
    <w:rsid w:val="00A808F6"/>
    <w:rsid w:val="00A814D1"/>
    <w:rsid w:val="00A846DF"/>
    <w:rsid w:val="00AA4246"/>
    <w:rsid w:val="00AB574E"/>
    <w:rsid w:val="00AB57CA"/>
    <w:rsid w:val="00AC75D6"/>
    <w:rsid w:val="00AD3F64"/>
    <w:rsid w:val="00AE17EB"/>
    <w:rsid w:val="00AE4439"/>
    <w:rsid w:val="00AF0DEE"/>
    <w:rsid w:val="00AF4F87"/>
    <w:rsid w:val="00B024D2"/>
    <w:rsid w:val="00B03B34"/>
    <w:rsid w:val="00B125E1"/>
    <w:rsid w:val="00B2192D"/>
    <w:rsid w:val="00B265B8"/>
    <w:rsid w:val="00B2686F"/>
    <w:rsid w:val="00B30B84"/>
    <w:rsid w:val="00B352D7"/>
    <w:rsid w:val="00B469EE"/>
    <w:rsid w:val="00B6130F"/>
    <w:rsid w:val="00B6418C"/>
    <w:rsid w:val="00B912FC"/>
    <w:rsid w:val="00B95A49"/>
    <w:rsid w:val="00B96BA1"/>
    <w:rsid w:val="00BC5B75"/>
    <w:rsid w:val="00BC6A7D"/>
    <w:rsid w:val="00BD5157"/>
    <w:rsid w:val="00BD6DC3"/>
    <w:rsid w:val="00BE79BC"/>
    <w:rsid w:val="00C001BE"/>
    <w:rsid w:val="00C0112B"/>
    <w:rsid w:val="00C06414"/>
    <w:rsid w:val="00C14657"/>
    <w:rsid w:val="00C218D8"/>
    <w:rsid w:val="00C46984"/>
    <w:rsid w:val="00C506F0"/>
    <w:rsid w:val="00C55735"/>
    <w:rsid w:val="00C56D47"/>
    <w:rsid w:val="00C64C9E"/>
    <w:rsid w:val="00C66DC9"/>
    <w:rsid w:val="00C729A2"/>
    <w:rsid w:val="00C75CB7"/>
    <w:rsid w:val="00C83817"/>
    <w:rsid w:val="00C85132"/>
    <w:rsid w:val="00C90D0C"/>
    <w:rsid w:val="00C93F57"/>
    <w:rsid w:val="00C957B8"/>
    <w:rsid w:val="00CA600C"/>
    <w:rsid w:val="00CB10D7"/>
    <w:rsid w:val="00CC1E91"/>
    <w:rsid w:val="00CC3942"/>
    <w:rsid w:val="00CC3DD5"/>
    <w:rsid w:val="00CC4111"/>
    <w:rsid w:val="00CC49E2"/>
    <w:rsid w:val="00CC5BDE"/>
    <w:rsid w:val="00CD2655"/>
    <w:rsid w:val="00CD3A70"/>
    <w:rsid w:val="00CD52C0"/>
    <w:rsid w:val="00CD629D"/>
    <w:rsid w:val="00CD73BA"/>
    <w:rsid w:val="00CE283E"/>
    <w:rsid w:val="00D02084"/>
    <w:rsid w:val="00D10419"/>
    <w:rsid w:val="00D11DEE"/>
    <w:rsid w:val="00D23F36"/>
    <w:rsid w:val="00D32A10"/>
    <w:rsid w:val="00D35EDC"/>
    <w:rsid w:val="00D35F13"/>
    <w:rsid w:val="00D41D1F"/>
    <w:rsid w:val="00D435C7"/>
    <w:rsid w:val="00D47861"/>
    <w:rsid w:val="00D55DE2"/>
    <w:rsid w:val="00D65A80"/>
    <w:rsid w:val="00D70D4E"/>
    <w:rsid w:val="00D71C23"/>
    <w:rsid w:val="00D75D6A"/>
    <w:rsid w:val="00D77897"/>
    <w:rsid w:val="00D83195"/>
    <w:rsid w:val="00D84CA1"/>
    <w:rsid w:val="00D878E9"/>
    <w:rsid w:val="00D93C98"/>
    <w:rsid w:val="00D943A2"/>
    <w:rsid w:val="00DA27EC"/>
    <w:rsid w:val="00DA7AA7"/>
    <w:rsid w:val="00DC19C7"/>
    <w:rsid w:val="00DC2739"/>
    <w:rsid w:val="00DD032D"/>
    <w:rsid w:val="00DD7FBC"/>
    <w:rsid w:val="00DE4943"/>
    <w:rsid w:val="00DE6A4E"/>
    <w:rsid w:val="00DF0816"/>
    <w:rsid w:val="00DF3313"/>
    <w:rsid w:val="00DF5727"/>
    <w:rsid w:val="00DF7A11"/>
    <w:rsid w:val="00DF7F46"/>
    <w:rsid w:val="00E142DE"/>
    <w:rsid w:val="00E20112"/>
    <w:rsid w:val="00E26CAF"/>
    <w:rsid w:val="00E30DEF"/>
    <w:rsid w:val="00E5157B"/>
    <w:rsid w:val="00E52CF8"/>
    <w:rsid w:val="00E661B4"/>
    <w:rsid w:val="00E82A84"/>
    <w:rsid w:val="00E83AF3"/>
    <w:rsid w:val="00E87B94"/>
    <w:rsid w:val="00E93F6A"/>
    <w:rsid w:val="00E94D62"/>
    <w:rsid w:val="00EA5E9D"/>
    <w:rsid w:val="00EB1BA2"/>
    <w:rsid w:val="00ED54DC"/>
    <w:rsid w:val="00EE66DC"/>
    <w:rsid w:val="00EF6190"/>
    <w:rsid w:val="00F14BF3"/>
    <w:rsid w:val="00F207BF"/>
    <w:rsid w:val="00F26A39"/>
    <w:rsid w:val="00F309A3"/>
    <w:rsid w:val="00F40214"/>
    <w:rsid w:val="00F41CD4"/>
    <w:rsid w:val="00F41FF5"/>
    <w:rsid w:val="00F5124F"/>
    <w:rsid w:val="00F54E20"/>
    <w:rsid w:val="00F614B9"/>
    <w:rsid w:val="00F67C9A"/>
    <w:rsid w:val="00F76E76"/>
    <w:rsid w:val="00F778CF"/>
    <w:rsid w:val="00F83871"/>
    <w:rsid w:val="00FA21FF"/>
    <w:rsid w:val="00FA5365"/>
    <w:rsid w:val="00FA63F9"/>
    <w:rsid w:val="00FA6E89"/>
    <w:rsid w:val="00FA7890"/>
    <w:rsid w:val="00FC2FDE"/>
    <w:rsid w:val="00FC464F"/>
    <w:rsid w:val="00FC5D3A"/>
    <w:rsid w:val="00FC5E16"/>
    <w:rsid w:val="00FD037A"/>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B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themeColor="text1"/>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themeColor="text1" w:themeTint="D9"/>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themeColor="text1" w:themeTint="D9"/>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themeColor="text1"/>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themeColor="text1"/>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pPr>
      <w:spacing w:line="240" w:lineRule="auto"/>
    </w:pPr>
    <w:rPr>
      <w:rFonts w:ascii="Calibri" w:hAnsi="Calibri" w:cs="Calibri"/>
      <w:sz w:val="24"/>
      <w:szCs w:val="24"/>
    </w:rPr>
  </w:style>
  <w:style w:type="paragraph" w:styleId="NormalWeb">
    <w:name w:val="Normal (Web)"/>
    <w:basedOn w:val="Normal"/>
    <w:uiPriority w:val="99"/>
    <w:semiHidden/>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basedOn w:val="DefaultParagraphFont"/>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basedOn w:val="CommentTextChar"/>
    <w:link w:val="CommentSubject"/>
    <w:uiPriority w:val="99"/>
    <w:semiHidden/>
    <w:rsid w:val="00175798"/>
    <w:rPr>
      <w:rFonts w:ascii="Calibri" w:hAnsi="Calibri" w:cs="Calibri"/>
      <w:b/>
      <w:bCs/>
      <w:sz w:val="20"/>
      <w:szCs w:val="20"/>
    </w:rPr>
  </w:style>
  <w:style w:type="character" w:customStyle="1" w:styleId="Heading1Char">
    <w:name w:val="Heading 1 Char"/>
    <w:basedOn w:val="DefaultParagraphFont"/>
    <w:link w:val="Heading1"/>
    <w:uiPriority w:val="9"/>
    <w:rsid w:val="002C7CFB"/>
    <w:rPr>
      <w:rFonts w:ascii="Fira Sans SemiBold" w:hAnsi="Fira Sans SemiBold" w:cs="Calibri"/>
      <w:b/>
      <w:bCs/>
      <w:color w:val="000000" w:themeColor="text1"/>
      <w:sz w:val="60"/>
      <w:szCs w:val="60"/>
    </w:rPr>
  </w:style>
  <w:style w:type="character" w:customStyle="1" w:styleId="Heading2Char">
    <w:name w:val="Heading 2 Char"/>
    <w:basedOn w:val="DefaultParagraphFont"/>
    <w:link w:val="Heading2"/>
    <w:uiPriority w:val="9"/>
    <w:rsid w:val="0057660B"/>
    <w:rPr>
      <w:rFonts w:ascii="Fira Sans" w:hAnsi="Fira Sans" w:cs="Calibri"/>
      <w:b/>
      <w:bCs/>
      <w:color w:val="377C90"/>
      <w:sz w:val="52"/>
      <w:szCs w:val="52"/>
    </w:rPr>
  </w:style>
  <w:style w:type="character" w:customStyle="1" w:styleId="Heading3Char">
    <w:name w:val="Heading 3 Char"/>
    <w:basedOn w:val="DefaultParagraphFont"/>
    <w:link w:val="Heading3"/>
    <w:uiPriority w:val="9"/>
    <w:rsid w:val="00B6130F"/>
    <w:rPr>
      <w:rFonts w:ascii="Fira Sans" w:hAnsi="Fira Sans" w:cs="Calibri"/>
      <w:b/>
      <w:color w:val="262626" w:themeColor="text1" w:themeTint="D9"/>
      <w:sz w:val="44"/>
      <w:szCs w:val="44"/>
    </w:rPr>
  </w:style>
  <w:style w:type="table" w:styleId="TableGrid">
    <w:name w:val="Table Grid"/>
    <w:basedOn w:val="TableNormal"/>
    <w:uiPriority w:val="39"/>
    <w:rsid w:val="00625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rFonts w:cstheme="majorHAnsi"/>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145F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145F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145F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145F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145FB"/>
    <w:pPr>
      <w:spacing w:after="0"/>
      <w:ind w:left="1920"/>
    </w:pPr>
    <w:rPr>
      <w:rFonts w:asciiTheme="minorHAnsi" w:hAnsiTheme="minorHAnsi"/>
      <w:sz w:val="20"/>
      <w:szCs w:val="20"/>
    </w:rPr>
  </w:style>
  <w:style w:type="character" w:styleId="Hyperlink">
    <w:name w:val="Hyperlink"/>
    <w:basedOn w:val="DefaultParagraphFont"/>
    <w:uiPriority w:val="99"/>
    <w:unhideWhenUsed/>
    <w:rsid w:val="000145FB"/>
    <w:rPr>
      <w:color w:val="0000FF" w:themeColor="hyperlink"/>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basedOn w:val="DefaultParagraphFont"/>
    <w:uiPriority w:val="22"/>
    <w:qFormat/>
    <w:rsid w:val="00FC2FDE"/>
    <w:rPr>
      <w:rFonts w:ascii="Fira Sans Medium" w:hAnsi="Fira Sans Medium"/>
      <w:b w:val="0"/>
      <w:bCs/>
      <w:i w:val="0"/>
      <w:sz w:val="24"/>
    </w:rPr>
  </w:style>
  <w:style w:type="character" w:styleId="UnresolvedMention">
    <w:name w:val="Unresolved Mention"/>
    <w:basedOn w:val="DefaultParagraphFont"/>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basedOn w:val="DefaultParagraphFont"/>
    <w:uiPriority w:val="99"/>
    <w:semiHidden/>
    <w:unhideWhenUsed/>
    <w:rsid w:val="00C506F0"/>
    <w:rPr>
      <w:color w:val="800080" w:themeColor="followedHyperlink"/>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basedOn w:val="DefaultParagraphFont"/>
    <w:link w:val="Heading4"/>
    <w:uiPriority w:val="9"/>
    <w:rsid w:val="005C2ED3"/>
    <w:rPr>
      <w:rFonts w:ascii="Fira Sans Medium" w:hAnsi="Fira Sans Medium" w:cs="Calibri"/>
      <w:bCs/>
      <w:color w:val="262626" w:themeColor="text1" w:themeTint="D9"/>
      <w:sz w:val="40"/>
      <w:szCs w:val="32"/>
    </w:rPr>
  </w:style>
  <w:style w:type="character" w:customStyle="1" w:styleId="Heading5Char">
    <w:name w:val="Heading 5 Char"/>
    <w:basedOn w:val="DefaultParagraphFont"/>
    <w:link w:val="Heading5"/>
    <w:uiPriority w:val="9"/>
    <w:rsid w:val="005C2ED3"/>
    <w:rPr>
      <w:rFonts w:ascii="Fira Sans SemiBold" w:hAnsi="Fira Sans SemiBold" w:cs="Calibri"/>
      <w:bCs/>
      <w:color w:val="377C90"/>
      <w:sz w:val="32"/>
      <w:szCs w:val="24"/>
    </w:rPr>
  </w:style>
  <w:style w:type="character" w:customStyle="1" w:styleId="Heading6Char">
    <w:name w:val="Heading 6 Char"/>
    <w:basedOn w:val="DefaultParagraphFont"/>
    <w:link w:val="Heading6"/>
    <w:uiPriority w:val="9"/>
    <w:rsid w:val="005C2ED3"/>
    <w:rPr>
      <w:rFonts w:ascii="Fira Sans SemiBold" w:hAnsi="Fira Sans SemiBold" w:cs="Calibri"/>
      <w:color w:val="000000" w:themeColor="text1"/>
      <w:sz w:val="24"/>
    </w:rPr>
  </w:style>
  <w:style w:type="character" w:styleId="Emphasis">
    <w:name w:val="Emphasis"/>
    <w:basedOn w:val="DefaultParagraphFont"/>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basedOn w:val="DefaultParagraphFont"/>
    <w:link w:val="Heading7"/>
    <w:uiPriority w:val="9"/>
    <w:rsid w:val="000308A3"/>
    <w:rPr>
      <w:rFonts w:asciiTheme="majorHAnsi" w:eastAsiaTheme="majorEastAsia" w:hAnsiTheme="majorHAnsi" w:cstheme="majorBidi"/>
      <w:i/>
      <w:iCs/>
      <w:color w:val="243F60" w:themeColor="accent1" w:themeShade="7F"/>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726D81"/>
    <w:pPr>
      <w:numPr>
        <w:numId w:val="51"/>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rPr>
      <w:rFonts w:ascii="Fira Sans" w:hAnsi="Fira Sans" w:cs="Calibri"/>
      <w:sz w:val="24"/>
      <w:szCs w:val="24"/>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basedOn w:val="DefaultParagraphFont"/>
    <w:uiPriority w:val="19"/>
    <w:qFormat/>
    <w:rsid w:val="00C90D0C"/>
    <w:rPr>
      <w:i/>
      <w:iCs/>
      <w:color w:val="404040" w:themeColor="text1" w:themeTint="BF"/>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paragraph" w:styleId="NoSpacing">
    <w:name w:val="No Spacing"/>
    <w:uiPriority w:val="1"/>
    <w:qFormat/>
    <w:rsid w:val="0054370D"/>
    <w:pPr>
      <w:spacing w:line="240" w:lineRule="auto"/>
    </w:pPr>
    <w:rPr>
      <w:rFonts w:ascii="Fira Sans" w:hAnsi="Fira Sans" w:cs="Calibri"/>
      <w:sz w:val="24"/>
      <w:szCs w:val="24"/>
    </w:rPr>
  </w:style>
  <w:style w:type="numbering" w:customStyle="1" w:styleId="CurrentList13">
    <w:name w:val="Current List13"/>
    <w:uiPriority w:val="99"/>
    <w:rsid w:val="00756A00"/>
    <w:pPr>
      <w:numPr>
        <w:numId w:val="44"/>
      </w:numPr>
    </w:pPr>
  </w:style>
  <w:style w:type="numbering" w:customStyle="1" w:styleId="CurrentList14">
    <w:name w:val="Current List14"/>
    <w:uiPriority w:val="99"/>
    <w:rsid w:val="00AB57CA"/>
    <w:pPr>
      <w:numPr>
        <w:numId w:val="46"/>
      </w:numPr>
    </w:pPr>
  </w:style>
  <w:style w:type="numbering" w:customStyle="1" w:styleId="CurrentList15">
    <w:name w:val="Current List15"/>
    <w:uiPriority w:val="99"/>
    <w:rsid w:val="00726D81"/>
    <w:pPr>
      <w:numPr>
        <w:numId w:val="47"/>
      </w:numPr>
    </w:pPr>
  </w:style>
  <w:style w:type="numbering" w:customStyle="1" w:styleId="CurrentList16">
    <w:name w:val="Current List16"/>
    <w:uiPriority w:val="99"/>
    <w:rsid w:val="00726D81"/>
    <w:pPr>
      <w:numPr>
        <w:numId w:val="48"/>
      </w:numPr>
    </w:pPr>
  </w:style>
  <w:style w:type="numbering" w:customStyle="1" w:styleId="CurrentList17">
    <w:name w:val="Current List17"/>
    <w:uiPriority w:val="99"/>
    <w:rsid w:val="00726D81"/>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73653">
      <w:bodyDiv w:val="1"/>
      <w:marLeft w:val="0"/>
      <w:marRight w:val="0"/>
      <w:marTop w:val="0"/>
      <w:marBottom w:val="0"/>
      <w:divBdr>
        <w:top w:val="none" w:sz="0" w:space="0" w:color="auto"/>
        <w:left w:val="none" w:sz="0" w:space="0" w:color="auto"/>
        <w:bottom w:val="none" w:sz="0" w:space="0" w:color="auto"/>
        <w:right w:val="none" w:sz="0" w:space="0" w:color="auto"/>
      </w:divBdr>
    </w:div>
    <w:div w:id="127285154">
      <w:bodyDiv w:val="1"/>
      <w:marLeft w:val="0"/>
      <w:marRight w:val="0"/>
      <w:marTop w:val="0"/>
      <w:marBottom w:val="0"/>
      <w:divBdr>
        <w:top w:val="none" w:sz="0" w:space="0" w:color="auto"/>
        <w:left w:val="none" w:sz="0" w:space="0" w:color="auto"/>
        <w:bottom w:val="none" w:sz="0" w:space="0" w:color="auto"/>
        <w:right w:val="none" w:sz="0" w:space="0" w:color="auto"/>
      </w:divBdr>
    </w:div>
    <w:div w:id="178785229">
      <w:bodyDiv w:val="1"/>
      <w:marLeft w:val="0"/>
      <w:marRight w:val="0"/>
      <w:marTop w:val="0"/>
      <w:marBottom w:val="0"/>
      <w:divBdr>
        <w:top w:val="none" w:sz="0" w:space="0" w:color="auto"/>
        <w:left w:val="none" w:sz="0" w:space="0" w:color="auto"/>
        <w:bottom w:val="none" w:sz="0" w:space="0" w:color="auto"/>
        <w:right w:val="none" w:sz="0" w:space="0" w:color="auto"/>
      </w:divBdr>
    </w:div>
    <w:div w:id="184639549">
      <w:bodyDiv w:val="1"/>
      <w:marLeft w:val="0"/>
      <w:marRight w:val="0"/>
      <w:marTop w:val="0"/>
      <w:marBottom w:val="0"/>
      <w:divBdr>
        <w:top w:val="none" w:sz="0" w:space="0" w:color="auto"/>
        <w:left w:val="none" w:sz="0" w:space="0" w:color="auto"/>
        <w:bottom w:val="none" w:sz="0" w:space="0" w:color="auto"/>
        <w:right w:val="none" w:sz="0" w:space="0" w:color="auto"/>
      </w:divBdr>
      <w:divsChild>
        <w:div w:id="678580096">
          <w:marLeft w:val="0"/>
          <w:marRight w:val="0"/>
          <w:marTop w:val="0"/>
          <w:marBottom w:val="0"/>
          <w:divBdr>
            <w:top w:val="none" w:sz="0" w:space="0" w:color="auto"/>
            <w:left w:val="none" w:sz="0" w:space="0" w:color="auto"/>
            <w:bottom w:val="none" w:sz="0" w:space="0" w:color="auto"/>
            <w:right w:val="none" w:sz="0" w:space="0" w:color="auto"/>
          </w:divBdr>
        </w:div>
        <w:div w:id="949236786">
          <w:marLeft w:val="0"/>
          <w:marRight w:val="0"/>
          <w:marTop w:val="0"/>
          <w:marBottom w:val="0"/>
          <w:divBdr>
            <w:top w:val="none" w:sz="0" w:space="0" w:color="auto"/>
            <w:left w:val="none" w:sz="0" w:space="0" w:color="auto"/>
            <w:bottom w:val="none" w:sz="0" w:space="0" w:color="auto"/>
            <w:right w:val="none" w:sz="0" w:space="0" w:color="auto"/>
          </w:divBdr>
          <w:divsChild>
            <w:div w:id="3080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9186">
      <w:bodyDiv w:val="1"/>
      <w:marLeft w:val="0"/>
      <w:marRight w:val="0"/>
      <w:marTop w:val="0"/>
      <w:marBottom w:val="0"/>
      <w:divBdr>
        <w:top w:val="none" w:sz="0" w:space="0" w:color="auto"/>
        <w:left w:val="none" w:sz="0" w:space="0" w:color="auto"/>
        <w:bottom w:val="none" w:sz="0" w:space="0" w:color="auto"/>
        <w:right w:val="none" w:sz="0" w:space="0" w:color="auto"/>
      </w:divBdr>
    </w:div>
    <w:div w:id="264919286">
      <w:bodyDiv w:val="1"/>
      <w:marLeft w:val="0"/>
      <w:marRight w:val="0"/>
      <w:marTop w:val="0"/>
      <w:marBottom w:val="0"/>
      <w:divBdr>
        <w:top w:val="none" w:sz="0" w:space="0" w:color="auto"/>
        <w:left w:val="none" w:sz="0" w:space="0" w:color="auto"/>
        <w:bottom w:val="none" w:sz="0" w:space="0" w:color="auto"/>
        <w:right w:val="none" w:sz="0" w:space="0" w:color="auto"/>
      </w:divBdr>
      <w:divsChild>
        <w:div w:id="159976644">
          <w:marLeft w:val="0"/>
          <w:marRight w:val="0"/>
          <w:marTop w:val="0"/>
          <w:marBottom w:val="0"/>
          <w:divBdr>
            <w:top w:val="none" w:sz="0" w:space="0" w:color="auto"/>
            <w:left w:val="none" w:sz="0" w:space="0" w:color="auto"/>
            <w:bottom w:val="none" w:sz="0" w:space="0" w:color="auto"/>
            <w:right w:val="none" w:sz="0" w:space="0" w:color="auto"/>
          </w:divBdr>
        </w:div>
        <w:div w:id="753429352">
          <w:marLeft w:val="0"/>
          <w:marRight w:val="0"/>
          <w:marTop w:val="0"/>
          <w:marBottom w:val="0"/>
          <w:divBdr>
            <w:top w:val="none" w:sz="0" w:space="0" w:color="auto"/>
            <w:left w:val="none" w:sz="0" w:space="0" w:color="auto"/>
            <w:bottom w:val="none" w:sz="0" w:space="0" w:color="auto"/>
            <w:right w:val="none" w:sz="0" w:space="0" w:color="auto"/>
          </w:divBdr>
          <w:divsChild>
            <w:div w:id="11231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28608">
      <w:bodyDiv w:val="1"/>
      <w:marLeft w:val="0"/>
      <w:marRight w:val="0"/>
      <w:marTop w:val="0"/>
      <w:marBottom w:val="0"/>
      <w:divBdr>
        <w:top w:val="none" w:sz="0" w:space="0" w:color="auto"/>
        <w:left w:val="none" w:sz="0" w:space="0" w:color="auto"/>
        <w:bottom w:val="none" w:sz="0" w:space="0" w:color="auto"/>
        <w:right w:val="none" w:sz="0" w:space="0" w:color="auto"/>
      </w:divBdr>
    </w:div>
    <w:div w:id="437409168">
      <w:bodyDiv w:val="1"/>
      <w:marLeft w:val="0"/>
      <w:marRight w:val="0"/>
      <w:marTop w:val="0"/>
      <w:marBottom w:val="0"/>
      <w:divBdr>
        <w:top w:val="none" w:sz="0" w:space="0" w:color="auto"/>
        <w:left w:val="none" w:sz="0" w:space="0" w:color="auto"/>
        <w:bottom w:val="none" w:sz="0" w:space="0" w:color="auto"/>
        <w:right w:val="none" w:sz="0" w:space="0" w:color="auto"/>
      </w:divBdr>
    </w:div>
    <w:div w:id="601953613">
      <w:bodyDiv w:val="1"/>
      <w:marLeft w:val="0"/>
      <w:marRight w:val="0"/>
      <w:marTop w:val="0"/>
      <w:marBottom w:val="0"/>
      <w:divBdr>
        <w:top w:val="none" w:sz="0" w:space="0" w:color="auto"/>
        <w:left w:val="none" w:sz="0" w:space="0" w:color="auto"/>
        <w:bottom w:val="none" w:sz="0" w:space="0" w:color="auto"/>
        <w:right w:val="none" w:sz="0" w:space="0" w:color="auto"/>
      </w:divBdr>
    </w:div>
    <w:div w:id="715542839">
      <w:bodyDiv w:val="1"/>
      <w:marLeft w:val="0"/>
      <w:marRight w:val="0"/>
      <w:marTop w:val="0"/>
      <w:marBottom w:val="0"/>
      <w:divBdr>
        <w:top w:val="none" w:sz="0" w:space="0" w:color="auto"/>
        <w:left w:val="none" w:sz="0" w:space="0" w:color="auto"/>
        <w:bottom w:val="none" w:sz="0" w:space="0" w:color="auto"/>
        <w:right w:val="none" w:sz="0" w:space="0" w:color="auto"/>
      </w:divBdr>
    </w:div>
    <w:div w:id="732585310">
      <w:bodyDiv w:val="1"/>
      <w:marLeft w:val="0"/>
      <w:marRight w:val="0"/>
      <w:marTop w:val="0"/>
      <w:marBottom w:val="0"/>
      <w:divBdr>
        <w:top w:val="none" w:sz="0" w:space="0" w:color="auto"/>
        <w:left w:val="none" w:sz="0" w:space="0" w:color="auto"/>
        <w:bottom w:val="none" w:sz="0" w:space="0" w:color="auto"/>
        <w:right w:val="none" w:sz="0" w:space="0" w:color="auto"/>
      </w:divBdr>
    </w:div>
    <w:div w:id="816074231">
      <w:bodyDiv w:val="1"/>
      <w:marLeft w:val="0"/>
      <w:marRight w:val="0"/>
      <w:marTop w:val="0"/>
      <w:marBottom w:val="0"/>
      <w:divBdr>
        <w:top w:val="none" w:sz="0" w:space="0" w:color="auto"/>
        <w:left w:val="none" w:sz="0" w:space="0" w:color="auto"/>
        <w:bottom w:val="none" w:sz="0" w:space="0" w:color="auto"/>
        <w:right w:val="none" w:sz="0" w:space="0" w:color="auto"/>
      </w:divBdr>
    </w:div>
    <w:div w:id="984889489">
      <w:bodyDiv w:val="1"/>
      <w:marLeft w:val="0"/>
      <w:marRight w:val="0"/>
      <w:marTop w:val="0"/>
      <w:marBottom w:val="0"/>
      <w:divBdr>
        <w:top w:val="none" w:sz="0" w:space="0" w:color="auto"/>
        <w:left w:val="none" w:sz="0" w:space="0" w:color="auto"/>
        <w:bottom w:val="none" w:sz="0" w:space="0" w:color="auto"/>
        <w:right w:val="none" w:sz="0" w:space="0" w:color="auto"/>
      </w:divBdr>
      <w:divsChild>
        <w:div w:id="68616868">
          <w:marLeft w:val="0"/>
          <w:marRight w:val="0"/>
          <w:marTop w:val="0"/>
          <w:marBottom w:val="0"/>
          <w:divBdr>
            <w:top w:val="none" w:sz="0" w:space="0" w:color="auto"/>
            <w:left w:val="none" w:sz="0" w:space="0" w:color="auto"/>
            <w:bottom w:val="none" w:sz="0" w:space="0" w:color="auto"/>
            <w:right w:val="none" w:sz="0" w:space="0" w:color="auto"/>
          </w:divBdr>
        </w:div>
        <w:div w:id="1021476050">
          <w:marLeft w:val="0"/>
          <w:marRight w:val="0"/>
          <w:marTop w:val="0"/>
          <w:marBottom w:val="0"/>
          <w:divBdr>
            <w:top w:val="none" w:sz="0" w:space="0" w:color="auto"/>
            <w:left w:val="none" w:sz="0" w:space="0" w:color="auto"/>
            <w:bottom w:val="none" w:sz="0" w:space="0" w:color="auto"/>
            <w:right w:val="none" w:sz="0" w:space="0" w:color="auto"/>
          </w:divBdr>
          <w:divsChild>
            <w:div w:id="17372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900">
      <w:bodyDiv w:val="1"/>
      <w:marLeft w:val="0"/>
      <w:marRight w:val="0"/>
      <w:marTop w:val="0"/>
      <w:marBottom w:val="0"/>
      <w:divBdr>
        <w:top w:val="none" w:sz="0" w:space="0" w:color="auto"/>
        <w:left w:val="none" w:sz="0" w:space="0" w:color="auto"/>
        <w:bottom w:val="none" w:sz="0" w:space="0" w:color="auto"/>
        <w:right w:val="none" w:sz="0" w:space="0" w:color="auto"/>
      </w:divBdr>
    </w:div>
    <w:div w:id="1048334789">
      <w:bodyDiv w:val="1"/>
      <w:marLeft w:val="0"/>
      <w:marRight w:val="0"/>
      <w:marTop w:val="0"/>
      <w:marBottom w:val="0"/>
      <w:divBdr>
        <w:top w:val="none" w:sz="0" w:space="0" w:color="auto"/>
        <w:left w:val="none" w:sz="0" w:space="0" w:color="auto"/>
        <w:bottom w:val="none" w:sz="0" w:space="0" w:color="auto"/>
        <w:right w:val="none" w:sz="0" w:space="0" w:color="auto"/>
      </w:divBdr>
    </w:div>
    <w:div w:id="1142818913">
      <w:bodyDiv w:val="1"/>
      <w:marLeft w:val="0"/>
      <w:marRight w:val="0"/>
      <w:marTop w:val="0"/>
      <w:marBottom w:val="0"/>
      <w:divBdr>
        <w:top w:val="none" w:sz="0" w:space="0" w:color="auto"/>
        <w:left w:val="none" w:sz="0" w:space="0" w:color="auto"/>
        <w:bottom w:val="none" w:sz="0" w:space="0" w:color="auto"/>
        <w:right w:val="none" w:sz="0" w:space="0" w:color="auto"/>
      </w:divBdr>
    </w:div>
    <w:div w:id="1150751623">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16449">
      <w:bodyDiv w:val="1"/>
      <w:marLeft w:val="0"/>
      <w:marRight w:val="0"/>
      <w:marTop w:val="0"/>
      <w:marBottom w:val="0"/>
      <w:divBdr>
        <w:top w:val="none" w:sz="0" w:space="0" w:color="auto"/>
        <w:left w:val="none" w:sz="0" w:space="0" w:color="auto"/>
        <w:bottom w:val="none" w:sz="0" w:space="0" w:color="auto"/>
        <w:right w:val="none" w:sz="0" w:space="0" w:color="auto"/>
      </w:divBdr>
    </w:div>
    <w:div w:id="1284652029">
      <w:bodyDiv w:val="1"/>
      <w:marLeft w:val="0"/>
      <w:marRight w:val="0"/>
      <w:marTop w:val="0"/>
      <w:marBottom w:val="0"/>
      <w:divBdr>
        <w:top w:val="none" w:sz="0" w:space="0" w:color="auto"/>
        <w:left w:val="none" w:sz="0" w:space="0" w:color="auto"/>
        <w:bottom w:val="none" w:sz="0" w:space="0" w:color="auto"/>
        <w:right w:val="none" w:sz="0" w:space="0" w:color="auto"/>
      </w:divBdr>
    </w:div>
    <w:div w:id="1315378928">
      <w:bodyDiv w:val="1"/>
      <w:marLeft w:val="0"/>
      <w:marRight w:val="0"/>
      <w:marTop w:val="0"/>
      <w:marBottom w:val="0"/>
      <w:divBdr>
        <w:top w:val="none" w:sz="0" w:space="0" w:color="auto"/>
        <w:left w:val="none" w:sz="0" w:space="0" w:color="auto"/>
        <w:bottom w:val="none" w:sz="0" w:space="0" w:color="auto"/>
        <w:right w:val="none" w:sz="0" w:space="0" w:color="auto"/>
      </w:divBdr>
    </w:div>
    <w:div w:id="1377660701">
      <w:bodyDiv w:val="1"/>
      <w:marLeft w:val="0"/>
      <w:marRight w:val="0"/>
      <w:marTop w:val="0"/>
      <w:marBottom w:val="0"/>
      <w:divBdr>
        <w:top w:val="none" w:sz="0" w:space="0" w:color="auto"/>
        <w:left w:val="none" w:sz="0" w:space="0" w:color="auto"/>
        <w:bottom w:val="none" w:sz="0" w:space="0" w:color="auto"/>
        <w:right w:val="none" w:sz="0" w:space="0" w:color="auto"/>
      </w:divBdr>
    </w:div>
    <w:div w:id="1497648050">
      <w:bodyDiv w:val="1"/>
      <w:marLeft w:val="0"/>
      <w:marRight w:val="0"/>
      <w:marTop w:val="0"/>
      <w:marBottom w:val="0"/>
      <w:divBdr>
        <w:top w:val="none" w:sz="0" w:space="0" w:color="auto"/>
        <w:left w:val="none" w:sz="0" w:space="0" w:color="auto"/>
        <w:bottom w:val="none" w:sz="0" w:space="0" w:color="auto"/>
        <w:right w:val="none" w:sz="0" w:space="0" w:color="auto"/>
      </w:divBdr>
    </w:div>
    <w:div w:id="1638294146">
      <w:bodyDiv w:val="1"/>
      <w:marLeft w:val="0"/>
      <w:marRight w:val="0"/>
      <w:marTop w:val="0"/>
      <w:marBottom w:val="0"/>
      <w:divBdr>
        <w:top w:val="none" w:sz="0" w:space="0" w:color="auto"/>
        <w:left w:val="none" w:sz="0" w:space="0" w:color="auto"/>
        <w:bottom w:val="none" w:sz="0" w:space="0" w:color="auto"/>
        <w:right w:val="none" w:sz="0" w:space="0" w:color="auto"/>
      </w:divBdr>
    </w:div>
    <w:div w:id="1645311950">
      <w:bodyDiv w:val="1"/>
      <w:marLeft w:val="0"/>
      <w:marRight w:val="0"/>
      <w:marTop w:val="0"/>
      <w:marBottom w:val="0"/>
      <w:divBdr>
        <w:top w:val="none" w:sz="0" w:space="0" w:color="auto"/>
        <w:left w:val="none" w:sz="0" w:space="0" w:color="auto"/>
        <w:bottom w:val="none" w:sz="0" w:space="0" w:color="auto"/>
        <w:right w:val="none" w:sz="0" w:space="0" w:color="auto"/>
      </w:divBdr>
      <w:divsChild>
        <w:div w:id="1682512038">
          <w:marLeft w:val="0"/>
          <w:marRight w:val="0"/>
          <w:marTop w:val="0"/>
          <w:marBottom w:val="0"/>
          <w:divBdr>
            <w:top w:val="none" w:sz="0" w:space="0" w:color="auto"/>
            <w:left w:val="none" w:sz="0" w:space="0" w:color="auto"/>
            <w:bottom w:val="none" w:sz="0" w:space="0" w:color="auto"/>
            <w:right w:val="none" w:sz="0" w:space="0" w:color="auto"/>
          </w:divBdr>
        </w:div>
        <w:div w:id="99960532">
          <w:marLeft w:val="0"/>
          <w:marRight w:val="0"/>
          <w:marTop w:val="0"/>
          <w:marBottom w:val="0"/>
          <w:divBdr>
            <w:top w:val="none" w:sz="0" w:space="0" w:color="auto"/>
            <w:left w:val="none" w:sz="0" w:space="0" w:color="auto"/>
            <w:bottom w:val="none" w:sz="0" w:space="0" w:color="auto"/>
            <w:right w:val="none" w:sz="0" w:space="0" w:color="auto"/>
          </w:divBdr>
          <w:divsChild>
            <w:div w:id="65800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3933">
      <w:bodyDiv w:val="1"/>
      <w:marLeft w:val="0"/>
      <w:marRight w:val="0"/>
      <w:marTop w:val="0"/>
      <w:marBottom w:val="0"/>
      <w:divBdr>
        <w:top w:val="none" w:sz="0" w:space="0" w:color="auto"/>
        <w:left w:val="none" w:sz="0" w:space="0" w:color="auto"/>
        <w:bottom w:val="none" w:sz="0" w:space="0" w:color="auto"/>
        <w:right w:val="none" w:sz="0" w:space="0" w:color="auto"/>
      </w:divBdr>
    </w:div>
    <w:div w:id="1950774242">
      <w:bodyDiv w:val="1"/>
      <w:marLeft w:val="0"/>
      <w:marRight w:val="0"/>
      <w:marTop w:val="0"/>
      <w:marBottom w:val="0"/>
      <w:divBdr>
        <w:top w:val="none" w:sz="0" w:space="0" w:color="auto"/>
        <w:left w:val="none" w:sz="0" w:space="0" w:color="auto"/>
        <w:bottom w:val="none" w:sz="0" w:space="0" w:color="auto"/>
        <w:right w:val="none" w:sz="0" w:space="0" w:color="auto"/>
      </w:divBdr>
    </w:div>
    <w:div w:id="1951087182">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8397">
      <w:bodyDiv w:val="1"/>
      <w:marLeft w:val="0"/>
      <w:marRight w:val="0"/>
      <w:marTop w:val="0"/>
      <w:marBottom w:val="0"/>
      <w:divBdr>
        <w:top w:val="none" w:sz="0" w:space="0" w:color="auto"/>
        <w:left w:val="none" w:sz="0" w:space="0" w:color="auto"/>
        <w:bottom w:val="none" w:sz="0" w:space="0" w:color="auto"/>
        <w:right w:val="none" w:sz="0" w:space="0" w:color="auto"/>
      </w:divBdr>
    </w:div>
    <w:div w:id="2044355647">
      <w:bodyDiv w:val="1"/>
      <w:marLeft w:val="0"/>
      <w:marRight w:val="0"/>
      <w:marTop w:val="0"/>
      <w:marBottom w:val="0"/>
      <w:divBdr>
        <w:top w:val="none" w:sz="0" w:space="0" w:color="auto"/>
        <w:left w:val="none" w:sz="0" w:space="0" w:color="auto"/>
        <w:bottom w:val="none" w:sz="0" w:space="0" w:color="auto"/>
        <w:right w:val="none" w:sz="0" w:space="0" w:color="auto"/>
      </w:divBdr>
    </w:div>
    <w:div w:id="2098744657">
      <w:bodyDiv w:val="1"/>
      <w:marLeft w:val="0"/>
      <w:marRight w:val="0"/>
      <w:marTop w:val="0"/>
      <w:marBottom w:val="0"/>
      <w:divBdr>
        <w:top w:val="none" w:sz="0" w:space="0" w:color="auto"/>
        <w:left w:val="none" w:sz="0" w:space="0" w:color="auto"/>
        <w:bottom w:val="none" w:sz="0" w:space="0" w:color="auto"/>
        <w:right w:val="none" w:sz="0" w:space="0" w:color="auto"/>
      </w:divBdr>
      <w:divsChild>
        <w:div w:id="1880897504">
          <w:marLeft w:val="0"/>
          <w:marRight w:val="0"/>
          <w:marTop w:val="0"/>
          <w:marBottom w:val="0"/>
          <w:divBdr>
            <w:top w:val="none" w:sz="0" w:space="0" w:color="auto"/>
            <w:left w:val="none" w:sz="0" w:space="0" w:color="auto"/>
            <w:bottom w:val="none" w:sz="0" w:space="0" w:color="auto"/>
            <w:right w:val="none" w:sz="0" w:space="0" w:color="auto"/>
          </w:divBdr>
        </w:div>
        <w:div w:id="1012800634">
          <w:marLeft w:val="0"/>
          <w:marRight w:val="0"/>
          <w:marTop w:val="0"/>
          <w:marBottom w:val="0"/>
          <w:divBdr>
            <w:top w:val="none" w:sz="0" w:space="0" w:color="auto"/>
            <w:left w:val="none" w:sz="0" w:space="0" w:color="auto"/>
            <w:bottom w:val="none" w:sz="0" w:space="0" w:color="auto"/>
            <w:right w:val="none" w:sz="0" w:space="0" w:color="auto"/>
          </w:divBdr>
          <w:divsChild>
            <w:div w:id="7803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svg"/><Relationship Id="rId39" Type="http://schemas.openxmlformats.org/officeDocument/2006/relationships/fontTable" Target="fontTable.xml"/><Relationship Id="rId21" Type="http://schemas.openxmlformats.org/officeDocument/2006/relationships/image" Target="media/image13.sv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svg"/><Relationship Id="rId28" Type="http://schemas.openxmlformats.org/officeDocument/2006/relationships/hyperlink" Target="https://www.dcp.edu.gov.on.ca/en/curriculum/elementary-language/grades/grade-3"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RB-_GjdW29M" TargetMode="External"/><Relationship Id="rId31" Type="http://schemas.openxmlformats.org/officeDocument/2006/relationships/hyperlink" Target="https://creativecommons.org/licenses/by-nc-sa/4.0/"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4.png"/><Relationship Id="rId27" Type="http://schemas.openxmlformats.org/officeDocument/2006/relationships/hyperlink" Target="https://www.youtube.com/watch?v=RB-_GjdW29M" TargetMode="External"/><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drc/Dropbox/***PROJECTS/ELAN%202024_25/Templates/LESSON%20Template_March%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13.dotx</Template>
  <TotalTime>0</TotalTime>
  <Pages>14</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2025-03-26T18:20:00Z</dcterms:created>
  <dcterms:modified xsi:type="dcterms:W3CDTF">2025-03-26T18:20:00Z</dcterms:modified>
</cp:coreProperties>
</file>