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38444" w14:textId="77777777" w:rsidR="00FC464F" w:rsidRDefault="00880BC7" w:rsidP="00E30DEF">
      <w:bookmarkStart w:id="0" w:name="_Toc186444752"/>
      <w:r w:rsidRPr="00E33EEA">
        <w:rPr>
          <w:noProof/>
        </w:rPr>
        <w:drawing>
          <wp:inline distT="0" distB="0" distL="0" distR="0" wp14:anchorId="7D48ABAC" wp14:editId="67EED6EC">
            <wp:extent cx="4692015" cy="1752600"/>
            <wp:effectExtent l="0" t="0" r="0" b="0"/>
            <wp:docPr id="1" name="Graphic 4" descr="ELAN Lesson 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030429" name="Graphic 4" descr="ELAN Lesson Plan"/>
                    <pic:cNvPicPr>
                      <a:picLocks/>
                    </pic:cNvPicPr>
                  </pic:nvPicPr>
                  <pic:blipFill rotWithShape="1">
                    <a:blip r:embed="rId8"/>
                    <a:srcRect l="7874" t="21268" b="-36080"/>
                    <a:stretch/>
                  </pic:blipFill>
                  <pic:spPr bwMode="auto">
                    <a:xfrm>
                      <a:off x="0" y="0"/>
                      <a:ext cx="4692015" cy="1752600"/>
                    </a:xfrm>
                    <a:prstGeom prst="rect">
                      <a:avLst/>
                    </a:prstGeom>
                    <a:ln>
                      <a:noFill/>
                    </a:ln>
                  </pic:spPr>
                </pic:pic>
              </a:graphicData>
            </a:graphic>
          </wp:inline>
        </w:drawing>
      </w:r>
    </w:p>
    <w:bookmarkEnd w:id="0"/>
    <w:p w14:paraId="5EA5DB40" w14:textId="252F8884" w:rsidR="00CC4111" w:rsidRPr="00E905A9" w:rsidRDefault="00E905A9" w:rsidP="00E905A9">
      <w:pPr>
        <w:pStyle w:val="Title"/>
      </w:pPr>
      <w:r w:rsidRPr="00E905A9">
        <w:t>Allow Me to Introduce Myself</w:t>
      </w:r>
    </w:p>
    <w:p w14:paraId="1E6F271B" w14:textId="3C004D44" w:rsidR="00E905A9" w:rsidRPr="00E905A9" w:rsidRDefault="00E905A9" w:rsidP="00E905A9">
      <w:r w:rsidRPr="00E905A9">
        <w:t>This multi-day day lesson weaves together a variety of expectations across the four strands of the Language curriculum. Students will explore and celebrate their unique characteristics by reflecting on their identity. They will write about what makes them special, including physical traits, talents, hobbies, cultural background, and personal values. Students will learn how to use similes and metaphors to creatively describe their identity. They will write sentences that compare aspects of themselves to other things, enhancing their descriptive language skills and deepening their understanding of identity. Finally, students will be empowered to use their voices and creativity to express their identities in a short poem, followed by a sharing session to reflect on how figurative language enriched their writing.</w:t>
      </w:r>
    </w:p>
    <w:p w14:paraId="703E3481" w14:textId="77777777" w:rsidR="00ED54DC" w:rsidRPr="003E413D" w:rsidRDefault="00ED54DC" w:rsidP="003E413D">
      <w:pPr>
        <w:pStyle w:val="Heading1option"/>
      </w:pPr>
      <w:bookmarkStart w:id="1" w:name="_Toc186202328"/>
      <w:bookmarkStart w:id="2" w:name="_Toc186444753"/>
      <w:bookmarkStart w:id="3" w:name="_Toc186720160"/>
      <w:bookmarkStart w:id="4" w:name="_Toc189909262"/>
      <w:bookmarkStart w:id="5" w:name="_Toc190794964"/>
      <w:bookmarkStart w:id="6" w:name="_Toc196412857"/>
      <w:r w:rsidRPr="003E413D">
        <w:t>Grade</w:t>
      </w:r>
      <w:bookmarkEnd w:id="1"/>
      <w:bookmarkEnd w:id="2"/>
      <w:bookmarkEnd w:id="3"/>
      <w:bookmarkEnd w:id="4"/>
      <w:bookmarkEnd w:id="5"/>
      <w:bookmarkEnd w:id="6"/>
    </w:p>
    <w:p w14:paraId="1D713CD0" w14:textId="7EFBB19F" w:rsidR="00ED54DC" w:rsidRPr="00CC4111" w:rsidRDefault="00E905A9" w:rsidP="00E30DEF">
      <w:r>
        <w:t>4</w:t>
      </w:r>
    </w:p>
    <w:p w14:paraId="1C36CC75" w14:textId="77777777" w:rsidR="00ED54DC" w:rsidRPr="00557F74" w:rsidRDefault="00ED54DC" w:rsidP="00E30DEF">
      <w:pPr>
        <w:pStyle w:val="Heading1option"/>
      </w:pPr>
      <w:bookmarkStart w:id="7" w:name="_Toc186202329"/>
      <w:bookmarkStart w:id="8" w:name="_Toc186444754"/>
      <w:bookmarkStart w:id="9" w:name="_Toc186720161"/>
      <w:bookmarkStart w:id="10" w:name="_Toc189909263"/>
      <w:bookmarkStart w:id="11" w:name="_Toc190794965"/>
      <w:bookmarkStart w:id="12" w:name="_Toc196412858"/>
      <w:r w:rsidRPr="00557F74">
        <w:t xml:space="preserve">Curriculum </w:t>
      </w:r>
      <w:r w:rsidR="00EE66DC" w:rsidRPr="00557F74">
        <w:t>e</w:t>
      </w:r>
      <w:r w:rsidRPr="00557F74">
        <w:t>xpectations</w:t>
      </w:r>
      <w:bookmarkEnd w:id="7"/>
      <w:bookmarkEnd w:id="8"/>
      <w:bookmarkEnd w:id="9"/>
      <w:bookmarkEnd w:id="10"/>
      <w:bookmarkEnd w:id="11"/>
      <w:bookmarkEnd w:id="12"/>
    </w:p>
    <w:p w14:paraId="7D4E769F" w14:textId="698F9F4A" w:rsidR="00ED54DC" w:rsidRDefault="00F609A5" w:rsidP="00E30DEF">
      <w:r>
        <w:t xml:space="preserve">A3, A3.2, B1, B1.5, C3, C3.1, D1, D1.2, D2, D2.3, D2.5 </w:t>
      </w:r>
      <w:r w:rsidR="008D17E2">
        <w:t xml:space="preserve">(see </w:t>
      </w:r>
      <w:hyperlink w:anchor="_Appendix_F" w:history="1">
        <w:r w:rsidR="008D17E2" w:rsidRPr="008D17E2">
          <w:rPr>
            <w:rStyle w:val="Hyperlink"/>
          </w:rPr>
          <w:t xml:space="preserve">Appendix </w:t>
        </w:r>
        <w:r w:rsidR="00DA7D65">
          <w:rPr>
            <w:rStyle w:val="Hyperlink"/>
          </w:rPr>
          <w:t>C</w:t>
        </w:r>
      </w:hyperlink>
      <w:r w:rsidR="008D17E2">
        <w:t xml:space="preserve"> for full descriptions)</w:t>
      </w:r>
    </w:p>
    <w:p w14:paraId="4629B4F6" w14:textId="77777777" w:rsidR="00C93F57" w:rsidRDefault="00C93F57" w:rsidP="00E30DEF">
      <w:pPr>
        <w:pStyle w:val="Heading1option"/>
      </w:pPr>
      <w:bookmarkStart w:id="13" w:name="_Toc189909264"/>
      <w:bookmarkStart w:id="14" w:name="_Toc190794966"/>
      <w:bookmarkStart w:id="15" w:name="_Toc196412859"/>
      <w:bookmarkStart w:id="16" w:name="_Toc186202330"/>
      <w:bookmarkStart w:id="17" w:name="_Toc186444755"/>
      <w:bookmarkStart w:id="18" w:name="_Toc186720162"/>
      <w:r>
        <w:t>Strands</w:t>
      </w:r>
      <w:bookmarkEnd w:id="13"/>
      <w:bookmarkEnd w:id="14"/>
      <w:bookmarkEnd w:id="15"/>
    </w:p>
    <w:p w14:paraId="7F136887" w14:textId="77777777" w:rsidR="00F609A5" w:rsidRDefault="00F609A5" w:rsidP="009F3134">
      <w:pPr>
        <w:pStyle w:val="Bulletedlist"/>
        <w:numPr>
          <w:ilvl w:val="0"/>
          <w:numId w:val="0"/>
        </w:numPr>
      </w:pPr>
      <w:bookmarkStart w:id="19" w:name="_Toc186202332"/>
      <w:bookmarkStart w:id="20" w:name="_Toc186444757"/>
      <w:bookmarkStart w:id="21" w:name="_Toc186720164"/>
      <w:bookmarkEnd w:id="16"/>
      <w:bookmarkEnd w:id="17"/>
      <w:bookmarkEnd w:id="18"/>
      <w:r w:rsidRPr="00F609A5">
        <w:t>A. Literacy Connections and Applications</w:t>
      </w:r>
    </w:p>
    <w:p w14:paraId="696C566A" w14:textId="77777777" w:rsidR="00F609A5" w:rsidRDefault="00F609A5" w:rsidP="009F3134">
      <w:pPr>
        <w:pStyle w:val="Bulletedlist"/>
        <w:numPr>
          <w:ilvl w:val="0"/>
          <w:numId w:val="0"/>
        </w:numPr>
      </w:pPr>
      <w:r w:rsidRPr="00F609A5">
        <w:t>B. Foundations of Language</w:t>
      </w:r>
    </w:p>
    <w:p w14:paraId="7E6CE47B" w14:textId="77777777" w:rsidR="00F609A5" w:rsidRDefault="00F609A5" w:rsidP="009F3134">
      <w:pPr>
        <w:pStyle w:val="Bulletedlist"/>
        <w:numPr>
          <w:ilvl w:val="0"/>
          <w:numId w:val="0"/>
        </w:numPr>
      </w:pPr>
      <w:r w:rsidRPr="00F609A5">
        <w:lastRenderedPageBreak/>
        <w:t>C. Comprehension: Understanding and Responding to Texts</w:t>
      </w:r>
    </w:p>
    <w:p w14:paraId="61609164" w14:textId="77777777" w:rsidR="00F609A5" w:rsidRDefault="00F609A5" w:rsidP="009F3134">
      <w:pPr>
        <w:pStyle w:val="Bulletedlist"/>
        <w:numPr>
          <w:ilvl w:val="0"/>
          <w:numId w:val="0"/>
        </w:numPr>
      </w:pPr>
      <w:r w:rsidRPr="00F609A5">
        <w:t>D. Composition: Expressing Ideas and Creating Texts</w:t>
      </w:r>
    </w:p>
    <w:p w14:paraId="0A410E4F" w14:textId="77777777" w:rsidR="009F3134" w:rsidRDefault="009F3134">
      <w:pPr>
        <w:spacing w:before="0" w:after="0" w:line="276" w:lineRule="auto"/>
        <w:rPr>
          <w:rFonts w:eastAsia="Times New Roman"/>
          <w:color w:val="000000"/>
          <w:lang w:val="en-CA"/>
        </w:rPr>
      </w:pPr>
      <w:r>
        <w:br w:type="page"/>
      </w:r>
    </w:p>
    <w:p w14:paraId="7CCE9F6C" w14:textId="77777777" w:rsidR="00CC3DD5" w:rsidRPr="0046423E" w:rsidRDefault="00CC3DD5" w:rsidP="00CC3DD5">
      <w:pPr>
        <w:pStyle w:val="Heading1"/>
        <w:tabs>
          <w:tab w:val="left" w:pos="5117"/>
          <w:tab w:val="right" w:pos="7371"/>
        </w:tabs>
      </w:pPr>
      <w:bookmarkStart w:id="22" w:name="_Toc189909265"/>
      <w:bookmarkStart w:id="23" w:name="_Toc190794967"/>
      <w:bookmarkStart w:id="24" w:name="_Toc196412860"/>
      <w:r w:rsidRPr="0046423E">
        <w:lastRenderedPageBreak/>
        <w:t>Contents</w:t>
      </w:r>
      <w:bookmarkEnd w:id="22"/>
      <w:bookmarkEnd w:id="23"/>
      <w:bookmarkEnd w:id="24"/>
    </w:p>
    <w:p w14:paraId="4C982126" w14:textId="60F6B46E" w:rsidR="00BB2B0F" w:rsidRDefault="000308A3">
      <w:pPr>
        <w:pStyle w:val="TOC1"/>
        <w:rPr>
          <w:rFonts w:asciiTheme="minorHAnsi" w:eastAsiaTheme="minorEastAsia" w:hAnsiTheme="minorHAnsi" w:cstheme="minorBidi"/>
          <w:b w:val="0"/>
          <w:bCs w:val="0"/>
          <w:kern w:val="2"/>
          <w:lang w:val="en-CA"/>
          <w14:ligatures w14:val="standardContextual"/>
        </w:rPr>
      </w:pPr>
      <w:r>
        <w:rPr>
          <w:bCs w:val="0"/>
        </w:rPr>
        <w:fldChar w:fldCharType="begin"/>
      </w:r>
      <w:r>
        <w:rPr>
          <w:bCs w:val="0"/>
        </w:rPr>
        <w:instrText xml:space="preserve"> TOC \o "1-1" \h \z \t "Heading 2,2,Heading 3,3,Heading 1 option,1" </w:instrText>
      </w:r>
      <w:r>
        <w:rPr>
          <w:bCs w:val="0"/>
        </w:rPr>
        <w:fldChar w:fldCharType="separate"/>
      </w:r>
      <w:hyperlink w:anchor="_Toc196412857" w:history="1">
        <w:r w:rsidR="00BB2B0F" w:rsidRPr="000D6544">
          <w:rPr>
            <w:rStyle w:val="Hyperlink"/>
          </w:rPr>
          <w:t>Grade</w:t>
        </w:r>
        <w:r w:rsidR="00BB2B0F">
          <w:rPr>
            <w:webHidden/>
          </w:rPr>
          <w:tab/>
        </w:r>
        <w:r w:rsidR="00BB2B0F">
          <w:rPr>
            <w:webHidden/>
          </w:rPr>
          <w:fldChar w:fldCharType="begin"/>
        </w:r>
        <w:r w:rsidR="00BB2B0F">
          <w:rPr>
            <w:webHidden/>
          </w:rPr>
          <w:instrText xml:space="preserve"> PAGEREF _Toc196412857 \h </w:instrText>
        </w:r>
        <w:r w:rsidR="00BB2B0F">
          <w:rPr>
            <w:webHidden/>
          </w:rPr>
        </w:r>
        <w:r w:rsidR="00BB2B0F">
          <w:rPr>
            <w:webHidden/>
          </w:rPr>
          <w:fldChar w:fldCharType="separate"/>
        </w:r>
        <w:r w:rsidR="008C579E">
          <w:rPr>
            <w:webHidden/>
          </w:rPr>
          <w:t>1</w:t>
        </w:r>
        <w:r w:rsidR="00BB2B0F">
          <w:rPr>
            <w:webHidden/>
          </w:rPr>
          <w:fldChar w:fldCharType="end"/>
        </w:r>
      </w:hyperlink>
    </w:p>
    <w:p w14:paraId="033C8EB8" w14:textId="6341BA07" w:rsidR="00BB2B0F" w:rsidRDefault="00BB2B0F">
      <w:pPr>
        <w:pStyle w:val="TOC1"/>
        <w:rPr>
          <w:rFonts w:asciiTheme="minorHAnsi" w:eastAsiaTheme="minorEastAsia" w:hAnsiTheme="minorHAnsi" w:cstheme="minorBidi"/>
          <w:b w:val="0"/>
          <w:bCs w:val="0"/>
          <w:kern w:val="2"/>
          <w:lang w:val="en-CA"/>
          <w14:ligatures w14:val="standardContextual"/>
        </w:rPr>
      </w:pPr>
      <w:hyperlink w:anchor="_Toc196412858" w:history="1">
        <w:r w:rsidRPr="000D6544">
          <w:rPr>
            <w:rStyle w:val="Hyperlink"/>
          </w:rPr>
          <w:t>Curriculum expectations</w:t>
        </w:r>
        <w:r>
          <w:rPr>
            <w:webHidden/>
          </w:rPr>
          <w:tab/>
        </w:r>
        <w:r>
          <w:rPr>
            <w:webHidden/>
          </w:rPr>
          <w:fldChar w:fldCharType="begin"/>
        </w:r>
        <w:r>
          <w:rPr>
            <w:webHidden/>
          </w:rPr>
          <w:instrText xml:space="preserve"> PAGEREF _Toc196412858 \h </w:instrText>
        </w:r>
        <w:r>
          <w:rPr>
            <w:webHidden/>
          </w:rPr>
        </w:r>
        <w:r>
          <w:rPr>
            <w:webHidden/>
          </w:rPr>
          <w:fldChar w:fldCharType="separate"/>
        </w:r>
        <w:r w:rsidR="008C579E">
          <w:rPr>
            <w:webHidden/>
          </w:rPr>
          <w:t>1</w:t>
        </w:r>
        <w:r>
          <w:rPr>
            <w:webHidden/>
          </w:rPr>
          <w:fldChar w:fldCharType="end"/>
        </w:r>
      </w:hyperlink>
    </w:p>
    <w:p w14:paraId="453BC923" w14:textId="3B24CEAB" w:rsidR="00BB2B0F" w:rsidRDefault="00BB2B0F">
      <w:pPr>
        <w:pStyle w:val="TOC1"/>
        <w:rPr>
          <w:rFonts w:asciiTheme="minorHAnsi" w:eastAsiaTheme="minorEastAsia" w:hAnsiTheme="minorHAnsi" w:cstheme="minorBidi"/>
          <w:b w:val="0"/>
          <w:bCs w:val="0"/>
          <w:kern w:val="2"/>
          <w:lang w:val="en-CA"/>
          <w14:ligatures w14:val="standardContextual"/>
        </w:rPr>
      </w:pPr>
      <w:hyperlink w:anchor="_Toc196412859" w:history="1">
        <w:r w:rsidRPr="000D6544">
          <w:rPr>
            <w:rStyle w:val="Hyperlink"/>
          </w:rPr>
          <w:t>Strands</w:t>
        </w:r>
        <w:r>
          <w:rPr>
            <w:webHidden/>
          </w:rPr>
          <w:tab/>
        </w:r>
        <w:r>
          <w:rPr>
            <w:webHidden/>
          </w:rPr>
          <w:fldChar w:fldCharType="begin"/>
        </w:r>
        <w:r>
          <w:rPr>
            <w:webHidden/>
          </w:rPr>
          <w:instrText xml:space="preserve"> PAGEREF _Toc196412859 \h </w:instrText>
        </w:r>
        <w:r>
          <w:rPr>
            <w:webHidden/>
          </w:rPr>
        </w:r>
        <w:r>
          <w:rPr>
            <w:webHidden/>
          </w:rPr>
          <w:fldChar w:fldCharType="separate"/>
        </w:r>
        <w:r w:rsidR="008C579E">
          <w:rPr>
            <w:webHidden/>
          </w:rPr>
          <w:t>2</w:t>
        </w:r>
        <w:r>
          <w:rPr>
            <w:webHidden/>
          </w:rPr>
          <w:fldChar w:fldCharType="end"/>
        </w:r>
      </w:hyperlink>
    </w:p>
    <w:p w14:paraId="21A02893" w14:textId="7D25D623" w:rsidR="00BB2B0F" w:rsidRDefault="00BB2B0F">
      <w:pPr>
        <w:pStyle w:val="TOC1"/>
        <w:rPr>
          <w:rFonts w:asciiTheme="minorHAnsi" w:eastAsiaTheme="minorEastAsia" w:hAnsiTheme="minorHAnsi" w:cstheme="minorBidi"/>
          <w:b w:val="0"/>
          <w:bCs w:val="0"/>
          <w:kern w:val="2"/>
          <w:lang w:val="en-CA"/>
          <w14:ligatures w14:val="standardContextual"/>
        </w:rPr>
      </w:pPr>
      <w:hyperlink w:anchor="_Toc196412860" w:history="1">
        <w:r w:rsidRPr="000D6544">
          <w:rPr>
            <w:rStyle w:val="Hyperlink"/>
          </w:rPr>
          <w:t>Contents</w:t>
        </w:r>
        <w:r>
          <w:rPr>
            <w:webHidden/>
          </w:rPr>
          <w:tab/>
        </w:r>
        <w:r>
          <w:rPr>
            <w:webHidden/>
          </w:rPr>
          <w:fldChar w:fldCharType="begin"/>
        </w:r>
        <w:r>
          <w:rPr>
            <w:webHidden/>
          </w:rPr>
          <w:instrText xml:space="preserve"> PAGEREF _Toc196412860 \h </w:instrText>
        </w:r>
        <w:r>
          <w:rPr>
            <w:webHidden/>
          </w:rPr>
        </w:r>
        <w:r>
          <w:rPr>
            <w:webHidden/>
          </w:rPr>
          <w:fldChar w:fldCharType="separate"/>
        </w:r>
        <w:r w:rsidR="008C579E">
          <w:rPr>
            <w:webHidden/>
          </w:rPr>
          <w:t>3</w:t>
        </w:r>
        <w:r>
          <w:rPr>
            <w:webHidden/>
          </w:rPr>
          <w:fldChar w:fldCharType="end"/>
        </w:r>
      </w:hyperlink>
    </w:p>
    <w:p w14:paraId="18414641" w14:textId="0252CE23" w:rsidR="00BB2B0F" w:rsidRDefault="00BB2B0F">
      <w:pPr>
        <w:pStyle w:val="TOC1"/>
        <w:rPr>
          <w:rFonts w:asciiTheme="minorHAnsi" w:eastAsiaTheme="minorEastAsia" w:hAnsiTheme="minorHAnsi" w:cstheme="minorBidi"/>
          <w:b w:val="0"/>
          <w:bCs w:val="0"/>
          <w:kern w:val="2"/>
          <w:lang w:val="en-CA"/>
          <w14:ligatures w14:val="standardContextual"/>
        </w:rPr>
      </w:pPr>
      <w:hyperlink w:anchor="_Toc196412861" w:history="1">
        <w:r w:rsidRPr="000D6544">
          <w:rPr>
            <w:rStyle w:val="Hyperlink"/>
          </w:rPr>
          <w:t>Learning goals</w:t>
        </w:r>
        <w:r>
          <w:rPr>
            <w:webHidden/>
          </w:rPr>
          <w:tab/>
        </w:r>
        <w:r>
          <w:rPr>
            <w:webHidden/>
          </w:rPr>
          <w:fldChar w:fldCharType="begin"/>
        </w:r>
        <w:r>
          <w:rPr>
            <w:webHidden/>
          </w:rPr>
          <w:instrText xml:space="preserve"> PAGEREF _Toc196412861 \h </w:instrText>
        </w:r>
        <w:r>
          <w:rPr>
            <w:webHidden/>
          </w:rPr>
        </w:r>
        <w:r>
          <w:rPr>
            <w:webHidden/>
          </w:rPr>
          <w:fldChar w:fldCharType="separate"/>
        </w:r>
        <w:r w:rsidR="008C579E">
          <w:rPr>
            <w:webHidden/>
          </w:rPr>
          <w:t>5</w:t>
        </w:r>
        <w:r>
          <w:rPr>
            <w:webHidden/>
          </w:rPr>
          <w:fldChar w:fldCharType="end"/>
        </w:r>
      </w:hyperlink>
    </w:p>
    <w:p w14:paraId="1B30DD98" w14:textId="43BE1908" w:rsidR="00BB2B0F" w:rsidRDefault="00BB2B0F">
      <w:pPr>
        <w:pStyle w:val="TOC1"/>
        <w:rPr>
          <w:rFonts w:asciiTheme="minorHAnsi" w:eastAsiaTheme="minorEastAsia" w:hAnsiTheme="minorHAnsi" w:cstheme="minorBidi"/>
          <w:b w:val="0"/>
          <w:bCs w:val="0"/>
          <w:kern w:val="2"/>
          <w:lang w:val="en-CA"/>
          <w14:ligatures w14:val="standardContextual"/>
        </w:rPr>
      </w:pPr>
      <w:hyperlink w:anchor="_Toc196412862" w:history="1">
        <w:r w:rsidRPr="000D6544">
          <w:rPr>
            <w:rStyle w:val="Hyperlink"/>
          </w:rPr>
          <w:t>Success criteria</w:t>
        </w:r>
        <w:r>
          <w:rPr>
            <w:webHidden/>
          </w:rPr>
          <w:tab/>
        </w:r>
        <w:r>
          <w:rPr>
            <w:webHidden/>
          </w:rPr>
          <w:fldChar w:fldCharType="begin"/>
        </w:r>
        <w:r>
          <w:rPr>
            <w:webHidden/>
          </w:rPr>
          <w:instrText xml:space="preserve"> PAGEREF _Toc196412862 \h </w:instrText>
        </w:r>
        <w:r>
          <w:rPr>
            <w:webHidden/>
          </w:rPr>
        </w:r>
        <w:r>
          <w:rPr>
            <w:webHidden/>
          </w:rPr>
          <w:fldChar w:fldCharType="separate"/>
        </w:r>
        <w:r w:rsidR="008C579E">
          <w:rPr>
            <w:webHidden/>
          </w:rPr>
          <w:t>5</w:t>
        </w:r>
        <w:r>
          <w:rPr>
            <w:webHidden/>
          </w:rPr>
          <w:fldChar w:fldCharType="end"/>
        </w:r>
      </w:hyperlink>
    </w:p>
    <w:p w14:paraId="3CB1C99D" w14:textId="36661B2E" w:rsidR="00BB2B0F" w:rsidRDefault="00BB2B0F">
      <w:pPr>
        <w:pStyle w:val="TOC1"/>
        <w:rPr>
          <w:rFonts w:asciiTheme="minorHAnsi" w:eastAsiaTheme="minorEastAsia" w:hAnsiTheme="minorHAnsi" w:cstheme="minorBidi"/>
          <w:b w:val="0"/>
          <w:bCs w:val="0"/>
          <w:kern w:val="2"/>
          <w:lang w:val="en-CA"/>
          <w14:ligatures w14:val="standardContextual"/>
        </w:rPr>
      </w:pPr>
      <w:hyperlink w:anchor="_Toc196412863" w:history="1">
        <w:r w:rsidRPr="000D6544">
          <w:rPr>
            <w:rStyle w:val="Hyperlink"/>
          </w:rPr>
          <w:t>Lesson path</w:t>
        </w:r>
        <w:r>
          <w:rPr>
            <w:webHidden/>
          </w:rPr>
          <w:tab/>
        </w:r>
        <w:r>
          <w:rPr>
            <w:webHidden/>
          </w:rPr>
          <w:fldChar w:fldCharType="begin"/>
        </w:r>
        <w:r>
          <w:rPr>
            <w:webHidden/>
          </w:rPr>
          <w:instrText xml:space="preserve"> PAGEREF _Toc196412863 \h </w:instrText>
        </w:r>
        <w:r>
          <w:rPr>
            <w:webHidden/>
          </w:rPr>
        </w:r>
        <w:r>
          <w:rPr>
            <w:webHidden/>
          </w:rPr>
          <w:fldChar w:fldCharType="separate"/>
        </w:r>
        <w:r w:rsidR="008C579E">
          <w:rPr>
            <w:webHidden/>
          </w:rPr>
          <w:t>6</w:t>
        </w:r>
        <w:r>
          <w:rPr>
            <w:webHidden/>
          </w:rPr>
          <w:fldChar w:fldCharType="end"/>
        </w:r>
      </w:hyperlink>
    </w:p>
    <w:p w14:paraId="0B906B1F" w14:textId="189CD9F0" w:rsidR="00BB2B0F" w:rsidRDefault="00BB2B0F">
      <w:pPr>
        <w:pStyle w:val="TOC2"/>
        <w:rPr>
          <w:rFonts w:asciiTheme="minorHAnsi" w:eastAsiaTheme="minorEastAsia" w:hAnsiTheme="minorHAnsi" w:cstheme="minorBidi"/>
          <w:i w:val="0"/>
          <w:iCs w:val="0"/>
          <w:kern w:val="2"/>
          <w:lang w:val="en-CA"/>
          <w14:ligatures w14:val="standardContextual"/>
        </w:rPr>
      </w:pPr>
      <w:hyperlink w:anchor="_Toc196412864" w:history="1">
        <w:r w:rsidRPr="000D6544">
          <w:rPr>
            <w:rStyle w:val="Hyperlink"/>
          </w:rPr>
          <w:t>Time</w:t>
        </w:r>
        <w:r>
          <w:rPr>
            <w:webHidden/>
          </w:rPr>
          <w:tab/>
        </w:r>
        <w:r>
          <w:rPr>
            <w:webHidden/>
          </w:rPr>
          <w:fldChar w:fldCharType="begin"/>
        </w:r>
        <w:r>
          <w:rPr>
            <w:webHidden/>
          </w:rPr>
          <w:instrText xml:space="preserve"> PAGEREF _Toc196412864 \h </w:instrText>
        </w:r>
        <w:r>
          <w:rPr>
            <w:webHidden/>
          </w:rPr>
        </w:r>
        <w:r>
          <w:rPr>
            <w:webHidden/>
          </w:rPr>
          <w:fldChar w:fldCharType="separate"/>
        </w:r>
        <w:r w:rsidR="008C579E">
          <w:rPr>
            <w:webHidden/>
          </w:rPr>
          <w:t>6</w:t>
        </w:r>
        <w:r>
          <w:rPr>
            <w:webHidden/>
          </w:rPr>
          <w:fldChar w:fldCharType="end"/>
        </w:r>
      </w:hyperlink>
    </w:p>
    <w:p w14:paraId="3E6A4AFF" w14:textId="3CBE9F2B" w:rsidR="00BB2B0F" w:rsidRDefault="00BB2B0F">
      <w:pPr>
        <w:pStyle w:val="TOC2"/>
        <w:rPr>
          <w:rFonts w:asciiTheme="minorHAnsi" w:eastAsiaTheme="minorEastAsia" w:hAnsiTheme="minorHAnsi" w:cstheme="minorBidi"/>
          <w:i w:val="0"/>
          <w:iCs w:val="0"/>
          <w:kern w:val="2"/>
          <w:lang w:val="en-CA"/>
          <w14:ligatures w14:val="standardContextual"/>
        </w:rPr>
      </w:pPr>
      <w:hyperlink w:anchor="_Toc196412865" w:history="1">
        <w:r w:rsidRPr="000D6544">
          <w:rPr>
            <w:rStyle w:val="Hyperlink"/>
          </w:rPr>
          <w:t>Materials and resources</w:t>
        </w:r>
        <w:r>
          <w:rPr>
            <w:webHidden/>
          </w:rPr>
          <w:tab/>
        </w:r>
        <w:r>
          <w:rPr>
            <w:webHidden/>
          </w:rPr>
          <w:fldChar w:fldCharType="begin"/>
        </w:r>
        <w:r>
          <w:rPr>
            <w:webHidden/>
          </w:rPr>
          <w:instrText xml:space="preserve"> PAGEREF _Toc196412865 \h </w:instrText>
        </w:r>
        <w:r>
          <w:rPr>
            <w:webHidden/>
          </w:rPr>
        </w:r>
        <w:r>
          <w:rPr>
            <w:webHidden/>
          </w:rPr>
          <w:fldChar w:fldCharType="separate"/>
        </w:r>
        <w:r w:rsidR="008C579E">
          <w:rPr>
            <w:webHidden/>
          </w:rPr>
          <w:t>6</w:t>
        </w:r>
        <w:r>
          <w:rPr>
            <w:webHidden/>
          </w:rPr>
          <w:fldChar w:fldCharType="end"/>
        </w:r>
      </w:hyperlink>
    </w:p>
    <w:p w14:paraId="0ECBDE19" w14:textId="5E1C81D8" w:rsidR="00BB2B0F" w:rsidRDefault="00BB2B0F">
      <w:pPr>
        <w:pStyle w:val="TOC2"/>
        <w:rPr>
          <w:rFonts w:asciiTheme="minorHAnsi" w:eastAsiaTheme="minorEastAsia" w:hAnsiTheme="minorHAnsi" w:cstheme="minorBidi"/>
          <w:i w:val="0"/>
          <w:iCs w:val="0"/>
          <w:kern w:val="2"/>
          <w:lang w:val="en-CA"/>
          <w14:ligatures w14:val="standardContextual"/>
        </w:rPr>
      </w:pPr>
      <w:hyperlink w:anchor="_Toc196412866" w:history="1">
        <w:r w:rsidRPr="000D6544">
          <w:rPr>
            <w:rStyle w:val="Hyperlink"/>
          </w:rPr>
          <w:t>Minds on</w:t>
        </w:r>
        <w:r>
          <w:rPr>
            <w:webHidden/>
          </w:rPr>
          <w:tab/>
        </w:r>
        <w:r>
          <w:rPr>
            <w:webHidden/>
          </w:rPr>
          <w:fldChar w:fldCharType="begin"/>
        </w:r>
        <w:r>
          <w:rPr>
            <w:webHidden/>
          </w:rPr>
          <w:instrText xml:space="preserve"> PAGEREF _Toc196412866 \h </w:instrText>
        </w:r>
        <w:r>
          <w:rPr>
            <w:webHidden/>
          </w:rPr>
        </w:r>
        <w:r>
          <w:rPr>
            <w:webHidden/>
          </w:rPr>
          <w:fldChar w:fldCharType="separate"/>
        </w:r>
        <w:r w:rsidR="008C579E">
          <w:rPr>
            <w:webHidden/>
          </w:rPr>
          <w:t>7</w:t>
        </w:r>
        <w:r>
          <w:rPr>
            <w:webHidden/>
          </w:rPr>
          <w:fldChar w:fldCharType="end"/>
        </w:r>
      </w:hyperlink>
    </w:p>
    <w:p w14:paraId="3E14272B" w14:textId="64149416" w:rsidR="00BB2B0F" w:rsidRDefault="00BB2B0F">
      <w:pPr>
        <w:pStyle w:val="TOC2"/>
        <w:rPr>
          <w:rFonts w:asciiTheme="minorHAnsi" w:eastAsiaTheme="minorEastAsia" w:hAnsiTheme="minorHAnsi" w:cstheme="minorBidi"/>
          <w:i w:val="0"/>
          <w:iCs w:val="0"/>
          <w:kern w:val="2"/>
          <w:lang w:val="en-CA"/>
          <w14:ligatures w14:val="standardContextual"/>
        </w:rPr>
      </w:pPr>
      <w:hyperlink w:anchor="_Toc196412867" w:history="1">
        <w:r w:rsidRPr="000D6544">
          <w:rPr>
            <w:rStyle w:val="Hyperlink"/>
          </w:rPr>
          <w:t>Action</w:t>
        </w:r>
        <w:r>
          <w:rPr>
            <w:webHidden/>
          </w:rPr>
          <w:tab/>
        </w:r>
        <w:r>
          <w:rPr>
            <w:webHidden/>
          </w:rPr>
          <w:fldChar w:fldCharType="begin"/>
        </w:r>
        <w:r>
          <w:rPr>
            <w:webHidden/>
          </w:rPr>
          <w:instrText xml:space="preserve"> PAGEREF _Toc196412867 \h </w:instrText>
        </w:r>
        <w:r>
          <w:rPr>
            <w:webHidden/>
          </w:rPr>
        </w:r>
        <w:r>
          <w:rPr>
            <w:webHidden/>
          </w:rPr>
          <w:fldChar w:fldCharType="separate"/>
        </w:r>
        <w:r w:rsidR="008C579E">
          <w:rPr>
            <w:webHidden/>
          </w:rPr>
          <w:t>7</w:t>
        </w:r>
        <w:r>
          <w:rPr>
            <w:webHidden/>
          </w:rPr>
          <w:fldChar w:fldCharType="end"/>
        </w:r>
      </w:hyperlink>
    </w:p>
    <w:p w14:paraId="262F7E68" w14:textId="0B2771B0" w:rsidR="00BB2B0F" w:rsidRDefault="00BB2B0F">
      <w:pPr>
        <w:pStyle w:val="TOC3"/>
        <w:rPr>
          <w:rFonts w:asciiTheme="minorHAnsi" w:eastAsiaTheme="minorEastAsia" w:hAnsiTheme="minorHAnsi" w:cstheme="minorBidi"/>
          <w:noProof/>
          <w:kern w:val="2"/>
          <w:szCs w:val="24"/>
          <w:lang w:val="en-CA"/>
          <w14:ligatures w14:val="standardContextual"/>
        </w:rPr>
      </w:pPr>
      <w:hyperlink w:anchor="_Toc196412868" w:history="1">
        <w:r w:rsidRPr="000D6544">
          <w:rPr>
            <w:rStyle w:val="Hyperlink"/>
            <w:noProof/>
            <w:lang w:val="en-CA"/>
          </w:rPr>
          <w:t>Describing traits</w:t>
        </w:r>
        <w:r>
          <w:rPr>
            <w:noProof/>
            <w:webHidden/>
          </w:rPr>
          <w:tab/>
        </w:r>
        <w:r>
          <w:rPr>
            <w:noProof/>
            <w:webHidden/>
          </w:rPr>
          <w:fldChar w:fldCharType="begin"/>
        </w:r>
        <w:r>
          <w:rPr>
            <w:noProof/>
            <w:webHidden/>
          </w:rPr>
          <w:instrText xml:space="preserve"> PAGEREF _Toc196412868 \h </w:instrText>
        </w:r>
        <w:r>
          <w:rPr>
            <w:noProof/>
            <w:webHidden/>
          </w:rPr>
        </w:r>
        <w:r>
          <w:rPr>
            <w:noProof/>
            <w:webHidden/>
          </w:rPr>
          <w:fldChar w:fldCharType="separate"/>
        </w:r>
        <w:r w:rsidR="008C579E">
          <w:rPr>
            <w:noProof/>
            <w:webHidden/>
          </w:rPr>
          <w:t>7</w:t>
        </w:r>
        <w:r>
          <w:rPr>
            <w:noProof/>
            <w:webHidden/>
          </w:rPr>
          <w:fldChar w:fldCharType="end"/>
        </w:r>
      </w:hyperlink>
    </w:p>
    <w:p w14:paraId="071110D6" w14:textId="73716098" w:rsidR="00BB2B0F" w:rsidRDefault="00BB2B0F">
      <w:pPr>
        <w:pStyle w:val="TOC3"/>
        <w:rPr>
          <w:rFonts w:asciiTheme="minorHAnsi" w:eastAsiaTheme="minorEastAsia" w:hAnsiTheme="minorHAnsi" w:cstheme="minorBidi"/>
          <w:noProof/>
          <w:kern w:val="2"/>
          <w:szCs w:val="24"/>
          <w:lang w:val="en-CA"/>
          <w14:ligatures w14:val="standardContextual"/>
        </w:rPr>
      </w:pPr>
      <w:hyperlink w:anchor="_Toc196412869" w:history="1">
        <w:r w:rsidRPr="000D6544">
          <w:rPr>
            <w:rStyle w:val="Hyperlink"/>
            <w:noProof/>
            <w:lang w:val="en-CA"/>
          </w:rPr>
          <w:t>Using similes and metaphors</w:t>
        </w:r>
        <w:r>
          <w:rPr>
            <w:noProof/>
            <w:webHidden/>
          </w:rPr>
          <w:tab/>
        </w:r>
        <w:r>
          <w:rPr>
            <w:noProof/>
            <w:webHidden/>
          </w:rPr>
          <w:fldChar w:fldCharType="begin"/>
        </w:r>
        <w:r>
          <w:rPr>
            <w:noProof/>
            <w:webHidden/>
          </w:rPr>
          <w:instrText xml:space="preserve"> PAGEREF _Toc196412869 \h </w:instrText>
        </w:r>
        <w:r>
          <w:rPr>
            <w:noProof/>
            <w:webHidden/>
          </w:rPr>
        </w:r>
        <w:r>
          <w:rPr>
            <w:noProof/>
            <w:webHidden/>
          </w:rPr>
          <w:fldChar w:fldCharType="separate"/>
        </w:r>
        <w:r w:rsidR="008C579E">
          <w:rPr>
            <w:noProof/>
            <w:webHidden/>
          </w:rPr>
          <w:t>8</w:t>
        </w:r>
        <w:r>
          <w:rPr>
            <w:noProof/>
            <w:webHidden/>
          </w:rPr>
          <w:fldChar w:fldCharType="end"/>
        </w:r>
      </w:hyperlink>
    </w:p>
    <w:p w14:paraId="34BF85EF" w14:textId="3A85B135" w:rsidR="00BB2B0F" w:rsidRDefault="00BB2B0F">
      <w:pPr>
        <w:pStyle w:val="TOC3"/>
        <w:rPr>
          <w:rFonts w:asciiTheme="minorHAnsi" w:eastAsiaTheme="minorEastAsia" w:hAnsiTheme="minorHAnsi" w:cstheme="minorBidi"/>
          <w:noProof/>
          <w:kern w:val="2"/>
          <w:szCs w:val="24"/>
          <w:lang w:val="en-CA"/>
          <w14:ligatures w14:val="standardContextual"/>
        </w:rPr>
      </w:pPr>
      <w:hyperlink w:anchor="_Toc196412870" w:history="1">
        <w:r w:rsidRPr="000D6544">
          <w:rPr>
            <w:rStyle w:val="Hyperlink"/>
            <w:noProof/>
          </w:rPr>
          <w:t>Using mentor texts</w:t>
        </w:r>
        <w:r>
          <w:rPr>
            <w:noProof/>
            <w:webHidden/>
          </w:rPr>
          <w:tab/>
        </w:r>
        <w:r>
          <w:rPr>
            <w:noProof/>
            <w:webHidden/>
          </w:rPr>
          <w:fldChar w:fldCharType="begin"/>
        </w:r>
        <w:r>
          <w:rPr>
            <w:noProof/>
            <w:webHidden/>
          </w:rPr>
          <w:instrText xml:space="preserve"> PAGEREF _Toc196412870 \h </w:instrText>
        </w:r>
        <w:r>
          <w:rPr>
            <w:noProof/>
            <w:webHidden/>
          </w:rPr>
        </w:r>
        <w:r>
          <w:rPr>
            <w:noProof/>
            <w:webHidden/>
          </w:rPr>
          <w:fldChar w:fldCharType="separate"/>
        </w:r>
        <w:r w:rsidR="008C579E">
          <w:rPr>
            <w:noProof/>
            <w:webHidden/>
          </w:rPr>
          <w:t>11</w:t>
        </w:r>
        <w:r>
          <w:rPr>
            <w:noProof/>
            <w:webHidden/>
          </w:rPr>
          <w:fldChar w:fldCharType="end"/>
        </w:r>
      </w:hyperlink>
    </w:p>
    <w:p w14:paraId="3281F166" w14:textId="3E98B48E" w:rsidR="00BB2B0F" w:rsidRDefault="00BB2B0F">
      <w:pPr>
        <w:pStyle w:val="TOC3"/>
        <w:rPr>
          <w:rFonts w:asciiTheme="minorHAnsi" w:eastAsiaTheme="minorEastAsia" w:hAnsiTheme="minorHAnsi" w:cstheme="minorBidi"/>
          <w:noProof/>
          <w:kern w:val="2"/>
          <w:szCs w:val="24"/>
          <w:lang w:val="en-CA"/>
          <w14:ligatures w14:val="standardContextual"/>
        </w:rPr>
      </w:pPr>
      <w:hyperlink w:anchor="_Toc196412871" w:history="1">
        <w:r w:rsidRPr="000D6544">
          <w:rPr>
            <w:rStyle w:val="Hyperlink"/>
            <w:noProof/>
            <w:shd w:val="clear" w:color="auto" w:fill="FFFFFF"/>
          </w:rPr>
          <w:t>Generating content</w:t>
        </w:r>
        <w:r>
          <w:rPr>
            <w:noProof/>
            <w:webHidden/>
          </w:rPr>
          <w:tab/>
        </w:r>
        <w:r>
          <w:rPr>
            <w:noProof/>
            <w:webHidden/>
          </w:rPr>
          <w:fldChar w:fldCharType="begin"/>
        </w:r>
        <w:r>
          <w:rPr>
            <w:noProof/>
            <w:webHidden/>
          </w:rPr>
          <w:instrText xml:space="preserve"> PAGEREF _Toc196412871 \h </w:instrText>
        </w:r>
        <w:r>
          <w:rPr>
            <w:noProof/>
            <w:webHidden/>
          </w:rPr>
        </w:r>
        <w:r>
          <w:rPr>
            <w:noProof/>
            <w:webHidden/>
          </w:rPr>
          <w:fldChar w:fldCharType="separate"/>
        </w:r>
        <w:r w:rsidR="008C579E">
          <w:rPr>
            <w:noProof/>
            <w:webHidden/>
          </w:rPr>
          <w:t>12</w:t>
        </w:r>
        <w:r>
          <w:rPr>
            <w:noProof/>
            <w:webHidden/>
          </w:rPr>
          <w:fldChar w:fldCharType="end"/>
        </w:r>
      </w:hyperlink>
    </w:p>
    <w:p w14:paraId="3E16AC26" w14:textId="3349F9C4" w:rsidR="00BB2B0F" w:rsidRDefault="00BB2B0F">
      <w:pPr>
        <w:pStyle w:val="TOC3"/>
        <w:rPr>
          <w:rFonts w:asciiTheme="minorHAnsi" w:eastAsiaTheme="minorEastAsia" w:hAnsiTheme="minorHAnsi" w:cstheme="minorBidi"/>
          <w:noProof/>
          <w:kern w:val="2"/>
          <w:szCs w:val="24"/>
          <w:lang w:val="en-CA"/>
          <w14:ligatures w14:val="standardContextual"/>
        </w:rPr>
      </w:pPr>
      <w:hyperlink w:anchor="_Toc196412872" w:history="1">
        <w:r w:rsidRPr="000D6544">
          <w:rPr>
            <w:rStyle w:val="Hyperlink"/>
            <w:noProof/>
          </w:rPr>
          <w:t>Exploring spoken word</w:t>
        </w:r>
        <w:r>
          <w:rPr>
            <w:noProof/>
            <w:webHidden/>
          </w:rPr>
          <w:tab/>
        </w:r>
        <w:r>
          <w:rPr>
            <w:noProof/>
            <w:webHidden/>
          </w:rPr>
          <w:fldChar w:fldCharType="begin"/>
        </w:r>
        <w:r>
          <w:rPr>
            <w:noProof/>
            <w:webHidden/>
          </w:rPr>
          <w:instrText xml:space="preserve"> PAGEREF _Toc196412872 \h </w:instrText>
        </w:r>
        <w:r>
          <w:rPr>
            <w:noProof/>
            <w:webHidden/>
          </w:rPr>
        </w:r>
        <w:r>
          <w:rPr>
            <w:noProof/>
            <w:webHidden/>
          </w:rPr>
          <w:fldChar w:fldCharType="separate"/>
        </w:r>
        <w:r w:rsidR="008C579E">
          <w:rPr>
            <w:noProof/>
            <w:webHidden/>
          </w:rPr>
          <w:t>13</w:t>
        </w:r>
        <w:r>
          <w:rPr>
            <w:noProof/>
            <w:webHidden/>
          </w:rPr>
          <w:fldChar w:fldCharType="end"/>
        </w:r>
      </w:hyperlink>
    </w:p>
    <w:p w14:paraId="06D6FC55" w14:textId="65ADF137" w:rsidR="00BB2B0F" w:rsidRDefault="00BB2B0F">
      <w:pPr>
        <w:pStyle w:val="TOC2"/>
        <w:rPr>
          <w:rFonts w:asciiTheme="minorHAnsi" w:eastAsiaTheme="minorEastAsia" w:hAnsiTheme="minorHAnsi" w:cstheme="minorBidi"/>
          <w:i w:val="0"/>
          <w:iCs w:val="0"/>
          <w:kern w:val="2"/>
          <w:lang w:val="en-CA"/>
          <w14:ligatures w14:val="standardContextual"/>
        </w:rPr>
      </w:pPr>
      <w:hyperlink w:anchor="_Toc196412873" w:history="1">
        <w:r w:rsidRPr="000D6544">
          <w:rPr>
            <w:rStyle w:val="Hyperlink"/>
          </w:rPr>
          <w:t>Consolidation</w:t>
        </w:r>
        <w:r>
          <w:rPr>
            <w:webHidden/>
          </w:rPr>
          <w:tab/>
        </w:r>
        <w:r>
          <w:rPr>
            <w:webHidden/>
          </w:rPr>
          <w:fldChar w:fldCharType="begin"/>
        </w:r>
        <w:r>
          <w:rPr>
            <w:webHidden/>
          </w:rPr>
          <w:instrText xml:space="preserve"> PAGEREF _Toc196412873 \h </w:instrText>
        </w:r>
        <w:r>
          <w:rPr>
            <w:webHidden/>
          </w:rPr>
        </w:r>
        <w:r>
          <w:rPr>
            <w:webHidden/>
          </w:rPr>
          <w:fldChar w:fldCharType="separate"/>
        </w:r>
        <w:r w:rsidR="008C579E">
          <w:rPr>
            <w:webHidden/>
          </w:rPr>
          <w:t>14</w:t>
        </w:r>
        <w:r>
          <w:rPr>
            <w:webHidden/>
          </w:rPr>
          <w:fldChar w:fldCharType="end"/>
        </w:r>
      </w:hyperlink>
    </w:p>
    <w:p w14:paraId="009B0A25" w14:textId="23BBD295" w:rsidR="00BB2B0F" w:rsidRDefault="00BB2B0F">
      <w:pPr>
        <w:pStyle w:val="TOC3"/>
        <w:rPr>
          <w:rFonts w:asciiTheme="minorHAnsi" w:eastAsiaTheme="minorEastAsia" w:hAnsiTheme="minorHAnsi" w:cstheme="minorBidi"/>
          <w:noProof/>
          <w:kern w:val="2"/>
          <w:szCs w:val="24"/>
          <w:lang w:val="en-CA"/>
          <w14:ligatures w14:val="standardContextual"/>
        </w:rPr>
      </w:pPr>
      <w:hyperlink w:anchor="_Toc196412874" w:history="1">
        <w:r w:rsidRPr="000D6544">
          <w:rPr>
            <w:rStyle w:val="Hyperlink"/>
            <w:noProof/>
          </w:rPr>
          <w:t>Creating spoken word</w:t>
        </w:r>
        <w:r>
          <w:rPr>
            <w:noProof/>
            <w:webHidden/>
          </w:rPr>
          <w:tab/>
        </w:r>
        <w:r>
          <w:rPr>
            <w:noProof/>
            <w:webHidden/>
          </w:rPr>
          <w:fldChar w:fldCharType="begin"/>
        </w:r>
        <w:r>
          <w:rPr>
            <w:noProof/>
            <w:webHidden/>
          </w:rPr>
          <w:instrText xml:space="preserve"> PAGEREF _Toc196412874 \h </w:instrText>
        </w:r>
        <w:r>
          <w:rPr>
            <w:noProof/>
            <w:webHidden/>
          </w:rPr>
        </w:r>
        <w:r>
          <w:rPr>
            <w:noProof/>
            <w:webHidden/>
          </w:rPr>
          <w:fldChar w:fldCharType="separate"/>
        </w:r>
        <w:r w:rsidR="008C579E">
          <w:rPr>
            <w:noProof/>
            <w:webHidden/>
          </w:rPr>
          <w:t>14</w:t>
        </w:r>
        <w:r>
          <w:rPr>
            <w:noProof/>
            <w:webHidden/>
          </w:rPr>
          <w:fldChar w:fldCharType="end"/>
        </w:r>
      </w:hyperlink>
    </w:p>
    <w:p w14:paraId="56E0E8EF" w14:textId="137D158C" w:rsidR="00BB2B0F" w:rsidRDefault="00BB2B0F">
      <w:pPr>
        <w:pStyle w:val="TOC2"/>
        <w:rPr>
          <w:rFonts w:asciiTheme="minorHAnsi" w:eastAsiaTheme="minorEastAsia" w:hAnsiTheme="minorHAnsi" w:cstheme="minorBidi"/>
          <w:i w:val="0"/>
          <w:iCs w:val="0"/>
          <w:kern w:val="2"/>
          <w:lang w:val="en-CA"/>
          <w14:ligatures w14:val="standardContextual"/>
        </w:rPr>
      </w:pPr>
      <w:hyperlink w:anchor="_Toc196412875" w:history="1">
        <w:r w:rsidRPr="000D6544">
          <w:rPr>
            <w:rStyle w:val="Hyperlink"/>
          </w:rPr>
          <w:t>Possible extensions</w:t>
        </w:r>
        <w:r>
          <w:rPr>
            <w:webHidden/>
          </w:rPr>
          <w:tab/>
        </w:r>
        <w:r>
          <w:rPr>
            <w:webHidden/>
          </w:rPr>
          <w:fldChar w:fldCharType="begin"/>
        </w:r>
        <w:r>
          <w:rPr>
            <w:webHidden/>
          </w:rPr>
          <w:instrText xml:space="preserve"> PAGEREF _Toc196412875 \h </w:instrText>
        </w:r>
        <w:r>
          <w:rPr>
            <w:webHidden/>
          </w:rPr>
        </w:r>
        <w:r>
          <w:rPr>
            <w:webHidden/>
          </w:rPr>
          <w:fldChar w:fldCharType="separate"/>
        </w:r>
        <w:r w:rsidR="008C579E">
          <w:rPr>
            <w:webHidden/>
          </w:rPr>
          <w:t>15</w:t>
        </w:r>
        <w:r>
          <w:rPr>
            <w:webHidden/>
          </w:rPr>
          <w:fldChar w:fldCharType="end"/>
        </w:r>
      </w:hyperlink>
    </w:p>
    <w:p w14:paraId="0D54FB36" w14:textId="4A10C32F" w:rsidR="00BB2B0F" w:rsidRDefault="00BB2B0F">
      <w:pPr>
        <w:pStyle w:val="TOC1"/>
        <w:rPr>
          <w:rFonts w:asciiTheme="minorHAnsi" w:eastAsiaTheme="minorEastAsia" w:hAnsiTheme="minorHAnsi" w:cstheme="minorBidi"/>
          <w:b w:val="0"/>
          <w:bCs w:val="0"/>
          <w:kern w:val="2"/>
          <w:lang w:val="en-CA"/>
          <w14:ligatures w14:val="standardContextual"/>
        </w:rPr>
      </w:pPr>
      <w:hyperlink w:anchor="_Toc196412876" w:history="1">
        <w:r w:rsidRPr="000D6544">
          <w:rPr>
            <w:rStyle w:val="Hyperlink"/>
          </w:rPr>
          <w:t>Appendix A</w:t>
        </w:r>
        <w:r>
          <w:rPr>
            <w:webHidden/>
          </w:rPr>
          <w:tab/>
        </w:r>
        <w:r>
          <w:rPr>
            <w:webHidden/>
          </w:rPr>
          <w:fldChar w:fldCharType="begin"/>
        </w:r>
        <w:r>
          <w:rPr>
            <w:webHidden/>
          </w:rPr>
          <w:instrText xml:space="preserve"> PAGEREF _Toc196412876 \h </w:instrText>
        </w:r>
        <w:r>
          <w:rPr>
            <w:webHidden/>
          </w:rPr>
        </w:r>
        <w:r>
          <w:rPr>
            <w:webHidden/>
          </w:rPr>
          <w:fldChar w:fldCharType="separate"/>
        </w:r>
        <w:r w:rsidR="008C579E">
          <w:rPr>
            <w:webHidden/>
          </w:rPr>
          <w:t>15</w:t>
        </w:r>
        <w:r>
          <w:rPr>
            <w:webHidden/>
          </w:rPr>
          <w:fldChar w:fldCharType="end"/>
        </w:r>
      </w:hyperlink>
    </w:p>
    <w:p w14:paraId="1035F227" w14:textId="6C24F1DD" w:rsidR="00BB2B0F" w:rsidRDefault="00BB2B0F">
      <w:pPr>
        <w:pStyle w:val="TOC2"/>
        <w:rPr>
          <w:rFonts w:asciiTheme="minorHAnsi" w:eastAsiaTheme="minorEastAsia" w:hAnsiTheme="minorHAnsi" w:cstheme="minorBidi"/>
          <w:i w:val="0"/>
          <w:iCs w:val="0"/>
          <w:kern w:val="2"/>
          <w:lang w:val="en-CA"/>
          <w14:ligatures w14:val="standardContextual"/>
        </w:rPr>
      </w:pPr>
      <w:hyperlink w:anchor="_Toc196412877" w:history="1">
        <w:r w:rsidRPr="000D6544">
          <w:rPr>
            <w:rStyle w:val="Hyperlink"/>
            <w:lang w:val="en-CA"/>
          </w:rPr>
          <w:t>Mentor text 1</w:t>
        </w:r>
        <w:r>
          <w:rPr>
            <w:webHidden/>
          </w:rPr>
          <w:tab/>
        </w:r>
        <w:r>
          <w:rPr>
            <w:webHidden/>
          </w:rPr>
          <w:fldChar w:fldCharType="begin"/>
        </w:r>
        <w:r>
          <w:rPr>
            <w:webHidden/>
          </w:rPr>
          <w:instrText xml:space="preserve"> PAGEREF _Toc196412877 \h </w:instrText>
        </w:r>
        <w:r>
          <w:rPr>
            <w:webHidden/>
          </w:rPr>
        </w:r>
        <w:r>
          <w:rPr>
            <w:webHidden/>
          </w:rPr>
          <w:fldChar w:fldCharType="separate"/>
        </w:r>
        <w:r w:rsidR="008C579E">
          <w:rPr>
            <w:webHidden/>
          </w:rPr>
          <w:t>15</w:t>
        </w:r>
        <w:r>
          <w:rPr>
            <w:webHidden/>
          </w:rPr>
          <w:fldChar w:fldCharType="end"/>
        </w:r>
      </w:hyperlink>
    </w:p>
    <w:p w14:paraId="00978A1A" w14:textId="4EBED783" w:rsidR="00BB2B0F" w:rsidRDefault="00BB2B0F">
      <w:pPr>
        <w:pStyle w:val="TOC3"/>
        <w:rPr>
          <w:rFonts w:asciiTheme="minorHAnsi" w:eastAsiaTheme="minorEastAsia" w:hAnsiTheme="minorHAnsi" w:cstheme="minorBidi"/>
          <w:noProof/>
          <w:kern w:val="2"/>
          <w:szCs w:val="24"/>
          <w:lang w:val="en-CA"/>
          <w14:ligatures w14:val="standardContextual"/>
        </w:rPr>
      </w:pPr>
      <w:hyperlink w:anchor="_Toc196412878" w:history="1">
        <w:r w:rsidRPr="000D6544">
          <w:rPr>
            <w:rStyle w:val="Hyperlink"/>
            <w:noProof/>
          </w:rPr>
          <w:t>Allow Me to Introduce Myself</w:t>
        </w:r>
        <w:r>
          <w:rPr>
            <w:noProof/>
            <w:webHidden/>
          </w:rPr>
          <w:tab/>
        </w:r>
        <w:r>
          <w:rPr>
            <w:noProof/>
            <w:webHidden/>
          </w:rPr>
          <w:fldChar w:fldCharType="begin"/>
        </w:r>
        <w:r>
          <w:rPr>
            <w:noProof/>
            <w:webHidden/>
          </w:rPr>
          <w:instrText xml:space="preserve"> PAGEREF _Toc196412878 \h </w:instrText>
        </w:r>
        <w:r>
          <w:rPr>
            <w:noProof/>
            <w:webHidden/>
          </w:rPr>
        </w:r>
        <w:r>
          <w:rPr>
            <w:noProof/>
            <w:webHidden/>
          </w:rPr>
          <w:fldChar w:fldCharType="separate"/>
        </w:r>
        <w:r w:rsidR="008C579E">
          <w:rPr>
            <w:noProof/>
            <w:webHidden/>
          </w:rPr>
          <w:t>15</w:t>
        </w:r>
        <w:r>
          <w:rPr>
            <w:noProof/>
            <w:webHidden/>
          </w:rPr>
          <w:fldChar w:fldCharType="end"/>
        </w:r>
      </w:hyperlink>
    </w:p>
    <w:p w14:paraId="5099C94E" w14:textId="6A5BE485" w:rsidR="00BB2B0F" w:rsidRDefault="00BB2B0F">
      <w:pPr>
        <w:pStyle w:val="TOC1"/>
        <w:rPr>
          <w:rFonts w:asciiTheme="minorHAnsi" w:eastAsiaTheme="minorEastAsia" w:hAnsiTheme="minorHAnsi" w:cstheme="minorBidi"/>
          <w:b w:val="0"/>
          <w:bCs w:val="0"/>
          <w:kern w:val="2"/>
          <w:lang w:val="en-CA"/>
          <w14:ligatures w14:val="standardContextual"/>
        </w:rPr>
      </w:pPr>
      <w:hyperlink w:anchor="_Toc196412879" w:history="1">
        <w:r w:rsidRPr="000D6544">
          <w:rPr>
            <w:rStyle w:val="Hyperlink"/>
          </w:rPr>
          <w:t>Appendix B</w:t>
        </w:r>
        <w:r>
          <w:rPr>
            <w:webHidden/>
          </w:rPr>
          <w:tab/>
        </w:r>
        <w:r>
          <w:rPr>
            <w:webHidden/>
          </w:rPr>
          <w:fldChar w:fldCharType="begin"/>
        </w:r>
        <w:r>
          <w:rPr>
            <w:webHidden/>
          </w:rPr>
          <w:instrText xml:space="preserve"> PAGEREF _Toc196412879 \h </w:instrText>
        </w:r>
        <w:r>
          <w:rPr>
            <w:webHidden/>
          </w:rPr>
        </w:r>
        <w:r>
          <w:rPr>
            <w:webHidden/>
          </w:rPr>
          <w:fldChar w:fldCharType="separate"/>
        </w:r>
        <w:r w:rsidR="008C579E">
          <w:rPr>
            <w:webHidden/>
          </w:rPr>
          <w:t>16</w:t>
        </w:r>
        <w:r>
          <w:rPr>
            <w:webHidden/>
          </w:rPr>
          <w:fldChar w:fldCharType="end"/>
        </w:r>
      </w:hyperlink>
    </w:p>
    <w:p w14:paraId="36CCA894" w14:textId="499B56E7" w:rsidR="00BB2B0F" w:rsidRDefault="00BB2B0F">
      <w:pPr>
        <w:pStyle w:val="TOC2"/>
        <w:rPr>
          <w:rFonts w:asciiTheme="minorHAnsi" w:eastAsiaTheme="minorEastAsia" w:hAnsiTheme="minorHAnsi" w:cstheme="minorBidi"/>
          <w:i w:val="0"/>
          <w:iCs w:val="0"/>
          <w:kern w:val="2"/>
          <w:lang w:val="en-CA"/>
          <w14:ligatures w14:val="standardContextual"/>
        </w:rPr>
      </w:pPr>
      <w:hyperlink w:anchor="_Toc196412880" w:history="1">
        <w:r w:rsidRPr="000D6544">
          <w:rPr>
            <w:rStyle w:val="Hyperlink"/>
          </w:rPr>
          <w:t>Mentor text 2</w:t>
        </w:r>
        <w:r>
          <w:rPr>
            <w:webHidden/>
          </w:rPr>
          <w:tab/>
        </w:r>
        <w:r>
          <w:rPr>
            <w:webHidden/>
          </w:rPr>
          <w:fldChar w:fldCharType="begin"/>
        </w:r>
        <w:r>
          <w:rPr>
            <w:webHidden/>
          </w:rPr>
          <w:instrText xml:space="preserve"> PAGEREF _Toc196412880 \h </w:instrText>
        </w:r>
        <w:r>
          <w:rPr>
            <w:webHidden/>
          </w:rPr>
        </w:r>
        <w:r>
          <w:rPr>
            <w:webHidden/>
          </w:rPr>
          <w:fldChar w:fldCharType="separate"/>
        </w:r>
        <w:r w:rsidR="008C579E">
          <w:rPr>
            <w:webHidden/>
          </w:rPr>
          <w:t>16</w:t>
        </w:r>
        <w:r>
          <w:rPr>
            <w:webHidden/>
          </w:rPr>
          <w:fldChar w:fldCharType="end"/>
        </w:r>
      </w:hyperlink>
    </w:p>
    <w:p w14:paraId="646C02A4" w14:textId="282260B2" w:rsidR="00BB2B0F" w:rsidRDefault="00BB2B0F">
      <w:pPr>
        <w:pStyle w:val="TOC3"/>
        <w:rPr>
          <w:rFonts w:asciiTheme="minorHAnsi" w:eastAsiaTheme="minorEastAsia" w:hAnsiTheme="minorHAnsi" w:cstheme="minorBidi"/>
          <w:noProof/>
          <w:kern w:val="2"/>
          <w:szCs w:val="24"/>
          <w:lang w:val="en-CA"/>
          <w14:ligatures w14:val="standardContextual"/>
        </w:rPr>
      </w:pPr>
      <w:hyperlink w:anchor="_Toc196412881" w:history="1">
        <w:r w:rsidRPr="000D6544">
          <w:rPr>
            <w:rStyle w:val="Hyperlink"/>
            <w:noProof/>
          </w:rPr>
          <w:t>Dion life</w:t>
        </w:r>
        <w:r>
          <w:rPr>
            <w:noProof/>
            <w:webHidden/>
          </w:rPr>
          <w:tab/>
        </w:r>
        <w:r>
          <w:rPr>
            <w:noProof/>
            <w:webHidden/>
          </w:rPr>
          <w:fldChar w:fldCharType="begin"/>
        </w:r>
        <w:r>
          <w:rPr>
            <w:noProof/>
            <w:webHidden/>
          </w:rPr>
          <w:instrText xml:space="preserve"> PAGEREF _Toc196412881 \h </w:instrText>
        </w:r>
        <w:r>
          <w:rPr>
            <w:noProof/>
            <w:webHidden/>
          </w:rPr>
        </w:r>
        <w:r>
          <w:rPr>
            <w:noProof/>
            <w:webHidden/>
          </w:rPr>
          <w:fldChar w:fldCharType="separate"/>
        </w:r>
        <w:r w:rsidR="008C579E">
          <w:rPr>
            <w:noProof/>
            <w:webHidden/>
          </w:rPr>
          <w:t>16</w:t>
        </w:r>
        <w:r>
          <w:rPr>
            <w:noProof/>
            <w:webHidden/>
          </w:rPr>
          <w:fldChar w:fldCharType="end"/>
        </w:r>
      </w:hyperlink>
    </w:p>
    <w:p w14:paraId="1EAE355B" w14:textId="597C9D33" w:rsidR="00BB2B0F" w:rsidRDefault="00BB2B0F">
      <w:pPr>
        <w:pStyle w:val="TOC1"/>
        <w:rPr>
          <w:rFonts w:asciiTheme="minorHAnsi" w:eastAsiaTheme="minorEastAsia" w:hAnsiTheme="minorHAnsi" w:cstheme="minorBidi"/>
          <w:b w:val="0"/>
          <w:bCs w:val="0"/>
          <w:kern w:val="2"/>
          <w:lang w:val="en-CA"/>
          <w14:ligatures w14:val="standardContextual"/>
        </w:rPr>
      </w:pPr>
      <w:hyperlink w:anchor="_Toc196412882" w:history="1">
        <w:r w:rsidRPr="000D6544">
          <w:rPr>
            <w:rStyle w:val="Hyperlink"/>
          </w:rPr>
          <w:t>Appendix C</w:t>
        </w:r>
        <w:r>
          <w:rPr>
            <w:webHidden/>
          </w:rPr>
          <w:tab/>
        </w:r>
        <w:r>
          <w:rPr>
            <w:webHidden/>
          </w:rPr>
          <w:fldChar w:fldCharType="begin"/>
        </w:r>
        <w:r>
          <w:rPr>
            <w:webHidden/>
          </w:rPr>
          <w:instrText xml:space="preserve"> PAGEREF _Toc196412882 \h </w:instrText>
        </w:r>
        <w:r>
          <w:rPr>
            <w:webHidden/>
          </w:rPr>
        </w:r>
        <w:r>
          <w:rPr>
            <w:webHidden/>
          </w:rPr>
          <w:fldChar w:fldCharType="separate"/>
        </w:r>
        <w:r w:rsidR="008C579E">
          <w:rPr>
            <w:webHidden/>
          </w:rPr>
          <w:t>17</w:t>
        </w:r>
        <w:r>
          <w:rPr>
            <w:webHidden/>
          </w:rPr>
          <w:fldChar w:fldCharType="end"/>
        </w:r>
      </w:hyperlink>
    </w:p>
    <w:p w14:paraId="1C41AD7E" w14:textId="63120688" w:rsidR="00BB2B0F" w:rsidRDefault="00BB2B0F">
      <w:pPr>
        <w:pStyle w:val="TOC2"/>
        <w:rPr>
          <w:rFonts w:asciiTheme="minorHAnsi" w:eastAsiaTheme="minorEastAsia" w:hAnsiTheme="minorHAnsi" w:cstheme="minorBidi"/>
          <w:i w:val="0"/>
          <w:iCs w:val="0"/>
          <w:kern w:val="2"/>
          <w:lang w:val="en-CA"/>
          <w14:ligatures w14:val="standardContextual"/>
        </w:rPr>
      </w:pPr>
      <w:hyperlink w:anchor="_Toc196412883" w:history="1">
        <w:r w:rsidRPr="000D6544">
          <w:rPr>
            <w:rStyle w:val="Hyperlink"/>
          </w:rPr>
          <w:t>Curriculum expectations</w:t>
        </w:r>
        <w:r>
          <w:rPr>
            <w:webHidden/>
          </w:rPr>
          <w:tab/>
        </w:r>
        <w:r>
          <w:rPr>
            <w:webHidden/>
          </w:rPr>
          <w:fldChar w:fldCharType="begin"/>
        </w:r>
        <w:r>
          <w:rPr>
            <w:webHidden/>
          </w:rPr>
          <w:instrText xml:space="preserve"> PAGEREF _Toc196412883 \h </w:instrText>
        </w:r>
        <w:r>
          <w:rPr>
            <w:webHidden/>
          </w:rPr>
        </w:r>
        <w:r>
          <w:rPr>
            <w:webHidden/>
          </w:rPr>
          <w:fldChar w:fldCharType="separate"/>
        </w:r>
        <w:r w:rsidR="008C579E">
          <w:rPr>
            <w:webHidden/>
          </w:rPr>
          <w:t>17</w:t>
        </w:r>
        <w:r>
          <w:rPr>
            <w:webHidden/>
          </w:rPr>
          <w:fldChar w:fldCharType="end"/>
        </w:r>
      </w:hyperlink>
    </w:p>
    <w:p w14:paraId="1EA96E8D" w14:textId="7B0013B2" w:rsidR="00BB2B0F" w:rsidRDefault="00BB2B0F">
      <w:pPr>
        <w:pStyle w:val="TOC3"/>
        <w:rPr>
          <w:rFonts w:asciiTheme="minorHAnsi" w:eastAsiaTheme="minorEastAsia" w:hAnsiTheme="minorHAnsi" w:cstheme="minorBidi"/>
          <w:noProof/>
          <w:kern w:val="2"/>
          <w:szCs w:val="24"/>
          <w:lang w:val="en-CA"/>
          <w14:ligatures w14:val="standardContextual"/>
        </w:rPr>
      </w:pPr>
      <w:hyperlink w:anchor="_Toc196412884" w:history="1">
        <w:r w:rsidRPr="000D6544">
          <w:rPr>
            <w:rStyle w:val="Hyperlink"/>
            <w:noProof/>
          </w:rPr>
          <w:t>A3. Applications, Connections, and Contributions</w:t>
        </w:r>
        <w:r>
          <w:rPr>
            <w:noProof/>
            <w:webHidden/>
          </w:rPr>
          <w:tab/>
        </w:r>
        <w:r>
          <w:rPr>
            <w:noProof/>
            <w:webHidden/>
          </w:rPr>
          <w:fldChar w:fldCharType="begin"/>
        </w:r>
        <w:r>
          <w:rPr>
            <w:noProof/>
            <w:webHidden/>
          </w:rPr>
          <w:instrText xml:space="preserve"> PAGEREF _Toc196412884 \h </w:instrText>
        </w:r>
        <w:r>
          <w:rPr>
            <w:noProof/>
            <w:webHidden/>
          </w:rPr>
        </w:r>
        <w:r>
          <w:rPr>
            <w:noProof/>
            <w:webHidden/>
          </w:rPr>
          <w:fldChar w:fldCharType="separate"/>
        </w:r>
        <w:r w:rsidR="008C579E">
          <w:rPr>
            <w:noProof/>
            <w:webHidden/>
          </w:rPr>
          <w:t>17</w:t>
        </w:r>
        <w:r>
          <w:rPr>
            <w:noProof/>
            <w:webHidden/>
          </w:rPr>
          <w:fldChar w:fldCharType="end"/>
        </w:r>
      </w:hyperlink>
    </w:p>
    <w:p w14:paraId="6502DE67" w14:textId="29B4234B" w:rsidR="00BB2B0F" w:rsidRDefault="00BB2B0F">
      <w:pPr>
        <w:pStyle w:val="TOC3"/>
        <w:rPr>
          <w:rFonts w:asciiTheme="minorHAnsi" w:eastAsiaTheme="minorEastAsia" w:hAnsiTheme="minorHAnsi" w:cstheme="minorBidi"/>
          <w:noProof/>
          <w:kern w:val="2"/>
          <w:szCs w:val="24"/>
          <w:lang w:val="en-CA"/>
          <w14:ligatures w14:val="standardContextual"/>
        </w:rPr>
      </w:pPr>
      <w:hyperlink w:anchor="_Toc196412885" w:history="1">
        <w:r w:rsidRPr="000D6544">
          <w:rPr>
            <w:rStyle w:val="Hyperlink"/>
            <w:noProof/>
            <w:shd w:val="clear" w:color="auto" w:fill="FFFFFF"/>
          </w:rPr>
          <w:t xml:space="preserve">B1. Oral and Non-Verbal </w:t>
        </w:r>
        <w:r w:rsidRPr="000D6544">
          <w:rPr>
            <w:rStyle w:val="Hyperlink"/>
            <w:noProof/>
          </w:rPr>
          <w:t>Communication</w:t>
        </w:r>
        <w:r>
          <w:rPr>
            <w:noProof/>
            <w:webHidden/>
          </w:rPr>
          <w:tab/>
        </w:r>
        <w:r>
          <w:rPr>
            <w:noProof/>
            <w:webHidden/>
          </w:rPr>
          <w:fldChar w:fldCharType="begin"/>
        </w:r>
        <w:r>
          <w:rPr>
            <w:noProof/>
            <w:webHidden/>
          </w:rPr>
          <w:instrText xml:space="preserve"> PAGEREF _Toc196412885 \h </w:instrText>
        </w:r>
        <w:r>
          <w:rPr>
            <w:noProof/>
            <w:webHidden/>
          </w:rPr>
        </w:r>
        <w:r>
          <w:rPr>
            <w:noProof/>
            <w:webHidden/>
          </w:rPr>
          <w:fldChar w:fldCharType="separate"/>
        </w:r>
        <w:r w:rsidR="008C579E">
          <w:rPr>
            <w:noProof/>
            <w:webHidden/>
          </w:rPr>
          <w:t>18</w:t>
        </w:r>
        <w:r>
          <w:rPr>
            <w:noProof/>
            <w:webHidden/>
          </w:rPr>
          <w:fldChar w:fldCharType="end"/>
        </w:r>
      </w:hyperlink>
    </w:p>
    <w:p w14:paraId="3A1B04B0" w14:textId="5AD24997" w:rsidR="00BB2B0F" w:rsidRDefault="00BB2B0F">
      <w:pPr>
        <w:pStyle w:val="TOC3"/>
        <w:rPr>
          <w:rFonts w:asciiTheme="minorHAnsi" w:eastAsiaTheme="minorEastAsia" w:hAnsiTheme="minorHAnsi" w:cstheme="minorBidi"/>
          <w:noProof/>
          <w:kern w:val="2"/>
          <w:szCs w:val="24"/>
          <w:lang w:val="en-CA"/>
          <w14:ligatures w14:val="standardContextual"/>
        </w:rPr>
      </w:pPr>
      <w:hyperlink w:anchor="_Toc196412886" w:history="1">
        <w:r w:rsidRPr="000D6544">
          <w:rPr>
            <w:rStyle w:val="Hyperlink"/>
            <w:noProof/>
            <w:shd w:val="clear" w:color="auto" w:fill="FFFFFF"/>
          </w:rPr>
          <w:t>C3. Critical Thinking in Literacy</w:t>
        </w:r>
        <w:r>
          <w:rPr>
            <w:noProof/>
            <w:webHidden/>
          </w:rPr>
          <w:tab/>
        </w:r>
        <w:r>
          <w:rPr>
            <w:noProof/>
            <w:webHidden/>
          </w:rPr>
          <w:fldChar w:fldCharType="begin"/>
        </w:r>
        <w:r>
          <w:rPr>
            <w:noProof/>
            <w:webHidden/>
          </w:rPr>
          <w:instrText xml:space="preserve"> PAGEREF _Toc196412886 \h </w:instrText>
        </w:r>
        <w:r>
          <w:rPr>
            <w:noProof/>
            <w:webHidden/>
          </w:rPr>
        </w:r>
        <w:r>
          <w:rPr>
            <w:noProof/>
            <w:webHidden/>
          </w:rPr>
          <w:fldChar w:fldCharType="separate"/>
        </w:r>
        <w:r w:rsidR="008C579E">
          <w:rPr>
            <w:noProof/>
            <w:webHidden/>
          </w:rPr>
          <w:t>18</w:t>
        </w:r>
        <w:r>
          <w:rPr>
            <w:noProof/>
            <w:webHidden/>
          </w:rPr>
          <w:fldChar w:fldCharType="end"/>
        </w:r>
      </w:hyperlink>
    </w:p>
    <w:p w14:paraId="398FA3A9" w14:textId="45AAAD59" w:rsidR="00BB2B0F" w:rsidRDefault="00BB2B0F">
      <w:pPr>
        <w:pStyle w:val="TOC3"/>
        <w:rPr>
          <w:rFonts w:asciiTheme="minorHAnsi" w:eastAsiaTheme="minorEastAsia" w:hAnsiTheme="minorHAnsi" w:cstheme="minorBidi"/>
          <w:noProof/>
          <w:kern w:val="2"/>
          <w:szCs w:val="24"/>
          <w:lang w:val="en-CA"/>
          <w14:ligatures w14:val="standardContextual"/>
        </w:rPr>
      </w:pPr>
      <w:hyperlink w:anchor="_Toc196412887" w:history="1">
        <w:r w:rsidRPr="000D6544">
          <w:rPr>
            <w:rStyle w:val="Hyperlink"/>
            <w:noProof/>
            <w:shd w:val="clear" w:color="auto" w:fill="FFFFFF"/>
          </w:rPr>
          <w:t>D1. Developing Ideas and Organizing Content</w:t>
        </w:r>
        <w:r>
          <w:rPr>
            <w:noProof/>
            <w:webHidden/>
          </w:rPr>
          <w:tab/>
        </w:r>
        <w:r>
          <w:rPr>
            <w:noProof/>
            <w:webHidden/>
          </w:rPr>
          <w:fldChar w:fldCharType="begin"/>
        </w:r>
        <w:r>
          <w:rPr>
            <w:noProof/>
            <w:webHidden/>
          </w:rPr>
          <w:instrText xml:space="preserve"> PAGEREF _Toc196412887 \h </w:instrText>
        </w:r>
        <w:r>
          <w:rPr>
            <w:noProof/>
            <w:webHidden/>
          </w:rPr>
        </w:r>
        <w:r>
          <w:rPr>
            <w:noProof/>
            <w:webHidden/>
          </w:rPr>
          <w:fldChar w:fldCharType="separate"/>
        </w:r>
        <w:r w:rsidR="008C579E">
          <w:rPr>
            <w:noProof/>
            <w:webHidden/>
          </w:rPr>
          <w:t>19</w:t>
        </w:r>
        <w:r>
          <w:rPr>
            <w:noProof/>
            <w:webHidden/>
          </w:rPr>
          <w:fldChar w:fldCharType="end"/>
        </w:r>
      </w:hyperlink>
    </w:p>
    <w:p w14:paraId="56866E6C" w14:textId="1D523B97" w:rsidR="00BB2B0F" w:rsidRDefault="00BB2B0F">
      <w:pPr>
        <w:pStyle w:val="TOC3"/>
        <w:rPr>
          <w:rFonts w:asciiTheme="minorHAnsi" w:eastAsiaTheme="minorEastAsia" w:hAnsiTheme="minorHAnsi" w:cstheme="minorBidi"/>
          <w:noProof/>
          <w:kern w:val="2"/>
          <w:szCs w:val="24"/>
          <w:lang w:val="en-CA"/>
          <w14:ligatures w14:val="standardContextual"/>
        </w:rPr>
      </w:pPr>
      <w:hyperlink w:anchor="_Toc196412888" w:history="1">
        <w:r w:rsidRPr="000D6544">
          <w:rPr>
            <w:rStyle w:val="Hyperlink"/>
            <w:noProof/>
            <w:shd w:val="clear" w:color="auto" w:fill="FFFFFF"/>
          </w:rPr>
          <w:t>D2. Creating Texts</w:t>
        </w:r>
        <w:r>
          <w:rPr>
            <w:noProof/>
            <w:webHidden/>
          </w:rPr>
          <w:tab/>
        </w:r>
        <w:r>
          <w:rPr>
            <w:noProof/>
            <w:webHidden/>
          </w:rPr>
          <w:fldChar w:fldCharType="begin"/>
        </w:r>
        <w:r>
          <w:rPr>
            <w:noProof/>
            <w:webHidden/>
          </w:rPr>
          <w:instrText xml:space="preserve"> PAGEREF _Toc196412888 \h </w:instrText>
        </w:r>
        <w:r>
          <w:rPr>
            <w:noProof/>
            <w:webHidden/>
          </w:rPr>
        </w:r>
        <w:r>
          <w:rPr>
            <w:noProof/>
            <w:webHidden/>
          </w:rPr>
          <w:fldChar w:fldCharType="separate"/>
        </w:r>
        <w:r w:rsidR="008C579E">
          <w:rPr>
            <w:noProof/>
            <w:webHidden/>
          </w:rPr>
          <w:t>19</w:t>
        </w:r>
        <w:r>
          <w:rPr>
            <w:noProof/>
            <w:webHidden/>
          </w:rPr>
          <w:fldChar w:fldCharType="end"/>
        </w:r>
      </w:hyperlink>
    </w:p>
    <w:p w14:paraId="7E4711E0" w14:textId="79B9752E" w:rsidR="00BB2B0F" w:rsidRDefault="00BB2B0F">
      <w:pPr>
        <w:pStyle w:val="TOC1"/>
        <w:rPr>
          <w:rFonts w:asciiTheme="minorHAnsi" w:eastAsiaTheme="minorEastAsia" w:hAnsiTheme="minorHAnsi" w:cstheme="minorBidi"/>
          <w:b w:val="0"/>
          <w:bCs w:val="0"/>
          <w:kern w:val="2"/>
          <w:lang w:val="en-CA"/>
          <w14:ligatures w14:val="standardContextual"/>
        </w:rPr>
      </w:pPr>
      <w:hyperlink w:anchor="_Toc196412889" w:history="1">
        <w:r w:rsidRPr="000D6544">
          <w:rPr>
            <w:rStyle w:val="Hyperlink"/>
          </w:rPr>
          <w:t>Attribution license</w:t>
        </w:r>
        <w:r>
          <w:rPr>
            <w:webHidden/>
          </w:rPr>
          <w:tab/>
        </w:r>
        <w:r>
          <w:rPr>
            <w:webHidden/>
          </w:rPr>
          <w:fldChar w:fldCharType="begin"/>
        </w:r>
        <w:r>
          <w:rPr>
            <w:webHidden/>
          </w:rPr>
          <w:instrText xml:space="preserve"> PAGEREF _Toc196412889 \h </w:instrText>
        </w:r>
        <w:r>
          <w:rPr>
            <w:webHidden/>
          </w:rPr>
        </w:r>
        <w:r>
          <w:rPr>
            <w:webHidden/>
          </w:rPr>
          <w:fldChar w:fldCharType="separate"/>
        </w:r>
        <w:r w:rsidR="008C579E">
          <w:rPr>
            <w:webHidden/>
          </w:rPr>
          <w:t>21</w:t>
        </w:r>
        <w:r>
          <w:rPr>
            <w:webHidden/>
          </w:rPr>
          <w:fldChar w:fldCharType="end"/>
        </w:r>
      </w:hyperlink>
    </w:p>
    <w:p w14:paraId="0785CD1E" w14:textId="2D2BA02C" w:rsidR="00BB2B0F" w:rsidRDefault="00BB2B0F">
      <w:pPr>
        <w:pStyle w:val="TOC1"/>
        <w:rPr>
          <w:rStyle w:val="Hyperlink"/>
        </w:rPr>
      </w:pPr>
      <w:hyperlink w:anchor="_Toc196412890" w:history="1">
        <w:r w:rsidRPr="000D6544">
          <w:rPr>
            <w:rStyle w:val="Hyperlink"/>
          </w:rPr>
          <w:t>Updates</w:t>
        </w:r>
        <w:r>
          <w:rPr>
            <w:webHidden/>
          </w:rPr>
          <w:tab/>
        </w:r>
        <w:r>
          <w:rPr>
            <w:webHidden/>
          </w:rPr>
          <w:fldChar w:fldCharType="begin"/>
        </w:r>
        <w:r>
          <w:rPr>
            <w:webHidden/>
          </w:rPr>
          <w:instrText xml:space="preserve"> PAGEREF _Toc196412890 \h </w:instrText>
        </w:r>
        <w:r>
          <w:rPr>
            <w:webHidden/>
          </w:rPr>
        </w:r>
        <w:r>
          <w:rPr>
            <w:webHidden/>
          </w:rPr>
          <w:fldChar w:fldCharType="separate"/>
        </w:r>
        <w:r w:rsidR="008C579E">
          <w:rPr>
            <w:webHidden/>
          </w:rPr>
          <w:t>21</w:t>
        </w:r>
        <w:r>
          <w:rPr>
            <w:webHidden/>
          </w:rPr>
          <w:fldChar w:fldCharType="end"/>
        </w:r>
      </w:hyperlink>
    </w:p>
    <w:p w14:paraId="47B7F128" w14:textId="77777777" w:rsidR="008C579E" w:rsidRDefault="008C579E" w:rsidP="008C579E">
      <w:pPr>
        <w:rPr>
          <w:noProof/>
        </w:rPr>
      </w:pPr>
    </w:p>
    <w:p w14:paraId="2B2B5EDB" w14:textId="77777777" w:rsidR="008C579E" w:rsidRDefault="008C579E" w:rsidP="008C579E">
      <w:pPr>
        <w:rPr>
          <w:noProof/>
        </w:rPr>
      </w:pPr>
    </w:p>
    <w:p w14:paraId="488BC126" w14:textId="77777777" w:rsidR="008C579E" w:rsidRDefault="008C579E" w:rsidP="008C579E">
      <w:pPr>
        <w:rPr>
          <w:noProof/>
        </w:rPr>
      </w:pPr>
    </w:p>
    <w:p w14:paraId="51E9E890" w14:textId="77777777" w:rsidR="008C579E" w:rsidRDefault="008C579E" w:rsidP="008C579E">
      <w:pPr>
        <w:rPr>
          <w:noProof/>
        </w:rPr>
      </w:pPr>
    </w:p>
    <w:p w14:paraId="2E16ADFA" w14:textId="77777777" w:rsidR="008C579E" w:rsidRDefault="008C579E" w:rsidP="008C579E">
      <w:pPr>
        <w:rPr>
          <w:noProof/>
        </w:rPr>
      </w:pPr>
    </w:p>
    <w:p w14:paraId="71F9EAEA" w14:textId="77777777" w:rsidR="008C579E" w:rsidRDefault="008C579E" w:rsidP="008C579E">
      <w:pPr>
        <w:rPr>
          <w:noProof/>
        </w:rPr>
      </w:pPr>
    </w:p>
    <w:p w14:paraId="2EDE8079" w14:textId="77777777" w:rsidR="008C579E" w:rsidRDefault="008C579E" w:rsidP="008C579E">
      <w:pPr>
        <w:rPr>
          <w:noProof/>
        </w:rPr>
      </w:pPr>
    </w:p>
    <w:p w14:paraId="20A1AA1E" w14:textId="77777777" w:rsidR="008C579E" w:rsidRPr="008C579E" w:rsidRDefault="008C579E" w:rsidP="008C579E">
      <w:pPr>
        <w:rPr>
          <w:noProof/>
        </w:rPr>
      </w:pPr>
    </w:p>
    <w:p w14:paraId="3E9AD002" w14:textId="3252ED58" w:rsidR="00BB2B0F" w:rsidRPr="00BB2B0F" w:rsidRDefault="00BB2B0F" w:rsidP="00BB2B0F">
      <w:pPr>
        <w:spacing w:before="0" w:after="0" w:line="240" w:lineRule="auto"/>
        <w:rPr>
          <w:rFonts w:ascii="Fira Sans SemiBold" w:hAnsi="Fira Sans SemiBold"/>
          <w:b/>
          <w:bCs/>
          <w:noProof/>
          <w:color w:val="0000FF"/>
          <w:u w:val="single"/>
        </w:rPr>
      </w:pPr>
      <w:r>
        <w:rPr>
          <w:rStyle w:val="Hyperlink"/>
          <w:noProof/>
        </w:rPr>
        <w:br w:type="page"/>
      </w:r>
    </w:p>
    <w:p w14:paraId="394EC4E6" w14:textId="177EC1DA" w:rsidR="00C93F57" w:rsidRPr="00DF7A11" w:rsidRDefault="00BB2B0F" w:rsidP="004D0777">
      <w:pPr>
        <w:pStyle w:val="Heading1"/>
      </w:pPr>
      <w:r>
        <w:rPr>
          <w:noProof/>
        </w:rPr>
        <w:lastRenderedPageBreak/>
        <mc:AlternateContent>
          <mc:Choice Requires="wpg">
            <w:drawing>
              <wp:anchor distT="0" distB="0" distL="114300" distR="114300" simplePos="0" relativeHeight="251636224" behindDoc="0" locked="0" layoutInCell="1" allowOverlap="1" wp14:anchorId="50B81C3C" wp14:editId="1D76ED34">
                <wp:simplePos x="0" y="0"/>
                <wp:positionH relativeFrom="column">
                  <wp:posOffset>-85725</wp:posOffset>
                </wp:positionH>
                <wp:positionV relativeFrom="paragraph">
                  <wp:posOffset>261</wp:posOffset>
                </wp:positionV>
                <wp:extent cx="791845" cy="765175"/>
                <wp:effectExtent l="0" t="0" r="0" b="0"/>
                <wp:wrapSquare wrapText="bothSides"/>
                <wp:docPr id="467589103"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765175"/>
                          <a:chOff x="0" y="0"/>
                          <a:chExt cx="791845" cy="765175"/>
                        </a:xfrm>
                      </wpg:grpSpPr>
                      <wps:wsp>
                        <wps:cNvPr id="250386223" name="Oval 7"/>
                        <wps:cNvSpPr>
                          <a:spLocks/>
                        </wps:cNvSpPr>
                        <wps:spPr>
                          <a:xfrm>
                            <a:off x="68580" y="0"/>
                            <a:ext cx="704538" cy="704538"/>
                          </a:xfrm>
                          <a:prstGeom prst="ellipse">
                            <a:avLst/>
                          </a:prstGeom>
                          <a:solidFill>
                            <a:srgbClr val="8064A2">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0614116" name="Graphic 3"/>
                          <pic:cNvPicPr>
                            <a:picLocks/>
                          </pic:cNvPicPr>
                        </pic:nvPicPr>
                        <pic:blipFill rotWithShape="1">
                          <a:blip r:embed="rId9"/>
                          <a:srcRect t="11967" b="-1"/>
                          <a:stretch/>
                        </pic:blipFill>
                        <pic:spPr bwMode="auto">
                          <a:xfrm>
                            <a:off x="0" y="68580"/>
                            <a:ext cx="791845" cy="69659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7383FAFD" id="Group 9" o:spid="_x0000_s1026" alt="&quot;&quot;" style="position:absolute;margin-left:-6.75pt;margin-top:0;width:62.35pt;height:60.25pt;z-index:251636224" coordsize="7918,7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">
                <v:oval id="Oval 7" o:spid="_x0000_s1027" style="position:absolute;left:685;width:7046;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" fillcolor="#e6e0e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style="position:absolute;top:685;width:7918;height:6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">
                  <v:imagedata r:id="rId10" o:title="" croptop="7843f" cropbottom="-1f"/>
                  <o:lock v:ext="edit" aspectratio="f"/>
                </v:shape>
                <w10:wrap type="square"/>
              </v:group>
            </w:pict>
          </mc:Fallback>
        </mc:AlternateContent>
      </w:r>
      <w:r w:rsidR="000308A3">
        <w:fldChar w:fldCharType="end"/>
      </w:r>
      <w:bookmarkStart w:id="25" w:name="_Toc189909266"/>
      <w:bookmarkStart w:id="26" w:name="_Toc190794968"/>
      <w:bookmarkStart w:id="27" w:name="_Toc196412861"/>
      <w:r w:rsidR="00C93F57" w:rsidRPr="00DF7A11">
        <w:t xml:space="preserve">Learning </w:t>
      </w:r>
      <w:r w:rsidR="002408F4" w:rsidRPr="00C75CB7">
        <w:t>g</w:t>
      </w:r>
      <w:r w:rsidR="00C93F57" w:rsidRPr="00C75CB7">
        <w:t>oals</w:t>
      </w:r>
      <w:bookmarkEnd w:id="25"/>
      <w:bookmarkEnd w:id="26"/>
      <w:bookmarkEnd w:id="27"/>
    </w:p>
    <w:p w14:paraId="1DE46D58" w14:textId="77777777" w:rsidR="00C93F57" w:rsidRPr="002408F4" w:rsidRDefault="00C93F57" w:rsidP="00E30DEF">
      <w:r w:rsidRPr="002408F4">
        <w:t>We are learning …</w:t>
      </w:r>
    </w:p>
    <w:p w14:paraId="3DCD1346" w14:textId="35FDF7B0" w:rsidR="00C0112B" w:rsidRPr="000A427D" w:rsidRDefault="00E905A9" w:rsidP="00E905A9">
      <w:pPr>
        <w:pStyle w:val="ListParagraph"/>
      </w:pPr>
      <w:bookmarkStart w:id="28" w:name="_Toc186202331"/>
      <w:bookmarkStart w:id="29" w:name="_Toc186444756"/>
      <w:bookmarkStart w:id="30" w:name="_Toc186720163"/>
      <w:bookmarkStart w:id="31" w:name="_Toc189909267"/>
      <w:bookmarkStart w:id="32" w:name="_Toc190794969"/>
      <w:r>
        <w:t>to express our identities through spoken word poetry in order to explore and celebrate who we are</w:t>
      </w:r>
    </w:p>
    <w:bookmarkStart w:id="33" w:name="_Toc196412862"/>
    <w:p w14:paraId="7F692D7B" w14:textId="77777777" w:rsidR="00C93F57" w:rsidRPr="00C75CB7" w:rsidRDefault="00880BC7" w:rsidP="00C75CB7">
      <w:pPr>
        <w:pStyle w:val="Heading1"/>
      </w:pPr>
      <w:r>
        <w:rPr>
          <w:noProof/>
        </w:rPr>
        <mc:AlternateContent>
          <mc:Choice Requires="wpg">
            <w:drawing>
              <wp:anchor distT="0" distB="0" distL="114300" distR="114300" simplePos="0" relativeHeight="251645440" behindDoc="0" locked="0" layoutInCell="1" allowOverlap="1" wp14:anchorId="642C53DF" wp14:editId="5BC6A01A">
                <wp:simplePos x="0" y="0"/>
                <wp:positionH relativeFrom="column">
                  <wp:posOffset>-1270</wp:posOffset>
                </wp:positionH>
                <wp:positionV relativeFrom="paragraph">
                  <wp:posOffset>341630</wp:posOffset>
                </wp:positionV>
                <wp:extent cx="704850" cy="704850"/>
                <wp:effectExtent l="0" t="0" r="0" b="0"/>
                <wp:wrapSquare wrapText="bothSides"/>
                <wp:docPr id="627789592"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704850"/>
                          <a:chOff x="0" y="0"/>
                          <a:chExt cx="704538" cy="704538"/>
                        </a:xfrm>
                      </wpg:grpSpPr>
                      <wps:wsp>
                        <wps:cNvPr id="847579447" name="Oval 7"/>
                        <wps:cNvSpPr>
                          <a:spLocks/>
                        </wps:cNvSpPr>
                        <wps:spPr>
                          <a:xfrm>
                            <a:off x="0" y="0"/>
                            <a:ext cx="704538" cy="704538"/>
                          </a:xfrm>
                          <a:prstGeom prst="ellipse">
                            <a:avLst/>
                          </a:prstGeom>
                          <a:solidFill>
                            <a:srgbClr val="F79646">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5277910" name="Graphic 4"/>
                          <pic:cNvPicPr>
                            <a:picLocks/>
                          </pic:cNvPicPr>
                        </pic:nvPicPr>
                        <pic:blipFill>
                          <a:blip r:embed="rId11"/>
                          <a:stretch>
                            <a:fillRect/>
                          </a:stretch>
                        </pic:blipFill>
                        <pic:spPr>
                          <a:xfrm>
                            <a:off x="7620" y="12700"/>
                            <a:ext cx="674370" cy="6743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55B66F6" id="Group 6" o:spid="_x0000_s1026" alt="&quot;&quot;" style="position:absolute;margin-left:-.1pt;margin-top:26.9pt;width:55.5pt;height:55.5pt;z-index:251645440" coordsize="7045,70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">
                <v:oval id="Oval 7" o:spid="_x0000_s1027" style="position:absolute;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" fillcolor="#fdeada" stroked="f"/>
                <v:shape id="Graphic 4" o:spid="_x0000_s1028" type="#_x0000_t75" style="position:absolute;left:76;top:127;width:6743;height:6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">
                  <v:imagedata r:id="rId16" o:title=""/>
                  <o:lock v:ext="edit" aspectratio="f"/>
                </v:shape>
                <w10:wrap type="square"/>
              </v:group>
            </w:pict>
          </mc:Fallback>
        </mc:AlternateContent>
      </w:r>
      <w:r w:rsidR="00C93F57" w:rsidRPr="00DF7A11">
        <w:t xml:space="preserve">Success </w:t>
      </w:r>
      <w:r w:rsidR="002408F4">
        <w:t>c</w:t>
      </w:r>
      <w:r w:rsidR="00C93F57" w:rsidRPr="00DF7A11">
        <w:t>riteria</w:t>
      </w:r>
      <w:bookmarkEnd w:id="28"/>
      <w:bookmarkEnd w:id="29"/>
      <w:bookmarkEnd w:id="30"/>
      <w:bookmarkEnd w:id="31"/>
      <w:bookmarkEnd w:id="32"/>
      <w:bookmarkEnd w:id="33"/>
    </w:p>
    <w:p w14:paraId="0102CBB6" w14:textId="77777777" w:rsidR="00C93F57" w:rsidRPr="002408F4" w:rsidRDefault="00C93F57" w:rsidP="00E30DEF">
      <w:r w:rsidRPr="002408F4">
        <w:t xml:space="preserve">I can … </w:t>
      </w:r>
    </w:p>
    <w:p w14:paraId="1659279B" w14:textId="77777777" w:rsidR="00E905A9" w:rsidRDefault="00E905A9" w:rsidP="00E905A9">
      <w:pPr>
        <w:pStyle w:val="checkboxlist"/>
        <w:rPr>
          <w:lang w:val="en-CA"/>
        </w:rPr>
      </w:pPr>
      <w:r>
        <w:t>generate ideas about what makes me special and unique</w:t>
      </w:r>
    </w:p>
    <w:p w14:paraId="75511AF4" w14:textId="77777777" w:rsidR="00E905A9" w:rsidRDefault="00E905A9" w:rsidP="00E905A9">
      <w:pPr>
        <w:pStyle w:val="checkboxlist"/>
      </w:pPr>
      <w:r>
        <w:t>use figurative language, including metaphors and similes, and other elements of style to describe myself</w:t>
      </w:r>
    </w:p>
    <w:p w14:paraId="438404F1" w14:textId="594A2643" w:rsidR="00E905A9" w:rsidRDefault="00E905A9" w:rsidP="00E905A9">
      <w:pPr>
        <w:pStyle w:val="checkboxlist"/>
      </w:pPr>
      <w:r>
        <w:t xml:space="preserve">select and use a variety of adjectives and </w:t>
      </w:r>
      <w:r w:rsidR="00BB2B0F">
        <w:t>“</w:t>
      </w:r>
      <w:r>
        <w:t>juicy words</w:t>
      </w:r>
      <w:r w:rsidR="00BB2B0F">
        <w:t>”</w:t>
      </w:r>
      <w:r>
        <w:t xml:space="preserve"> that make my meaning clear for my audience</w:t>
      </w:r>
    </w:p>
    <w:p w14:paraId="3ABE6698" w14:textId="77777777" w:rsidR="00E905A9" w:rsidRDefault="00E905A9" w:rsidP="00E905A9">
      <w:pPr>
        <w:pStyle w:val="checkboxlist"/>
      </w:pPr>
      <w:r>
        <w:t>name a variety of speaking strategies (e.g., voice, gesture, body language) that can be used to communicate ideas and emotions</w:t>
      </w:r>
    </w:p>
    <w:p w14:paraId="3572B547" w14:textId="77777777" w:rsidR="00E905A9" w:rsidRDefault="00E905A9" w:rsidP="00E905A9">
      <w:pPr>
        <w:pStyle w:val="checkboxlist"/>
      </w:pPr>
      <w:r>
        <w:t>draft a spoken word poem using my generated ideas</w:t>
      </w:r>
    </w:p>
    <w:p w14:paraId="0CA13964" w14:textId="77777777" w:rsidR="00E905A9" w:rsidRDefault="00E905A9" w:rsidP="00E905A9">
      <w:pPr>
        <w:pStyle w:val="checkboxlist"/>
      </w:pPr>
      <w:r>
        <w:t>self-assess my drafts and make revisions that help to make my work effective for my purpose and audience</w:t>
      </w:r>
    </w:p>
    <w:p w14:paraId="20236794" w14:textId="77777777" w:rsidR="00E905A9" w:rsidRDefault="00E905A9" w:rsidP="00E905A9">
      <w:pPr>
        <w:pStyle w:val="checkboxlist"/>
      </w:pPr>
      <w:r>
        <w:t>plan the use of speaking strategies that best suit my spoken word poem and what I want to communicate</w:t>
      </w:r>
    </w:p>
    <w:p w14:paraId="22412876" w14:textId="2E0734C5" w:rsidR="00C93F57" w:rsidRPr="00CC4111" w:rsidRDefault="00E905A9" w:rsidP="00E905A9">
      <w:pPr>
        <w:pStyle w:val="checkboxlist"/>
      </w:pPr>
      <w:r>
        <w:t>deliver my spoken word poem using my planned speaking strategies</w:t>
      </w:r>
    </w:p>
    <w:bookmarkStart w:id="34" w:name="_Toc189909268"/>
    <w:bookmarkStart w:id="35" w:name="_Toc190794970"/>
    <w:bookmarkStart w:id="36" w:name="_Toc193891161"/>
    <w:bookmarkStart w:id="37" w:name="_Toc196412863"/>
    <w:bookmarkStart w:id="38" w:name="_Toc186202333"/>
    <w:bookmarkStart w:id="39" w:name="_Toc186444758"/>
    <w:bookmarkStart w:id="40" w:name="_Toc186720165"/>
    <w:bookmarkStart w:id="41" w:name="_Toc189909269"/>
    <w:bookmarkStart w:id="42" w:name="_Toc190794971"/>
    <w:bookmarkEnd w:id="19"/>
    <w:bookmarkEnd w:id="20"/>
    <w:bookmarkEnd w:id="21"/>
    <w:p w14:paraId="6DC02286" w14:textId="77777777" w:rsidR="004D0777" w:rsidRPr="00E661B4" w:rsidRDefault="004D0777" w:rsidP="004D0777">
      <w:pPr>
        <w:pStyle w:val="Heading1"/>
      </w:pPr>
      <w:r>
        <w:rPr>
          <w:noProof/>
        </w:rPr>
        <w:lastRenderedPageBreak/>
        <mc:AlternateContent>
          <mc:Choice Requires="wpg">
            <w:drawing>
              <wp:anchor distT="0" distB="0" distL="114300" distR="114300" simplePos="0" relativeHeight="251696640" behindDoc="0" locked="0" layoutInCell="1" allowOverlap="1" wp14:anchorId="7EF95939" wp14:editId="02B42180">
                <wp:simplePos x="0" y="0"/>
                <wp:positionH relativeFrom="column">
                  <wp:posOffset>6350</wp:posOffset>
                </wp:positionH>
                <wp:positionV relativeFrom="paragraph">
                  <wp:posOffset>333</wp:posOffset>
                </wp:positionV>
                <wp:extent cx="727075" cy="704215"/>
                <wp:effectExtent l="0" t="0" r="0" b="0"/>
                <wp:wrapSquare wrapText="bothSides"/>
                <wp:docPr id="1858506327"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075" cy="704215"/>
                          <a:chOff x="0" y="0"/>
                          <a:chExt cx="727398" cy="704538"/>
                        </a:xfrm>
                      </wpg:grpSpPr>
                      <wps:wsp>
                        <wps:cNvPr id="1581284637" name="Oval 7">
                          <a:extLst>
                            <a:ext uri="{C183D7F6-B498-43B3-948B-1728B52AA6E4}">
                              <adec:decorative xmlns:adec="http://schemas.microsoft.com/office/drawing/2017/decorative" val="1"/>
                            </a:ext>
                          </a:extLst>
                        </wps:cNvPr>
                        <wps:cNvSpPr/>
                        <wps:spPr>
                          <a:xfrm>
                            <a:off x="22860" y="0"/>
                            <a:ext cx="704538" cy="704538"/>
                          </a:xfrm>
                          <a:prstGeom prst="ellipse">
                            <a:avLst/>
                          </a:prstGeom>
                          <a:solidFill>
                            <a:schemeClr val="accent3">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1772576" name="Graphic 5">
                            <a:extLst>
                              <a:ext uri="{C183D7F6-B498-43B3-948B-1728B52AA6E4}">
                                <adec:decorative xmlns:adec="http://schemas.microsoft.com/office/drawing/2017/decorative" val="1"/>
                              </a:ext>
                            </a:extLst>
                          </pic:cNvPr>
                          <pic:cNvPicPr>
                            <a:picLocks noChangeAspect="1"/>
                          </pic:cNvPicPr>
                        </pic:nvPicPr>
                        <pic:blipFill rotWithShape="1">
                          <a:blip r:embed="rId17">
                            <a:extLst>
                              <a:ext uri="{96DAC541-7B7A-43D3-8B79-37D633B846F1}">
                                <asvg:svgBlip xmlns:asvg="http://schemas.microsoft.com/office/drawing/2016/SVG/main" r:embed="rId18"/>
                              </a:ext>
                            </a:extLst>
                          </a:blip>
                          <a:srcRect t="6386" b="10281"/>
                          <a:stretch/>
                        </pic:blipFill>
                        <pic:spPr bwMode="auto">
                          <a:xfrm>
                            <a:off x="0" y="22860"/>
                            <a:ext cx="704215" cy="5867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4CDB2CE" id="Group 4" o:spid="_x0000_s1026" alt="&quot;&quot;" style="position:absolute;margin-left:.5pt;margin-top:.05pt;width:57.25pt;height:55.45pt;z-index:251696640" coordsize="7273,704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">
                <v:oval id="Oval 7" o:spid="_x0000_s1027" alt="&quot;&quot;" style="position:absolute;left:228;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" fillcolor="#c1f0c7 [662]" stroked="f" strokeweight="1pt">
                  <v:stroke joinstyle="miter"/>
                </v:oval>
                <v:shape id="Graphic 5" o:spid="_x0000_s1028" type="#_x0000_t75" alt="&quot;&quot;" style="position:absolute;top:228;width:7042;height:5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">
                  <v:imagedata r:id="rId19" o:title="" croptop="4185f" cropbottom="6738f"/>
                </v:shape>
                <w10:wrap type="square"/>
              </v:group>
            </w:pict>
          </mc:Fallback>
        </mc:AlternateContent>
      </w:r>
      <w:r w:rsidRPr="00E82A84">
        <w:t xml:space="preserve">Lesson </w:t>
      </w:r>
      <w:r>
        <w:t>p</w:t>
      </w:r>
      <w:r w:rsidRPr="00E82A84">
        <w:t>ath</w:t>
      </w:r>
      <w:bookmarkEnd w:id="34"/>
      <w:bookmarkEnd w:id="35"/>
      <w:bookmarkEnd w:id="36"/>
      <w:bookmarkEnd w:id="37"/>
    </w:p>
    <w:p w14:paraId="52FD99FF" w14:textId="77777777" w:rsidR="000145FB" w:rsidRPr="00B2686F" w:rsidRDefault="000145FB" w:rsidP="00E30DEF">
      <w:pPr>
        <w:pStyle w:val="Heading2"/>
      </w:pPr>
      <w:bookmarkStart w:id="43" w:name="_Toc196412864"/>
      <w:r w:rsidRPr="00B2686F">
        <w:t>Time</w:t>
      </w:r>
      <w:bookmarkEnd w:id="38"/>
      <w:bookmarkEnd w:id="39"/>
      <w:bookmarkEnd w:id="40"/>
      <w:bookmarkEnd w:id="41"/>
      <w:bookmarkEnd w:id="42"/>
      <w:bookmarkEnd w:id="43"/>
      <w:r w:rsidRPr="00B2686F">
        <w:t xml:space="preserve"> </w:t>
      </w:r>
    </w:p>
    <w:p w14:paraId="6609B4C2" w14:textId="6C70B4F6" w:rsidR="000145FB" w:rsidRDefault="00E905A9" w:rsidP="00E30DEF">
      <w:r>
        <w:t>180</w:t>
      </w:r>
      <w:r w:rsidR="000145FB" w:rsidRPr="00CC4111">
        <w:t xml:space="preserve"> Minutes</w:t>
      </w:r>
    </w:p>
    <w:p w14:paraId="1D68709D" w14:textId="77777777" w:rsidR="009C5744" w:rsidRPr="00CC4111" w:rsidRDefault="009C5744" w:rsidP="00E30DEF">
      <w:r>
        <w:t xml:space="preserve">This is a suggested amount of time. This lesson may be implemented over a series of days. Educators will make the best judgement on how to </w:t>
      </w:r>
      <w:r w:rsidR="00B912FC">
        <w:t>implement</w:t>
      </w:r>
      <w:r>
        <w:t>.</w:t>
      </w:r>
    </w:p>
    <w:p w14:paraId="4AB4ED5C" w14:textId="77777777" w:rsidR="00CC4111" w:rsidRPr="00CC4111" w:rsidRDefault="00CC4111" w:rsidP="00E30DEF">
      <w:pPr>
        <w:pStyle w:val="Heading2"/>
      </w:pPr>
      <w:bookmarkStart w:id="44" w:name="_Toc186202334"/>
      <w:bookmarkStart w:id="45" w:name="_Toc186444759"/>
      <w:bookmarkStart w:id="46" w:name="_Toc186720166"/>
      <w:bookmarkStart w:id="47" w:name="_Toc189909270"/>
      <w:bookmarkStart w:id="48" w:name="_Toc190794972"/>
      <w:bookmarkStart w:id="49" w:name="_Toc196412865"/>
      <w:r w:rsidRPr="00CC4111">
        <w:t xml:space="preserve">Materials and </w:t>
      </w:r>
      <w:r w:rsidR="00EE66DC">
        <w:t>r</w:t>
      </w:r>
      <w:r w:rsidRPr="00CC4111">
        <w:t>esources</w:t>
      </w:r>
      <w:bookmarkEnd w:id="44"/>
      <w:bookmarkEnd w:id="45"/>
      <w:bookmarkEnd w:id="46"/>
      <w:bookmarkEnd w:id="47"/>
      <w:bookmarkEnd w:id="48"/>
      <w:bookmarkEnd w:id="49"/>
    </w:p>
    <w:p w14:paraId="691FFB84" w14:textId="5DD9F239" w:rsidR="00E905A9" w:rsidRDefault="00E905A9" w:rsidP="00E905A9">
      <w:pPr>
        <w:pStyle w:val="ListParagraph"/>
        <w:rPr>
          <w:lang w:val="en-CA"/>
        </w:rPr>
      </w:pPr>
      <w:r>
        <w:t>Cue cards (or any type of paper pre-cut into the size of cue cards)</w:t>
      </w:r>
    </w:p>
    <w:p w14:paraId="0B00E7E0" w14:textId="44D756E0" w:rsidR="00E905A9" w:rsidRDefault="00E905A9" w:rsidP="00E905A9">
      <w:pPr>
        <w:pStyle w:val="ListParagraph"/>
      </w:pPr>
      <w:r>
        <w:t>Chalkboard</w:t>
      </w:r>
      <w:r w:rsidR="002D2646">
        <w:t xml:space="preserve"> </w:t>
      </w:r>
      <w:r>
        <w:t>/</w:t>
      </w:r>
      <w:r w:rsidR="002D2646">
        <w:t xml:space="preserve"> </w:t>
      </w:r>
      <w:r>
        <w:t>Whiteboard</w:t>
      </w:r>
      <w:r w:rsidR="002D2646">
        <w:t xml:space="preserve"> </w:t>
      </w:r>
      <w:r>
        <w:t>/</w:t>
      </w:r>
      <w:r w:rsidR="002D2646">
        <w:t xml:space="preserve"> </w:t>
      </w:r>
      <w:r>
        <w:t>Chart paper</w:t>
      </w:r>
    </w:p>
    <w:p w14:paraId="3CCC2596" w14:textId="3793162B" w:rsidR="00E905A9" w:rsidRPr="00E905A9" w:rsidRDefault="00E905A9" w:rsidP="00E905A9">
      <w:pPr>
        <w:pStyle w:val="ListParagraph"/>
        <w:rPr>
          <w:rStyle w:val="Hyperlink"/>
        </w:rPr>
      </w:pPr>
      <w:hyperlink r:id="rId20" w:history="1">
        <w:r w:rsidRPr="00E905A9">
          <w:rPr>
            <w:rStyle w:val="Hyperlink"/>
          </w:rPr>
          <w:t>Lesson Slides</w:t>
        </w:r>
      </w:hyperlink>
      <w:r w:rsidR="006149B1">
        <w:rPr>
          <w:rStyle w:val="Hyperlink"/>
        </w:rPr>
        <w:t xml:space="preserve"> (Google slides)</w:t>
      </w:r>
    </w:p>
    <w:p w14:paraId="7ECAC195" w14:textId="79C0550E" w:rsidR="00E905A9" w:rsidRDefault="00E905A9" w:rsidP="00E905A9">
      <w:pPr>
        <w:pStyle w:val="ListParagraph"/>
      </w:pPr>
      <w:hyperlink w:anchor="_Appendix_A_1" w:history="1">
        <w:r w:rsidRPr="006149B1">
          <w:rPr>
            <w:rStyle w:val="Hyperlink"/>
          </w:rPr>
          <w:t xml:space="preserve">Mentor </w:t>
        </w:r>
        <w:r w:rsidR="006149B1" w:rsidRPr="006149B1">
          <w:rPr>
            <w:rStyle w:val="Hyperlink"/>
          </w:rPr>
          <w:t>t</w:t>
        </w:r>
        <w:r w:rsidRPr="006149B1">
          <w:rPr>
            <w:rStyle w:val="Hyperlink"/>
          </w:rPr>
          <w:t>ext 1 (Appendix A)</w:t>
        </w:r>
      </w:hyperlink>
    </w:p>
    <w:p w14:paraId="498D3A26" w14:textId="4F214724" w:rsidR="004D0777" w:rsidRDefault="00E905A9" w:rsidP="005B0ABB">
      <w:pPr>
        <w:pStyle w:val="ListParagraph"/>
      </w:pPr>
      <w:hyperlink w:anchor="_Appendix_B" w:history="1">
        <w:r w:rsidRPr="006149B1">
          <w:rPr>
            <w:rStyle w:val="Hyperlink"/>
          </w:rPr>
          <w:t xml:space="preserve">Mentor </w:t>
        </w:r>
        <w:r w:rsidR="006149B1" w:rsidRPr="006149B1">
          <w:rPr>
            <w:rStyle w:val="Hyperlink"/>
          </w:rPr>
          <w:t>t</w:t>
        </w:r>
        <w:r w:rsidRPr="006149B1">
          <w:rPr>
            <w:rStyle w:val="Hyperlink"/>
          </w:rPr>
          <w:t>ext 2 (Appendix B)</w:t>
        </w:r>
        <w:bookmarkStart w:id="50" w:name="_Toc186202335"/>
        <w:bookmarkStart w:id="51" w:name="_Toc186444761"/>
        <w:bookmarkStart w:id="52" w:name="_Toc186720168"/>
        <w:bookmarkStart w:id="53" w:name="_Toc189909271"/>
        <w:bookmarkStart w:id="54" w:name="_Toc190794973"/>
      </w:hyperlink>
    </w:p>
    <w:p w14:paraId="215844E1" w14:textId="77777777" w:rsidR="004D0777" w:rsidRDefault="004D0777">
      <w:pPr>
        <w:spacing w:before="0" w:after="0" w:line="240" w:lineRule="auto"/>
      </w:pPr>
      <w:r>
        <w:br w:type="page"/>
      </w:r>
    </w:p>
    <w:p w14:paraId="51B8B8B0" w14:textId="59C7301A" w:rsidR="00CC4111" w:rsidRPr="00CC4111" w:rsidRDefault="00E905A9" w:rsidP="004D0777">
      <w:pPr>
        <w:pStyle w:val="Heading2"/>
      </w:pPr>
      <w:bookmarkStart w:id="55" w:name="_Toc196412866"/>
      <w:r>
        <w:rPr>
          <w:noProof/>
        </w:rPr>
        <w:lastRenderedPageBreak/>
        <w:drawing>
          <wp:anchor distT="0" distB="0" distL="114300" distR="114300" simplePos="0" relativeHeight="251682304" behindDoc="0" locked="0" layoutInCell="1" allowOverlap="1" wp14:anchorId="23ECEB8A" wp14:editId="33418BBF">
            <wp:simplePos x="0" y="0"/>
            <wp:positionH relativeFrom="column">
              <wp:posOffset>-93345</wp:posOffset>
            </wp:positionH>
            <wp:positionV relativeFrom="paragraph">
              <wp:posOffset>503</wp:posOffset>
            </wp:positionV>
            <wp:extent cx="441960" cy="441960"/>
            <wp:effectExtent l="0" t="0" r="0" b="0"/>
            <wp:wrapSquare wrapText="bothSides"/>
            <wp:docPr id="195772008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7720086" name="Graphic 4">
                      <a:extLst>
                        <a:ext uri="{C183D7F6-B498-43B3-948B-1728B52AA6E4}">
                          <adec:decorative xmlns:adec="http://schemas.microsoft.com/office/drawing/2017/decorative" val="1"/>
                        </a:ext>
                      </a:extLst>
                    </pic:cNvPr>
                    <pic:cNvPicPr>
                      <a:picLocks/>
                    </pic:cNvPicPr>
                  </pic:nvPicPr>
                  <pic:blipFill>
                    <a:blip r:embed="rId21"/>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CC4111" w:rsidRPr="00CC4111">
        <w:t xml:space="preserve">Minds </w:t>
      </w:r>
      <w:r w:rsidR="00EE66DC">
        <w:t>o</w:t>
      </w:r>
      <w:r w:rsidR="00CC4111" w:rsidRPr="00CC4111">
        <w:t>n</w:t>
      </w:r>
      <w:bookmarkEnd w:id="50"/>
      <w:bookmarkEnd w:id="51"/>
      <w:bookmarkEnd w:id="52"/>
      <w:bookmarkEnd w:id="53"/>
      <w:bookmarkEnd w:id="54"/>
      <w:bookmarkEnd w:id="55"/>
    </w:p>
    <w:p w14:paraId="37F29993" w14:textId="4AB302F3" w:rsidR="00E905A9" w:rsidRDefault="00E905A9" w:rsidP="00E905A9">
      <w:pPr>
        <w:pStyle w:val="Numberedlist"/>
        <w:rPr>
          <w:lang w:val="en-CA"/>
        </w:rPr>
      </w:pPr>
      <w:r>
        <w:t>Ask students to think about one thing that makes them unique. Challenge them to try to choose something that no one else knows, but which they feel comfortable eventually sharing with the class. Instruct them not to tell anyone about their unique fact at this point.</w:t>
      </w:r>
    </w:p>
    <w:p w14:paraId="70FA653B" w14:textId="0F4383BE" w:rsidR="00E905A9" w:rsidRDefault="00E905A9" w:rsidP="00E905A9">
      <w:pPr>
        <w:pStyle w:val="Numberedlist"/>
      </w:pPr>
      <w:r>
        <w:t>Ask students to jot down (e.g., on a cue card) their unique quality (e.g., I can solve a Rubik</w:t>
      </w:r>
      <w:r w:rsidR="00BB2B0F">
        <w:t>’</w:t>
      </w:r>
      <w:r>
        <w:t>s cube in 1 minute; I have traveled to 5 countries).</w:t>
      </w:r>
    </w:p>
    <w:p w14:paraId="369222A3" w14:textId="460F59E7" w:rsidR="00CC4111" w:rsidRDefault="00E905A9" w:rsidP="00E905A9">
      <w:pPr>
        <w:pStyle w:val="Numberedlist"/>
      </w:pPr>
      <w:r w:rsidRPr="00E905A9">
        <w:t>Collect the cue cards. Let them know that you will be reading some of the cue cards out loud one at a time. Read one cue card and invite students to guess who in the class they think wrote it. Continue the process with a few more cards (or more as time allows).</w:t>
      </w:r>
    </w:p>
    <w:p w14:paraId="5F29FA76" w14:textId="77777777" w:rsidR="004D0777" w:rsidRDefault="004D0777" w:rsidP="004D0777">
      <w:pPr>
        <w:pStyle w:val="Heading2"/>
      </w:pPr>
      <w:bookmarkStart w:id="56" w:name="_Toc189909272"/>
      <w:bookmarkStart w:id="57" w:name="_Toc190794974"/>
      <w:bookmarkStart w:id="58" w:name="_Toc193891165"/>
      <w:bookmarkStart w:id="59" w:name="_Toc196412867"/>
      <w:bookmarkStart w:id="60" w:name="_Toc186202336"/>
      <w:bookmarkStart w:id="61" w:name="_Toc186444762"/>
      <w:bookmarkStart w:id="62" w:name="_Toc186720169"/>
      <w:bookmarkStart w:id="63" w:name="_Toc186202337"/>
      <w:bookmarkStart w:id="64" w:name="_Toc186444763"/>
      <w:bookmarkStart w:id="65" w:name="_Toc186720170"/>
      <w:r>
        <w:rPr>
          <w:noProof/>
        </w:rPr>
        <w:drawing>
          <wp:anchor distT="0" distB="0" distL="114300" distR="114300" simplePos="0" relativeHeight="251698688" behindDoc="0" locked="0" layoutInCell="1" allowOverlap="1" wp14:anchorId="687A602D" wp14:editId="697FFC9F">
            <wp:simplePos x="0" y="0"/>
            <wp:positionH relativeFrom="column">
              <wp:posOffset>-38100</wp:posOffset>
            </wp:positionH>
            <wp:positionV relativeFrom="paragraph">
              <wp:posOffset>321945</wp:posOffset>
            </wp:positionV>
            <wp:extent cx="441960" cy="441960"/>
            <wp:effectExtent l="0" t="0" r="0" b="0"/>
            <wp:wrapSquare wrapText="bothSides"/>
            <wp:docPr id="132769628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96288" name="Graphic 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t>Action</w:t>
      </w:r>
      <w:bookmarkEnd w:id="56"/>
      <w:bookmarkEnd w:id="57"/>
      <w:bookmarkEnd w:id="58"/>
      <w:bookmarkEnd w:id="59"/>
    </w:p>
    <w:p w14:paraId="6937B287" w14:textId="74EB9186" w:rsidR="00E905A9" w:rsidRPr="00E905A9" w:rsidRDefault="00E905A9" w:rsidP="00E905A9">
      <w:pPr>
        <w:pStyle w:val="Heading3"/>
        <w:rPr>
          <w:lang w:val="en-CA"/>
        </w:rPr>
      </w:pPr>
      <w:bookmarkStart w:id="66" w:name="_Toc196412868"/>
      <w:bookmarkEnd w:id="60"/>
      <w:bookmarkEnd w:id="61"/>
      <w:bookmarkEnd w:id="62"/>
      <w:r w:rsidRPr="00E905A9">
        <w:rPr>
          <w:lang w:val="en-CA"/>
        </w:rPr>
        <w:t>Describing traits</w:t>
      </w:r>
      <w:bookmarkEnd w:id="66"/>
    </w:p>
    <w:p w14:paraId="2FC20D69" w14:textId="6E3E824E" w:rsidR="00E905A9" w:rsidRPr="00E905A9" w:rsidRDefault="00E905A9" w:rsidP="00E905A9">
      <w:pPr>
        <w:pStyle w:val="Numberedlist"/>
      </w:pPr>
      <w:r>
        <w:t xml:space="preserve">Choose 3 cue cards to </w:t>
      </w:r>
      <w:r w:rsidRPr="00E905A9">
        <w:t>use</w:t>
      </w:r>
      <w:r>
        <w:t xml:space="preserve"> as examples of how to list character traits (e.g.,</w:t>
      </w:r>
      <w:r w:rsidR="00F609A5">
        <w:t xml:space="preserve"> </w:t>
      </w:r>
      <w:r>
        <w:t xml:space="preserve">adjectives). </w:t>
      </w:r>
      <w:r w:rsidRPr="00E905A9">
        <w:t>Record examples (e.g., on chart paper or using online classroom platforms) so th</w:t>
      </w:r>
      <w:r w:rsidR="00F609A5">
        <w:t>at</w:t>
      </w:r>
      <w:r w:rsidRPr="00E905A9">
        <w:t xml:space="preserve"> students can refer to them as inspiration later in the lesson.</w:t>
      </w:r>
      <w:r>
        <w:t xml:space="preserve"> </w:t>
      </w:r>
      <w:r w:rsidRPr="00E905A9">
        <w:rPr>
          <w:rStyle w:val="Strong"/>
        </w:rPr>
        <w:t>Sample Responses:</w:t>
      </w:r>
      <w:r w:rsidRPr="00E905A9">
        <w:rPr>
          <w:b/>
          <w:bCs/>
        </w:rPr>
        <w:t xml:space="preserve"> </w:t>
      </w:r>
      <w:r w:rsidRPr="00E905A9">
        <w:t>If a child writes:</w:t>
      </w:r>
    </w:p>
    <w:p w14:paraId="479F5B16" w14:textId="703A4503" w:rsidR="00E905A9" w:rsidRPr="00E905A9" w:rsidRDefault="00BB2B0F" w:rsidP="00E905A9">
      <w:pPr>
        <w:pStyle w:val="Numberedlist"/>
        <w:numPr>
          <w:ilvl w:val="1"/>
          <w:numId w:val="34"/>
        </w:numPr>
        <w:rPr>
          <w:rFonts w:ascii="Century Gothic" w:hAnsi="Century Gothic"/>
        </w:rPr>
      </w:pPr>
      <w:r>
        <w:t>“</w:t>
      </w:r>
      <w:r w:rsidR="00E905A9" w:rsidRPr="00E905A9">
        <w:t>I can solve a Rubik</w:t>
      </w:r>
      <w:r>
        <w:t>’</w:t>
      </w:r>
      <w:r w:rsidR="00E905A9" w:rsidRPr="00E905A9">
        <w:t>s cube in 1 minute,</w:t>
      </w:r>
      <w:r>
        <w:t>”</w:t>
      </w:r>
      <w:r w:rsidR="00E905A9" w:rsidRPr="00E905A9">
        <w:t xml:space="preserve"> some traits they can write on their brainstorming page are: </w:t>
      </w:r>
      <w:r w:rsidR="00E905A9" w:rsidRPr="00E905A9">
        <w:rPr>
          <w:rStyle w:val="Strong"/>
        </w:rPr>
        <w:t>problem solver, intelligent, speedy</w:t>
      </w:r>
    </w:p>
    <w:p w14:paraId="47763F9F" w14:textId="4969A219" w:rsidR="00E905A9" w:rsidRDefault="00BB2B0F" w:rsidP="00E905A9">
      <w:pPr>
        <w:pStyle w:val="Numberedlist"/>
        <w:numPr>
          <w:ilvl w:val="1"/>
          <w:numId w:val="34"/>
        </w:numPr>
        <w:rPr>
          <w:rFonts w:ascii="Century Gothic" w:hAnsi="Century Gothic"/>
        </w:rPr>
      </w:pPr>
      <w:r>
        <w:t>“</w:t>
      </w:r>
      <w:r w:rsidR="00E905A9">
        <w:t>I have traveled to 5 countries,</w:t>
      </w:r>
      <w:r>
        <w:t>”</w:t>
      </w:r>
      <w:r w:rsidR="00E905A9">
        <w:t xml:space="preserve"> some traits they can write are: </w:t>
      </w:r>
      <w:r w:rsidR="00E905A9" w:rsidRPr="00E905A9">
        <w:rPr>
          <w:rStyle w:val="Strong"/>
        </w:rPr>
        <w:t>adventurous, explorer</w:t>
      </w:r>
    </w:p>
    <w:p w14:paraId="522BD95E" w14:textId="4896F7D9" w:rsidR="00E905A9" w:rsidRDefault="00E905A9" w:rsidP="00E905A9">
      <w:pPr>
        <w:pStyle w:val="Numberedlist"/>
      </w:pPr>
      <w:r>
        <w:t>Point out that with each example they have written, it tells a story about who they are and some of their unique character traits.</w:t>
      </w:r>
    </w:p>
    <w:p w14:paraId="773EC8F5" w14:textId="77777777" w:rsidR="00E905A9" w:rsidRDefault="00E905A9" w:rsidP="00E905A9">
      <w:pPr>
        <w:pStyle w:val="Numberedlist"/>
      </w:pPr>
      <w:r>
        <w:lastRenderedPageBreak/>
        <w:t>Let students know they will be brainstorming words/traits that reflect their identity.</w:t>
      </w:r>
    </w:p>
    <w:p w14:paraId="3EB048BA" w14:textId="0FAF8BA7" w:rsidR="00E905A9" w:rsidRPr="00C76F7C" w:rsidRDefault="00E905A9" w:rsidP="00C76F7C">
      <w:pPr>
        <w:pStyle w:val="Numberedlist"/>
        <w:rPr>
          <w:rFonts w:cs="Times New Roman"/>
        </w:rPr>
      </w:pPr>
      <w:r>
        <w:t xml:space="preserve">Have them </w:t>
      </w:r>
      <w:r w:rsidRPr="00C76F7C">
        <w:t>complete</w:t>
      </w:r>
      <w:r>
        <w:t xml:space="preserve"> the </w:t>
      </w:r>
      <w:r w:rsidRPr="00C76F7C">
        <w:rPr>
          <w:rStyle w:val="Strong"/>
        </w:rPr>
        <w:t>brainstorming web slide</w:t>
      </w:r>
      <w:r w:rsidRPr="00C76F7C">
        <w:rPr>
          <w:b/>
          <w:bCs/>
        </w:rPr>
        <w:t xml:space="preserve"> </w:t>
      </w:r>
      <w:r w:rsidR="00C76F7C" w:rsidRPr="00C76F7C">
        <w:t xml:space="preserve">(slide 4) </w:t>
      </w:r>
      <w:r w:rsidRPr="00C76F7C">
        <w:t xml:space="preserve">in the </w:t>
      </w:r>
      <w:hyperlink r:id="rId24" w:history="1">
        <w:r w:rsidR="00C76F7C" w:rsidRPr="00C76F7C">
          <w:rPr>
            <w:rStyle w:val="Hyperlink"/>
          </w:rPr>
          <w:t>Lesson Slides</w:t>
        </w:r>
      </w:hyperlink>
      <w:r w:rsidR="00C76F7C" w:rsidRPr="00C76F7C">
        <w:rPr>
          <w:rStyle w:val="Hyperlink"/>
        </w:rPr>
        <w:t xml:space="preserve"> (Google slides)</w:t>
      </w:r>
      <w:r w:rsidRPr="00C76F7C">
        <w:t xml:space="preserve"> (either digitally or you can print a paper copy) to capture their u</w:t>
      </w:r>
      <w:r>
        <w:t>nique character traits.</w:t>
      </w:r>
    </w:p>
    <w:p w14:paraId="1BA33729" w14:textId="77777777" w:rsidR="00E905A9" w:rsidRPr="00554DBF" w:rsidRDefault="00E905A9" w:rsidP="00554DBF">
      <w:pPr>
        <w:pStyle w:val="Heading4"/>
      </w:pPr>
      <w:r>
        <w:t>Assessment opportunity</w:t>
      </w:r>
    </w:p>
    <w:p w14:paraId="5F87ECB2" w14:textId="77777777" w:rsidR="00E905A9" w:rsidRDefault="00E905A9" w:rsidP="00554DBF">
      <w:r>
        <w:t xml:space="preserve">As assessment </w:t>
      </w:r>
      <w:r>
        <w:rPr>
          <w:i/>
          <w:iCs/>
        </w:rPr>
        <w:t>for</w:t>
      </w:r>
      <w:r>
        <w:t xml:space="preserve"> learning, circulate and observe how students are able to complete their web independently and identify those who may need additional time and small group support.</w:t>
      </w:r>
    </w:p>
    <w:p w14:paraId="7C904978" w14:textId="637353B1" w:rsidR="00E905A9" w:rsidRDefault="00E905A9" w:rsidP="00554DBF">
      <w:r>
        <w:t xml:space="preserve">As assessment </w:t>
      </w:r>
      <w:r>
        <w:rPr>
          <w:i/>
          <w:iCs/>
        </w:rPr>
        <w:t>as</w:t>
      </w:r>
      <w:r>
        <w:t xml:space="preserve"> learning, invite</w:t>
      </w:r>
      <w:r>
        <w:rPr>
          <w:b/>
          <w:bCs/>
        </w:rPr>
        <w:t xml:space="preserve"> </w:t>
      </w:r>
      <w:r>
        <w:t>students can share their brainstorming web with an elbow partner or table group members and provide peer feedback (e.g., a star and a step).</w:t>
      </w:r>
    </w:p>
    <w:p w14:paraId="7C754811" w14:textId="1B98A4FB" w:rsidR="00554DBF" w:rsidRDefault="00554DBF" w:rsidP="00554DBF">
      <w:pPr>
        <w:pStyle w:val="Heading3"/>
      </w:pPr>
      <w:bookmarkStart w:id="67" w:name="_Toc196412869"/>
      <w:r w:rsidRPr="00554DBF">
        <w:rPr>
          <w:lang w:val="en-CA"/>
        </w:rPr>
        <w:t>Using similes and metaphors</w:t>
      </w:r>
      <w:bookmarkEnd w:id="67"/>
    </w:p>
    <w:p w14:paraId="3E522DE4" w14:textId="5C8D3313" w:rsidR="00554DBF" w:rsidRPr="00554DBF" w:rsidRDefault="00554DBF" w:rsidP="00554DBF">
      <w:pPr>
        <w:pStyle w:val="Numberedlist"/>
      </w:pPr>
      <w:r w:rsidRPr="00554DBF">
        <w:rPr>
          <w:rStyle w:val="Strong"/>
        </w:rPr>
        <w:t>Simile Examples:</w:t>
      </w:r>
      <w:r>
        <w:rPr>
          <w:b/>
          <w:bCs/>
        </w:rPr>
        <w:t xml:space="preserve"> </w:t>
      </w:r>
      <w:r w:rsidR="00F609A5">
        <w:t>Project or w</w:t>
      </w:r>
      <w:r w:rsidRPr="00554DBF">
        <w:t xml:space="preserve">rite these sentences with similes on the board for the students to read and consider: </w:t>
      </w:r>
    </w:p>
    <w:p w14:paraId="71B7660E" w14:textId="08E9BFD1" w:rsidR="00554DBF" w:rsidRPr="00554DBF" w:rsidRDefault="00BB2B0F" w:rsidP="00554DBF">
      <w:pPr>
        <w:pStyle w:val="Numberedlist"/>
        <w:numPr>
          <w:ilvl w:val="1"/>
          <w:numId w:val="46"/>
        </w:numPr>
      </w:pPr>
      <w:r>
        <w:t>“</w:t>
      </w:r>
      <w:r w:rsidR="00554DBF" w:rsidRPr="00554DBF">
        <w:t>The house was as black as night.</w:t>
      </w:r>
      <w:r>
        <w:t>”</w:t>
      </w:r>
    </w:p>
    <w:p w14:paraId="23D32C4F" w14:textId="0D3CB24C" w:rsidR="00554DBF" w:rsidRPr="00554DBF" w:rsidRDefault="00BB2B0F" w:rsidP="00554DBF">
      <w:pPr>
        <w:pStyle w:val="Numberedlist"/>
        <w:numPr>
          <w:ilvl w:val="1"/>
          <w:numId w:val="46"/>
        </w:numPr>
      </w:pPr>
      <w:r>
        <w:t>“</w:t>
      </w:r>
      <w:r w:rsidR="00554DBF" w:rsidRPr="00554DBF">
        <w:t>She was like a train going full speed.</w:t>
      </w:r>
      <w:r>
        <w:t>”</w:t>
      </w:r>
    </w:p>
    <w:p w14:paraId="7757AB09" w14:textId="2FED3C97" w:rsidR="00554DBF" w:rsidRPr="00554DBF" w:rsidRDefault="00554DBF" w:rsidP="00554DBF">
      <w:pPr>
        <w:pStyle w:val="Numberedlist"/>
      </w:pPr>
      <w:r w:rsidRPr="00554DBF">
        <w:t xml:space="preserve">Using a strategy such as think-pair-share or </w:t>
      </w:r>
      <w:r w:rsidR="00F609A5">
        <w:t xml:space="preserve">by </w:t>
      </w:r>
      <w:r w:rsidRPr="00554DBF">
        <w:t>having all students jot their thoughts on sticky notes or whiteboards, invite students to respond to the following:</w:t>
      </w:r>
    </w:p>
    <w:p w14:paraId="79497E63" w14:textId="001F6D04" w:rsidR="00554DBF" w:rsidRPr="00554DBF" w:rsidRDefault="00554DBF" w:rsidP="00554DBF">
      <w:pPr>
        <w:pStyle w:val="Numberedlist"/>
        <w:numPr>
          <w:ilvl w:val="1"/>
          <w:numId w:val="47"/>
        </w:numPr>
      </w:pPr>
      <w:r w:rsidRPr="00554DBF">
        <w:t xml:space="preserve">What is being compared in each statement? (e.g., </w:t>
      </w:r>
      <w:r w:rsidR="00BB2B0F">
        <w:t>“</w:t>
      </w:r>
      <w:r w:rsidRPr="00554DBF">
        <w:t>The house is being compared to night.</w:t>
      </w:r>
      <w:r w:rsidR="00BB2B0F">
        <w:t>”</w:t>
      </w:r>
      <w:r w:rsidRPr="00554DBF">
        <w:t>)</w:t>
      </w:r>
    </w:p>
    <w:p w14:paraId="1382A191" w14:textId="7700ECC4" w:rsidR="00554DBF" w:rsidRPr="00554DBF" w:rsidRDefault="00554DBF" w:rsidP="00554DBF">
      <w:pPr>
        <w:pStyle w:val="Numberedlist"/>
        <w:numPr>
          <w:ilvl w:val="1"/>
          <w:numId w:val="47"/>
        </w:numPr>
      </w:pPr>
      <w:r w:rsidRPr="00554DBF">
        <w:t xml:space="preserve">What do you think the statement means? (e.g., </w:t>
      </w:r>
      <w:r w:rsidR="00BB2B0F">
        <w:t>“</w:t>
      </w:r>
      <w:r w:rsidRPr="00554DBF">
        <w:t>I think it means the house was very dark inside and nobody could see.</w:t>
      </w:r>
      <w:r w:rsidR="00BB2B0F">
        <w:t>”</w:t>
      </w:r>
      <w:r w:rsidRPr="00554DBF">
        <w:t>)</w:t>
      </w:r>
    </w:p>
    <w:p w14:paraId="739291A2" w14:textId="7406B69D" w:rsidR="00554DBF" w:rsidRPr="00554DBF" w:rsidRDefault="00554DBF" w:rsidP="00AA048C">
      <w:pPr>
        <w:pStyle w:val="Numberedlist"/>
        <w:numPr>
          <w:ilvl w:val="1"/>
          <w:numId w:val="47"/>
        </w:numPr>
      </w:pPr>
      <w:r w:rsidRPr="00554DBF">
        <w:t xml:space="preserve">Why would an author use this in their writing? (e.g., </w:t>
      </w:r>
      <w:r w:rsidR="00BB2B0F">
        <w:t>“</w:t>
      </w:r>
      <w:r w:rsidRPr="00554DBF">
        <w:t>It</w:t>
      </w:r>
      <w:r w:rsidR="00BB2B0F">
        <w:t>’</w:t>
      </w:r>
      <w:r w:rsidRPr="00554DBF">
        <w:t>s more exciting to say it this way.</w:t>
      </w:r>
      <w:r w:rsidR="00BB2B0F">
        <w:t>”</w:t>
      </w:r>
      <w:r w:rsidRPr="00554DBF">
        <w:t xml:space="preserve"> or </w:t>
      </w:r>
      <w:r w:rsidR="00BB2B0F">
        <w:t>“</w:t>
      </w:r>
      <w:r w:rsidRPr="00554DBF">
        <w:t>It puts a picture in my head like a scene from a movie.</w:t>
      </w:r>
      <w:r w:rsidR="00BB2B0F">
        <w:t>”</w:t>
      </w:r>
      <w:r w:rsidRPr="00554DBF">
        <w:t>)</w:t>
      </w:r>
    </w:p>
    <w:p w14:paraId="58E9D8EE" w14:textId="3B3A3AC8" w:rsidR="00554DBF" w:rsidRPr="00554DBF" w:rsidRDefault="00554DBF" w:rsidP="00554DBF">
      <w:pPr>
        <w:pStyle w:val="Numberedlist"/>
      </w:pPr>
      <w:r w:rsidRPr="00554DBF">
        <w:rPr>
          <w:rStyle w:val="Strong"/>
        </w:rPr>
        <w:t>Metaphor Examples:</w:t>
      </w:r>
      <w:r w:rsidRPr="00554DBF">
        <w:t xml:space="preserve"> </w:t>
      </w:r>
      <w:r w:rsidR="00F609A5">
        <w:t>Project or w</w:t>
      </w:r>
      <w:r w:rsidRPr="00554DBF">
        <w:t>rite these sentences with metaphors on the board:</w:t>
      </w:r>
    </w:p>
    <w:p w14:paraId="1E33FDA7" w14:textId="2248F442" w:rsidR="00554DBF" w:rsidRPr="00554DBF" w:rsidRDefault="00BB2B0F" w:rsidP="00554DBF">
      <w:pPr>
        <w:pStyle w:val="Numberedlist"/>
        <w:numPr>
          <w:ilvl w:val="1"/>
          <w:numId w:val="48"/>
        </w:numPr>
      </w:pPr>
      <w:r>
        <w:t>“</w:t>
      </w:r>
      <w:r w:rsidR="00554DBF" w:rsidRPr="00554DBF">
        <w:t>Your mind is a garden, always growing.</w:t>
      </w:r>
      <w:r>
        <w:t>”</w:t>
      </w:r>
    </w:p>
    <w:p w14:paraId="4B96A551" w14:textId="51208000" w:rsidR="00554DBF" w:rsidRPr="00554DBF" w:rsidRDefault="00BB2B0F" w:rsidP="00554DBF">
      <w:pPr>
        <w:pStyle w:val="Numberedlist"/>
        <w:numPr>
          <w:ilvl w:val="1"/>
          <w:numId w:val="48"/>
        </w:numPr>
      </w:pPr>
      <w:r>
        <w:lastRenderedPageBreak/>
        <w:t>“</w:t>
      </w:r>
      <w:r w:rsidR="00554DBF" w:rsidRPr="00554DBF">
        <w:t>Life is a rollercoaster with ups and downs.</w:t>
      </w:r>
      <w:r>
        <w:t>”</w:t>
      </w:r>
    </w:p>
    <w:p w14:paraId="6D50F05C" w14:textId="77777777" w:rsidR="00554DBF" w:rsidRPr="00554DBF" w:rsidRDefault="00554DBF" w:rsidP="00554DBF">
      <w:pPr>
        <w:pStyle w:val="Numberedlist"/>
      </w:pPr>
      <w:r w:rsidRPr="00554DBF">
        <w:t>Similar to the simile examples, invite students to respond to the following:</w:t>
      </w:r>
    </w:p>
    <w:p w14:paraId="5521F4C1" w14:textId="41D0A3C4" w:rsidR="00554DBF" w:rsidRPr="00554DBF" w:rsidRDefault="00554DBF" w:rsidP="00554DBF">
      <w:pPr>
        <w:pStyle w:val="Numberedlist"/>
        <w:numPr>
          <w:ilvl w:val="1"/>
          <w:numId w:val="49"/>
        </w:numPr>
      </w:pPr>
      <w:r w:rsidRPr="00554DBF">
        <w:t xml:space="preserve">What is being compared in each statement? (e.g., </w:t>
      </w:r>
      <w:r w:rsidR="00BB2B0F">
        <w:t>“</w:t>
      </w:r>
      <w:r w:rsidRPr="00554DBF">
        <w:t>Your mind is being compared to something that grows in a garden, like plants.</w:t>
      </w:r>
      <w:r w:rsidR="00BB2B0F">
        <w:t>”</w:t>
      </w:r>
      <w:r w:rsidRPr="00554DBF">
        <w:t>)</w:t>
      </w:r>
    </w:p>
    <w:p w14:paraId="12B7695B" w14:textId="3408E73F" w:rsidR="00554DBF" w:rsidRPr="00554DBF" w:rsidRDefault="00554DBF" w:rsidP="00554DBF">
      <w:pPr>
        <w:pStyle w:val="Numberedlist"/>
        <w:numPr>
          <w:ilvl w:val="1"/>
          <w:numId w:val="49"/>
        </w:numPr>
      </w:pPr>
      <w:r w:rsidRPr="00554DBF">
        <w:t xml:space="preserve">What do you think the statement means? (e.g., </w:t>
      </w:r>
      <w:r w:rsidR="00BB2B0F">
        <w:t>“</w:t>
      </w:r>
      <w:r w:rsidRPr="00554DBF">
        <w:t xml:space="preserve">I think it means that plants </w:t>
      </w:r>
      <w:proofErr w:type="gramStart"/>
      <w:r w:rsidRPr="00554DBF">
        <w:t>grow</w:t>
      </w:r>
      <w:proofErr w:type="gramEnd"/>
      <w:r w:rsidRPr="00554DBF">
        <w:t xml:space="preserve"> and your mind grows with every new thing you learn.</w:t>
      </w:r>
      <w:r w:rsidR="00BB2B0F">
        <w:t>”</w:t>
      </w:r>
      <w:r w:rsidRPr="00554DBF">
        <w:t>)</w:t>
      </w:r>
    </w:p>
    <w:p w14:paraId="21518859" w14:textId="28D32B97" w:rsidR="00554DBF" w:rsidRPr="00554DBF" w:rsidRDefault="00554DBF" w:rsidP="00554DBF">
      <w:pPr>
        <w:pStyle w:val="Numberedlist"/>
        <w:numPr>
          <w:ilvl w:val="1"/>
          <w:numId w:val="49"/>
        </w:numPr>
      </w:pPr>
      <w:r w:rsidRPr="00554DBF">
        <w:t xml:space="preserve">Why would an author use this in their writing? (e.g., </w:t>
      </w:r>
      <w:r w:rsidR="00BB2B0F">
        <w:t>“</w:t>
      </w:r>
      <w:r w:rsidRPr="00554DBF">
        <w:t>It makes me see it in my mind, like watching something on TikTok or TV.</w:t>
      </w:r>
      <w:r w:rsidR="00BB2B0F">
        <w:t>”</w:t>
      </w:r>
      <w:r w:rsidRPr="00554DBF">
        <w:t>)</w:t>
      </w:r>
    </w:p>
    <w:p w14:paraId="4FE89253" w14:textId="77777777" w:rsidR="00554DBF" w:rsidRPr="00554DBF" w:rsidRDefault="00554DBF" w:rsidP="00554DBF">
      <w:pPr>
        <w:pStyle w:val="Numberedlist"/>
      </w:pPr>
      <w:r w:rsidRPr="00554DBF">
        <w:t>Now ask students to compare the first two statements (similes) with the last two (metaphors) and see what they notice. Then review the terminology: simile, metaphor and figurative language.</w:t>
      </w:r>
    </w:p>
    <w:p w14:paraId="28426BBF" w14:textId="11D50EE7" w:rsidR="00554DBF" w:rsidRPr="00554DBF" w:rsidRDefault="00554DBF" w:rsidP="00554DBF">
      <w:pPr>
        <w:pStyle w:val="Numberedlist"/>
      </w:pPr>
      <w:r w:rsidRPr="00554DBF">
        <w:t xml:space="preserve">Co-create definitions for simile and metaphor (slide 6), and record these definitions on a figurative language anchor chart. Definitions for </w:t>
      </w:r>
      <w:hyperlink r:id="rId25" w:anchor="m" w:history="1">
        <w:r w:rsidR="00151F1E">
          <w:rPr>
            <w:rStyle w:val="Hyperlink"/>
          </w:rPr>
          <w:t>metaphor (external resource)</w:t>
        </w:r>
      </w:hyperlink>
      <w:r w:rsidRPr="00554DBF">
        <w:t xml:space="preserve"> and </w:t>
      </w:r>
      <w:hyperlink r:id="rId26" w:anchor="s" w:history="1">
        <w:r w:rsidR="00151F1E">
          <w:rPr>
            <w:rStyle w:val="Hyperlink"/>
          </w:rPr>
          <w:t>simile (external resource)</w:t>
        </w:r>
      </w:hyperlink>
      <w:r w:rsidRPr="00554DBF">
        <w:t xml:space="preserve"> in the curriculum document may provide a useful reference.</w:t>
      </w:r>
    </w:p>
    <w:p w14:paraId="172C3FF4" w14:textId="74085A60" w:rsidR="00554DBF" w:rsidRDefault="00554DBF" w:rsidP="00554DBF">
      <w:pPr>
        <w:pStyle w:val="Numberedlist"/>
      </w:pPr>
      <w:r w:rsidRPr="00554DBF">
        <w:t xml:space="preserve">Using examples (slides 7 </w:t>
      </w:r>
      <w:r w:rsidR="00C76F7C">
        <w:t>–</w:t>
      </w:r>
      <w:r w:rsidRPr="00554DBF">
        <w:t xml:space="preserve"> 10), have students distinguish between similes and metaphors</w:t>
      </w:r>
      <w:r>
        <w:t>.</w:t>
      </w:r>
    </w:p>
    <w:p w14:paraId="43D4C101" w14:textId="506ECB3E" w:rsidR="00C76F7C" w:rsidRDefault="00C76F7C" w:rsidP="00C76F7C">
      <w:pPr>
        <w:pStyle w:val="Imagewithnopadding"/>
      </w:pPr>
      <w:r>
        <w:lastRenderedPageBreak/>
        <w:drawing>
          <wp:inline distT="0" distB="0" distL="0" distR="0" wp14:anchorId="4577F2F3" wp14:editId="2E1970C7">
            <wp:extent cx="4860925" cy="2501900"/>
            <wp:effectExtent l="0" t="0" r="3175" b="0"/>
            <wp:docPr id="1190543689" name="Picture 1" descr="Slide nine of lesson slide deck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43689" name="Picture 1" descr="Slide nine of lesson slide deck ">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60925" cy="2501900"/>
                    </a:xfrm>
                    <a:prstGeom prst="rect">
                      <a:avLst/>
                    </a:prstGeom>
                  </pic:spPr>
                </pic:pic>
              </a:graphicData>
            </a:graphic>
          </wp:inline>
        </w:drawing>
      </w:r>
    </w:p>
    <w:p w14:paraId="1C2C070B" w14:textId="17D9B405" w:rsidR="00C76F7C" w:rsidRDefault="00C76F7C" w:rsidP="00C76F7C">
      <w:pPr>
        <w:pStyle w:val="Caption"/>
      </w:pPr>
      <w:r>
        <w:t>Slide 9 of the lesson slide deck is one of four simile and metaphor activities slides.</w:t>
      </w:r>
    </w:p>
    <w:p w14:paraId="28F09FD7" w14:textId="77777777" w:rsidR="00554DBF" w:rsidRDefault="00554DBF" w:rsidP="00554DBF">
      <w:pPr>
        <w:pStyle w:val="Heading4"/>
      </w:pPr>
      <w:r>
        <w:t>Assessment opportunity</w:t>
      </w:r>
    </w:p>
    <w:p w14:paraId="465F7482" w14:textId="21D17D51" w:rsidR="002D2646" w:rsidRDefault="00554DBF" w:rsidP="00554DBF">
      <w:r>
        <w:t xml:space="preserve">Invite students to create their own similes and metaphors (slides 11 </w:t>
      </w:r>
      <w:r w:rsidR="002D2646">
        <w:t>–</w:t>
      </w:r>
      <w:r>
        <w:t xml:space="preserve"> 12), checking that they are making a distinction between the two and that students are being figurative rather than creating literal comparisons. Provide feedback as needed to support students</w:t>
      </w:r>
      <w:r w:rsidR="00BB2B0F">
        <w:t>’</w:t>
      </w:r>
      <w:r>
        <w:t xml:space="preserve"> use of similes and metaphors in their own writing.</w:t>
      </w:r>
    </w:p>
    <w:p w14:paraId="006FCBED" w14:textId="77777777" w:rsidR="002D2646" w:rsidRDefault="002D2646">
      <w:pPr>
        <w:spacing w:before="0" w:after="0" w:line="240" w:lineRule="auto"/>
      </w:pPr>
      <w:r>
        <w:br w:type="page"/>
      </w:r>
    </w:p>
    <w:p w14:paraId="3DAA74CA" w14:textId="77777777" w:rsidR="00554DBF" w:rsidRDefault="00554DBF" w:rsidP="00554DBF">
      <w:pPr>
        <w:pStyle w:val="Heading3"/>
        <w:rPr>
          <w:rFonts w:ascii="Times New Roman" w:hAnsi="Times New Roman" w:cs="Times New Roman"/>
          <w:sz w:val="24"/>
          <w:szCs w:val="24"/>
          <w:lang w:val="en-CA"/>
        </w:rPr>
      </w:pPr>
      <w:bookmarkStart w:id="68" w:name="_Toc196412870"/>
      <w:r>
        <w:lastRenderedPageBreak/>
        <w:t>Using mentor texts</w:t>
      </w:r>
      <w:bookmarkEnd w:id="68"/>
    </w:p>
    <w:p w14:paraId="4F4F2F4A" w14:textId="57C84723" w:rsidR="00554DBF" w:rsidRDefault="00554DBF" w:rsidP="00151F1E">
      <w:pPr>
        <w:pStyle w:val="Numberedlist"/>
      </w:pPr>
      <w:r w:rsidRPr="00151F1E">
        <w:t xml:space="preserve">Project or hand out a copy of the poem, </w:t>
      </w:r>
      <w:r w:rsidR="00BB2B0F">
        <w:t>“</w:t>
      </w:r>
      <w:r w:rsidRPr="00806C0E">
        <w:t>Allow Me to Introduce Myself</w:t>
      </w:r>
      <w:r w:rsidR="00BB2B0F">
        <w:t>”</w:t>
      </w:r>
      <w:r w:rsidRPr="00806C0E">
        <w:t xml:space="preserve"> by Charles R. Smith Jr. (</w:t>
      </w:r>
      <w:hyperlink w:anchor="_Appendix_A_1" w:history="1">
        <w:r w:rsidR="00806C0E" w:rsidRPr="006149B1">
          <w:rPr>
            <w:rStyle w:val="Hyperlink"/>
          </w:rPr>
          <w:t>Mentor text 1 (Appendix A)</w:t>
        </w:r>
      </w:hyperlink>
      <w:r w:rsidRPr="00806C0E">
        <w:t>)</w:t>
      </w:r>
      <w:r w:rsidRPr="00151F1E">
        <w:t xml:space="preserve"> to use as a mentor text (slide 14). The poem is also available </w:t>
      </w:r>
      <w:hyperlink r:id="rId29" w:history="1">
        <w:r w:rsidR="00806C0E">
          <w:rPr>
            <w:rStyle w:val="Hyperlink"/>
          </w:rPr>
          <w:t>on his YouTube channel (external resource)</w:t>
        </w:r>
      </w:hyperlink>
      <w:r w:rsidRPr="00151F1E">
        <w:t>.</w:t>
      </w:r>
    </w:p>
    <w:p w14:paraId="4C12C013" w14:textId="2F06897E" w:rsidR="00806C0E" w:rsidRDefault="00806C0E" w:rsidP="00806C0E">
      <w:pPr>
        <w:pStyle w:val="Imagewithnopadding"/>
      </w:pPr>
      <w:r>
        <w:drawing>
          <wp:inline distT="0" distB="0" distL="0" distR="0" wp14:anchorId="28D57D51" wp14:editId="604C5462">
            <wp:extent cx="4860925" cy="3180715"/>
            <wp:effectExtent l="0" t="0" r="3175" b="0"/>
            <wp:docPr id="724377745" name="Picture 2" descr="still at 12 second mark of Charles R. Smith Jr. moving across an outdoor basketball court. Captions are on and read: they called me the showstopper the dime dropper the spin moved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77745" name="Picture 2" descr="still at 12 second mark of Charles R. Smith Jr. moving across an outdoor basketball court. Captions are on and read: they called me the showstopper the dime dropper the spin moved to the lef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60925" cy="3180715"/>
                    </a:xfrm>
                    <a:prstGeom prst="rect">
                      <a:avLst/>
                    </a:prstGeom>
                  </pic:spPr>
                </pic:pic>
              </a:graphicData>
            </a:graphic>
          </wp:inline>
        </w:drawing>
      </w:r>
    </w:p>
    <w:p w14:paraId="5D2EBC4B" w14:textId="15DBDCD7" w:rsidR="002D1C0E" w:rsidRPr="00806C0E" w:rsidRDefault="002D2646" w:rsidP="002D1C0E">
      <w:pPr>
        <w:pStyle w:val="Caption"/>
      </w:pPr>
      <w:r>
        <w:t>Including different</w:t>
      </w:r>
      <w:r w:rsidR="002D1C0E">
        <w:t xml:space="preserve"> modalities </w:t>
      </w:r>
      <w:r>
        <w:t xml:space="preserve">in a lesson </w:t>
      </w:r>
      <w:r w:rsidR="002D1C0E">
        <w:t xml:space="preserve">can enhance learning. Here Charles R. Smith Jr. performs </w:t>
      </w:r>
      <w:r w:rsidR="00F609A5">
        <w:t>his</w:t>
      </w:r>
      <w:r w:rsidR="002D1C0E">
        <w:t xml:space="preserve"> poem on a basketball court in a YouTube video. Captions can be turned on to support better accessibility.</w:t>
      </w:r>
    </w:p>
    <w:p w14:paraId="2BD615C8" w14:textId="299707DA" w:rsidR="00554DBF" w:rsidRPr="00554DBF" w:rsidRDefault="00554DBF" w:rsidP="00554DBF">
      <w:pPr>
        <w:pStyle w:val="Numberedlist"/>
      </w:pPr>
      <w:r w:rsidRPr="00554DBF">
        <w:t xml:space="preserve">As they read and/or listen to the poem, ask students to list the descriptors the writer uses to describe himself. Record their thinking. Point out how the writer uses mostly nouns to indicate his personal traits (e.g., </w:t>
      </w:r>
      <w:r w:rsidR="00BB2B0F">
        <w:t>“</w:t>
      </w:r>
      <w:r w:rsidRPr="00554DBF">
        <w:t>the creator,</w:t>
      </w:r>
      <w:r w:rsidR="00BB2B0F">
        <w:t>”</w:t>
      </w:r>
      <w:r w:rsidRPr="00554DBF">
        <w:t xml:space="preserve"> </w:t>
      </w:r>
      <w:r w:rsidR="00BB2B0F">
        <w:t>“</w:t>
      </w:r>
      <w:r w:rsidRPr="00554DBF">
        <w:t>the legend</w:t>
      </w:r>
      <w:r w:rsidR="00BB2B0F">
        <w:t>”</w:t>
      </w:r>
      <w:r w:rsidRPr="00554DBF">
        <w:t xml:space="preserve">, </w:t>
      </w:r>
      <w:r w:rsidR="00BB2B0F">
        <w:t>“</w:t>
      </w:r>
      <w:r w:rsidRPr="00554DBF">
        <w:t>the net-shaker</w:t>
      </w:r>
      <w:r w:rsidR="00BB2B0F">
        <w:t>”</w:t>
      </w:r>
      <w:r w:rsidRPr="00554DBF">
        <w:t>). Using a turn-and-talk, invite students to discuss what these descriptors mean. Invite students to share their thinking.</w:t>
      </w:r>
    </w:p>
    <w:p w14:paraId="4F0E62B6" w14:textId="2A8BE5AE" w:rsidR="00554DBF" w:rsidRPr="00554DBF" w:rsidRDefault="00554DBF" w:rsidP="00554DBF">
      <w:pPr>
        <w:pStyle w:val="Numberedlist"/>
      </w:pPr>
      <w:r w:rsidRPr="00554DBF">
        <w:t xml:space="preserve">As an extension, invite students to generate some adjectives that might be suggested by these descriptions used in the </w:t>
      </w:r>
      <w:r w:rsidRPr="00554DBF">
        <w:lastRenderedPageBreak/>
        <w:t>poem. Add these to the record of thinking (e.g., on chart paper).</w:t>
      </w:r>
    </w:p>
    <w:p w14:paraId="75EDBDC6" w14:textId="2049ECA9" w:rsidR="00554DBF" w:rsidRPr="00554DBF" w:rsidRDefault="00554DBF" w:rsidP="00554DBF">
      <w:pPr>
        <w:pStyle w:val="Numberedlist"/>
      </w:pPr>
      <w:r w:rsidRPr="00554DBF">
        <w:t>Shift the exploration to looking at the way the poem is put together. As a mentor text, invite students to describe what they see in terms of the writer</w:t>
      </w:r>
      <w:r w:rsidR="00BB2B0F">
        <w:t>’</w:t>
      </w:r>
      <w:r w:rsidRPr="00554DBF">
        <w:t>s craft (e.g., the structure of the poem). It may be useful to annotate the poem (e.g., on the board), incorporating the students</w:t>
      </w:r>
      <w:r w:rsidR="00BB2B0F">
        <w:t>’</w:t>
      </w:r>
      <w:r w:rsidRPr="00554DBF">
        <w:t xml:space="preserve"> thinking. Responses may include how the writer uses a list and how the writer uses rhyme.</w:t>
      </w:r>
    </w:p>
    <w:p w14:paraId="3C965715" w14:textId="5FD43B4B" w:rsidR="00554DBF" w:rsidRPr="00151F1E" w:rsidRDefault="00554DBF" w:rsidP="00151F1E">
      <w:pPr>
        <w:pStyle w:val="Numberedlist"/>
      </w:pPr>
      <w:r w:rsidRPr="00151F1E">
        <w:t>Use additional mentor texts to show the writer</w:t>
      </w:r>
      <w:r w:rsidR="00BB2B0F">
        <w:t>’</w:t>
      </w:r>
      <w:r w:rsidRPr="00151F1E">
        <w:t>s craft (e.g., by asking students to notice and by gathering students</w:t>
      </w:r>
      <w:r w:rsidR="00BB2B0F">
        <w:t>’</w:t>
      </w:r>
      <w:r w:rsidRPr="00151F1E">
        <w:t xml:space="preserve"> thinking by annotating the poem on the board). For example, </w:t>
      </w:r>
      <w:r w:rsidR="00BB2B0F">
        <w:t>“</w:t>
      </w:r>
      <w:r w:rsidRPr="00151F1E">
        <w:t xml:space="preserve">Dion </w:t>
      </w:r>
      <w:r w:rsidR="00806C0E">
        <w:t>l</w:t>
      </w:r>
      <w:r w:rsidRPr="00151F1E">
        <w:t>ife</w:t>
      </w:r>
      <w:r w:rsidR="00BB2B0F">
        <w:t>”</w:t>
      </w:r>
      <w:r w:rsidRPr="00151F1E">
        <w:t xml:space="preserve"> </w:t>
      </w:r>
      <w:r w:rsidR="00C76F7C">
        <w:t>(</w:t>
      </w:r>
      <w:hyperlink w:anchor="_Appendix_B" w:history="1">
        <w:r w:rsidR="00C76F7C" w:rsidRPr="006149B1">
          <w:rPr>
            <w:rStyle w:val="Hyperlink"/>
          </w:rPr>
          <w:t>Mentor text 2 (Appendix B)</w:t>
        </w:r>
      </w:hyperlink>
      <w:r w:rsidR="00C76F7C">
        <w:t>)</w:t>
      </w:r>
      <w:r w:rsidRPr="00151F1E">
        <w:t xml:space="preserve"> uses a different structure compared to </w:t>
      </w:r>
      <w:r w:rsidR="00BB2B0F">
        <w:t>“</w:t>
      </w:r>
      <w:r w:rsidRPr="00151F1E">
        <w:t>Allow Me to Introduce Myself.</w:t>
      </w:r>
      <w:r w:rsidR="00BB2B0F">
        <w:t>”</w:t>
      </w:r>
      <w:r w:rsidRPr="00151F1E">
        <w:t xml:space="preserve"> Also note that </w:t>
      </w:r>
      <w:r w:rsidR="00BB2B0F">
        <w:t>“</w:t>
      </w:r>
      <w:r w:rsidRPr="00151F1E">
        <w:t xml:space="preserve">Dion </w:t>
      </w:r>
      <w:r w:rsidR="00806C0E">
        <w:t>l</w:t>
      </w:r>
      <w:r w:rsidR="00806C0E" w:rsidRPr="00151F1E">
        <w:t>ife</w:t>
      </w:r>
      <w:r w:rsidR="00BB2B0F">
        <w:t>”</w:t>
      </w:r>
      <w:r w:rsidRPr="00151F1E">
        <w:t xml:space="preserve"> uses similes.</w:t>
      </w:r>
    </w:p>
    <w:p w14:paraId="6E9787BC" w14:textId="77777777" w:rsidR="00554DBF" w:rsidRPr="00554DBF" w:rsidRDefault="00554DBF" w:rsidP="00554DBF">
      <w:pPr>
        <w:pStyle w:val="Heading3"/>
      </w:pPr>
      <w:bookmarkStart w:id="69" w:name="_Toc196412871"/>
      <w:r>
        <w:rPr>
          <w:shd w:val="clear" w:color="auto" w:fill="FFFFFF"/>
        </w:rPr>
        <w:t>Generating content</w:t>
      </w:r>
      <w:bookmarkEnd w:id="69"/>
    </w:p>
    <w:p w14:paraId="463F1F99" w14:textId="612C347A" w:rsidR="00554DBF" w:rsidRPr="00B3506E" w:rsidRDefault="00554DBF" w:rsidP="00B3506E">
      <w:pPr>
        <w:pStyle w:val="Numberedlist"/>
      </w:pPr>
      <w:r w:rsidRPr="00B3506E">
        <w:t>Give each student 10 strips of paper.</w:t>
      </w:r>
      <w:r w:rsidR="002D1C0E">
        <w:t xml:space="preserve"> (Offering different </w:t>
      </w:r>
      <w:r w:rsidR="002D2646">
        <w:t>ways</w:t>
      </w:r>
      <w:r w:rsidR="002D1C0E">
        <w:t xml:space="preserve"> (e.g., voice to text, word processing) of generating content can support </w:t>
      </w:r>
      <w:r w:rsidR="002D2646">
        <w:t xml:space="preserve">a </w:t>
      </w:r>
      <w:r w:rsidR="002D1C0E">
        <w:t>diversity of needs that educators may or may not be aware of in a cohort.)</w:t>
      </w:r>
    </w:p>
    <w:p w14:paraId="7EAC046C" w14:textId="77777777" w:rsidR="00554DBF" w:rsidRPr="00554DBF" w:rsidRDefault="00554DBF" w:rsidP="00554DBF">
      <w:pPr>
        <w:pStyle w:val="Numberedlist"/>
      </w:pPr>
      <w:r w:rsidRPr="00554DBF">
        <w:t>Invite students to create lines (that may be used to create their poems), specifically by making similes, metaphors and statements about themselves and their identity. After some initial drafting, ask students to write their similes, metaphors and statements, one on each strip of paper. Provide a range of support for students as they are drafting their content, including using translanguaging for Multilingual Learners.</w:t>
      </w:r>
    </w:p>
    <w:p w14:paraId="2832AD41" w14:textId="799255B7" w:rsidR="00554DBF" w:rsidRPr="00554DBF" w:rsidRDefault="00554DBF" w:rsidP="00554DBF">
      <w:pPr>
        <w:pStyle w:val="Numberedlist"/>
      </w:pPr>
      <w:r w:rsidRPr="00554DBF">
        <w:t xml:space="preserve">Once students have generated a collection of strips, invite them to explore ways to arrange their lines in an order that makes sense to them, focusing on how the lines flow together and how the similes, metaphors and statements build upon each other. Through this exploration, students may want to create additional lines to enhance the meaning, connections or flow of their poem. Be sure to encourage creativity and let </w:t>
      </w:r>
      <w:r w:rsidRPr="00554DBF">
        <w:lastRenderedPageBreak/>
        <w:t xml:space="preserve">them know there is no </w:t>
      </w:r>
      <w:r w:rsidR="00BB2B0F">
        <w:t>“</w:t>
      </w:r>
      <w:r w:rsidRPr="00554DBF">
        <w:t>right</w:t>
      </w:r>
      <w:r w:rsidR="00BB2B0F">
        <w:t>”</w:t>
      </w:r>
      <w:r w:rsidRPr="00554DBF">
        <w:t xml:space="preserve"> order. Students can play with different combinations until they find one that resonates.</w:t>
      </w:r>
    </w:p>
    <w:p w14:paraId="3B2D6091" w14:textId="77777777" w:rsidR="00554DBF" w:rsidRPr="00554DBF" w:rsidRDefault="00554DBF" w:rsidP="00554DBF">
      <w:pPr>
        <w:pStyle w:val="Numberedlist"/>
      </w:pPr>
      <w:r w:rsidRPr="00554DBF">
        <w:t>Referring to the mentor texts, let students know they can also adjust and add words if they want to make certain parts rhyme or introduce a bit of repetition.</w:t>
      </w:r>
    </w:p>
    <w:p w14:paraId="56DE7F3A" w14:textId="77777777" w:rsidR="00554DBF" w:rsidRDefault="00554DBF" w:rsidP="00554DBF">
      <w:pPr>
        <w:pStyle w:val="Heading3"/>
        <w:rPr>
          <w:rFonts w:ascii="Times New Roman" w:hAnsi="Times New Roman" w:cs="Times New Roman"/>
          <w:color w:val="auto"/>
        </w:rPr>
      </w:pPr>
      <w:bookmarkStart w:id="70" w:name="_Toc196412872"/>
      <w:r>
        <w:t>Exploring spoken word</w:t>
      </w:r>
      <w:bookmarkEnd w:id="70"/>
    </w:p>
    <w:p w14:paraId="30C3CB22" w14:textId="6C96FE60" w:rsidR="00554DBF" w:rsidRPr="00645E3E" w:rsidRDefault="00554DBF" w:rsidP="00554DBF">
      <w:pPr>
        <w:pStyle w:val="Numberedlist"/>
      </w:pPr>
      <w:r w:rsidRPr="00645E3E">
        <w:rPr>
          <w:shd w:val="clear" w:color="auto" w:fill="FFFFFF"/>
        </w:rPr>
        <w:t xml:space="preserve">Focusing on </w:t>
      </w:r>
      <w:hyperlink r:id="rId31" w:history="1">
        <w:r w:rsidR="002D1C0E" w:rsidRPr="00645E3E">
          <w:rPr>
            <w:rStyle w:val="Hyperlink"/>
          </w:rPr>
          <w:t>Charles R. Smith Jr.</w:t>
        </w:r>
        <w:r w:rsidR="00BB2B0F">
          <w:rPr>
            <w:rStyle w:val="Hyperlink"/>
          </w:rPr>
          <w:t>’</w:t>
        </w:r>
        <w:r w:rsidR="002D1C0E" w:rsidRPr="00645E3E">
          <w:rPr>
            <w:rStyle w:val="Hyperlink"/>
          </w:rPr>
          <w:t>s delivery of his poem (YouTube video)</w:t>
        </w:r>
      </w:hyperlink>
      <w:r w:rsidRPr="00645E3E">
        <w:rPr>
          <w:shd w:val="clear" w:color="auto" w:fill="FFFFFF"/>
        </w:rPr>
        <w:t>, ask students to name speaking strategies (e.g., expression, gestures, body language</w:t>
      </w:r>
      <w:r w:rsidRPr="00645E3E">
        <w:t>) the poet uses to make his delivery more effective and to enhance the meaning of the poem. Record student ideas on an anchor chart. Multiple viewings may be beneficial, setting a purpose for each viewing</w:t>
      </w:r>
      <w:r w:rsidR="00F609A5" w:rsidRPr="00645E3E">
        <w:t xml:space="preserve"> (e.g., listen for expression, watch for use of gestures)</w:t>
      </w:r>
      <w:r w:rsidRPr="00645E3E">
        <w:t>.</w:t>
      </w:r>
    </w:p>
    <w:p w14:paraId="6254A2E1" w14:textId="77777777" w:rsidR="00554DBF" w:rsidRPr="00554DBF" w:rsidRDefault="00554DBF" w:rsidP="00554DBF">
      <w:pPr>
        <w:pStyle w:val="Numberedlist"/>
      </w:pPr>
      <w:r w:rsidRPr="00554DBF">
        <w:t>Invite students to revisit their own poems, and based on the analysis of the spoken word delivery, ask them to consider if there are further revisions they might make.</w:t>
      </w:r>
    </w:p>
    <w:p w14:paraId="63F96F2C" w14:textId="77777777" w:rsidR="00554DBF" w:rsidRPr="00554DBF" w:rsidRDefault="00554DBF" w:rsidP="00554DBF">
      <w:pPr>
        <w:pStyle w:val="Numberedlist"/>
      </w:pPr>
      <w:r w:rsidRPr="00554DBF">
        <w:t>Once students find a form of their poem that resonates with them, have them experiment with different ways to present it, such as adding rhythm and beats. </w:t>
      </w:r>
    </w:p>
    <w:p w14:paraId="732AD83A" w14:textId="77777777" w:rsidR="00554DBF" w:rsidRDefault="00554DBF" w:rsidP="00554DBF">
      <w:pPr>
        <w:pStyle w:val="Heading4"/>
        <w:rPr>
          <w:rFonts w:ascii="Times New Roman" w:hAnsi="Times New Roman" w:cs="Times New Roman"/>
        </w:rPr>
      </w:pPr>
      <w:r w:rsidRPr="00554DBF">
        <w:t>Assessment opportunity</w:t>
      </w:r>
    </w:p>
    <w:p w14:paraId="4589B406" w14:textId="76FC82CD" w:rsidR="00554DBF" w:rsidRDefault="00554DBF" w:rsidP="00554DBF">
      <w:r>
        <w:t xml:space="preserve">As students are experimenting with ways to deliver their poem, prompt them to refer to the speaking strategies anchor chart. Conference with students, individually or in small groups, about their choices related to the speaking strategies and why they have made those decisions (as assessment </w:t>
      </w:r>
      <w:r>
        <w:rPr>
          <w:i/>
          <w:iCs/>
        </w:rPr>
        <w:t>as</w:t>
      </w:r>
      <w:r>
        <w:t xml:space="preserve"> learning).</w:t>
      </w:r>
    </w:p>
    <w:p w14:paraId="0B53A8A9" w14:textId="77777777" w:rsidR="00DE3AF3" w:rsidRDefault="00DE3AF3" w:rsidP="00DE3AF3">
      <w:pPr>
        <w:pStyle w:val="Heading2"/>
      </w:pPr>
      <w:bookmarkStart w:id="71" w:name="_Toc186202342"/>
      <w:bookmarkStart w:id="72" w:name="_Toc186444770"/>
      <w:bookmarkStart w:id="73" w:name="_Toc186720177"/>
      <w:bookmarkStart w:id="74" w:name="_Toc189909276"/>
      <w:bookmarkStart w:id="75" w:name="_Toc190794978"/>
      <w:bookmarkStart w:id="76" w:name="_Toc193891169"/>
      <w:bookmarkStart w:id="77" w:name="_Toc196412873"/>
      <w:bookmarkStart w:id="78" w:name="_Toc189909278"/>
      <w:bookmarkStart w:id="79" w:name="_Toc190794980"/>
      <w:bookmarkStart w:id="80" w:name="_Toc186202344"/>
      <w:bookmarkStart w:id="81" w:name="_Toc186444772"/>
      <w:bookmarkStart w:id="82" w:name="_Toc186720179"/>
      <w:bookmarkEnd w:id="63"/>
      <w:bookmarkEnd w:id="64"/>
      <w:bookmarkEnd w:id="65"/>
      <w:r w:rsidRPr="006C57FE">
        <w:rPr>
          <w:noProof/>
        </w:rPr>
        <w:lastRenderedPageBreak/>
        <w:drawing>
          <wp:anchor distT="0" distB="0" distL="114300" distR="114300" simplePos="0" relativeHeight="251700736" behindDoc="1" locked="0" layoutInCell="1" allowOverlap="0" wp14:anchorId="237A1C82" wp14:editId="0425EE46">
            <wp:simplePos x="0" y="0"/>
            <wp:positionH relativeFrom="margin">
              <wp:posOffset>3810</wp:posOffset>
            </wp:positionH>
            <wp:positionV relativeFrom="paragraph">
              <wp:posOffset>163</wp:posOffset>
            </wp:positionV>
            <wp:extent cx="421005" cy="330835"/>
            <wp:effectExtent l="0" t="0" r="0" b="635"/>
            <wp:wrapSquare wrapText="right"/>
            <wp:docPr id="414429625"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phic 6">
                      <a:extLst>
                        <a:ext uri="{C183D7F6-B498-43B3-948B-1728B52AA6E4}">
                          <adec:decorative xmlns:adec="http://schemas.microsoft.com/office/drawing/2017/decorative" val="1"/>
                        </a:ext>
                      </a:extLst>
                    </pic:cNvPr>
                    <pic:cNvPicPr>
                      <a:picLocks/>
                    </pic:cNvPicPr>
                  </pic:nvPicPr>
                  <pic:blipFill rotWithShape="1">
                    <a:blip r:embed="rId32">
                      <a:extLst>
                        <a:ext uri="{28A0092B-C50C-407E-A947-70E740481C1C}">
                          <a14:useLocalDpi xmlns:a14="http://schemas.microsoft.com/office/drawing/2010/main" val="0"/>
                        </a:ext>
                      </a:extLst>
                    </a:blip>
                    <a:srcRect t="10287" b="10894"/>
                    <a:stretch/>
                  </pic:blipFill>
                  <pic:spPr bwMode="auto">
                    <a:xfrm>
                      <a:off x="0" y="0"/>
                      <a:ext cx="421005" cy="33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57FE">
        <w:t>Consolidation</w:t>
      </w:r>
      <w:bookmarkEnd w:id="71"/>
      <w:bookmarkEnd w:id="72"/>
      <w:bookmarkEnd w:id="73"/>
      <w:bookmarkEnd w:id="74"/>
      <w:bookmarkEnd w:id="75"/>
      <w:bookmarkEnd w:id="76"/>
      <w:bookmarkEnd w:id="77"/>
    </w:p>
    <w:p w14:paraId="3AAADD94" w14:textId="6DCC813B" w:rsidR="00DE3AF3" w:rsidRPr="00DE3AF3" w:rsidRDefault="00F609A5" w:rsidP="00DE3AF3">
      <w:pPr>
        <w:pStyle w:val="Heading3"/>
      </w:pPr>
      <w:bookmarkStart w:id="83" w:name="_Toc196412874"/>
      <w:r>
        <w:t>Creating spoken word</w:t>
      </w:r>
      <w:bookmarkEnd w:id="83"/>
    </w:p>
    <w:p w14:paraId="5D6EA0AC" w14:textId="696C2B60" w:rsidR="00554DBF" w:rsidRPr="00DE3AF3" w:rsidRDefault="00554DBF" w:rsidP="00DE3AF3">
      <w:pPr>
        <w:pStyle w:val="Numberedlist"/>
      </w:pPr>
      <w:r w:rsidRPr="00DE3AF3">
        <w:t>Invite students to rehearse their delivery to an elbow partner. Each partner can share what they appreciated about their partner</w:t>
      </w:r>
      <w:r w:rsidR="00BB2B0F">
        <w:t>’</w:t>
      </w:r>
      <w:r w:rsidRPr="00DE3AF3">
        <w:t>s poem and give them one suggestion to help make it even better. Remind students to use the anchor charts to help them make helpful statements about their peers</w:t>
      </w:r>
      <w:r w:rsidR="00BB2B0F">
        <w:t>’</w:t>
      </w:r>
      <w:r w:rsidRPr="00DE3AF3">
        <w:t xml:space="preserve"> work.</w:t>
      </w:r>
    </w:p>
    <w:p w14:paraId="1E698478" w14:textId="6A3B5E89" w:rsidR="00554DBF" w:rsidRPr="00554DBF" w:rsidRDefault="00554DBF" w:rsidP="00132C08">
      <w:pPr>
        <w:pStyle w:val="Numberedlist"/>
        <w:rPr>
          <w:lang w:val="en-CA"/>
        </w:rPr>
      </w:pPr>
      <w:r w:rsidRPr="00554DBF">
        <w:t xml:space="preserve">After opportunities to rehearse their poems, ask each student to put a star on their </w:t>
      </w:r>
      <w:proofErr w:type="spellStart"/>
      <w:r w:rsidRPr="00554DBF">
        <w:t>favourite</w:t>
      </w:r>
      <w:proofErr w:type="spellEnd"/>
      <w:r w:rsidRPr="00554DBF">
        <w:t xml:space="preserve"> line from their poem and share why they chose it with a classmate or their table gr</w:t>
      </w:r>
      <w:proofErr w:type="spellStart"/>
      <w:r w:rsidRPr="00554DBF">
        <w:rPr>
          <w:lang w:val="en-CA"/>
        </w:rPr>
        <w:t>oup</w:t>
      </w:r>
      <w:proofErr w:type="spellEnd"/>
      <w:r w:rsidRPr="00554DBF">
        <w:rPr>
          <w:lang w:val="en-CA"/>
        </w:rPr>
        <w:t>.</w:t>
      </w:r>
    </w:p>
    <w:p w14:paraId="510BBA4C" w14:textId="77777777" w:rsidR="00554DBF" w:rsidRPr="00554DBF" w:rsidRDefault="00554DBF" w:rsidP="00554DBF">
      <w:pPr>
        <w:pStyle w:val="Heading4"/>
      </w:pPr>
      <w:r w:rsidRPr="00554DBF">
        <w:rPr>
          <w:lang w:val="en-CA"/>
        </w:rPr>
        <w:t>Assessment opportunity</w:t>
      </w:r>
    </w:p>
    <w:p w14:paraId="1D0E1A1D" w14:textId="6C77C51D" w:rsidR="00554DBF" w:rsidRPr="00554DBF" w:rsidRDefault="00554DBF" w:rsidP="00DE3AF3">
      <w:pPr>
        <w:rPr>
          <w:lang w:val="en-CA"/>
        </w:rPr>
      </w:pPr>
      <w:r w:rsidRPr="00DE3AF3">
        <w:t>Once students have had a chance to rehearse and make changes based on feedback, they can present their polished spoken word poems to the class.</w:t>
      </w:r>
    </w:p>
    <w:p w14:paraId="46034214" w14:textId="77777777" w:rsidR="00DF5727" w:rsidRDefault="00880BC7" w:rsidP="00E30DEF">
      <w:pPr>
        <w:pStyle w:val="Heading2"/>
      </w:pPr>
      <w:bookmarkStart w:id="84" w:name="_Toc196412875"/>
      <w:r>
        <w:rPr>
          <w:noProof/>
        </w:rPr>
        <w:drawing>
          <wp:anchor distT="0" distB="0" distL="114300" distR="114300" simplePos="0" relativeHeight="251667968" behindDoc="0" locked="0" layoutInCell="1" allowOverlap="1" wp14:anchorId="3FEEF878" wp14:editId="66BE48B0">
            <wp:simplePos x="0" y="0"/>
            <wp:positionH relativeFrom="column">
              <wp:posOffset>3175</wp:posOffset>
            </wp:positionH>
            <wp:positionV relativeFrom="paragraph">
              <wp:posOffset>308345</wp:posOffset>
            </wp:positionV>
            <wp:extent cx="436245" cy="436245"/>
            <wp:effectExtent l="0" t="0" r="0" b="0"/>
            <wp:wrapSquare wrapText="bothSides"/>
            <wp:docPr id="745805347"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805347" name="Graphic 6">
                      <a:extLst>
                        <a:ext uri="{C183D7F6-B498-43B3-948B-1728B52AA6E4}">
                          <adec:decorative xmlns:adec="http://schemas.microsoft.com/office/drawing/2017/decorative" val="1"/>
                        </a:ext>
                      </a:extLst>
                    </pic:cNvPr>
                    <pic:cNvPicPr>
                      <a:picLocks/>
                    </pic:cNvPicPr>
                  </pic:nvPicPr>
                  <pic:blipFill>
                    <a:blip r:embed="rId33"/>
                    <a:stretch>
                      <a:fillRect/>
                    </a:stretch>
                  </pic:blipFill>
                  <pic:spPr>
                    <a:xfrm>
                      <a:off x="0" y="0"/>
                      <a:ext cx="436245" cy="436245"/>
                    </a:xfrm>
                    <a:prstGeom prst="rect">
                      <a:avLst/>
                    </a:prstGeom>
                  </pic:spPr>
                </pic:pic>
              </a:graphicData>
            </a:graphic>
            <wp14:sizeRelH relativeFrom="page">
              <wp14:pctWidth>0</wp14:pctWidth>
            </wp14:sizeRelH>
            <wp14:sizeRelV relativeFrom="page">
              <wp14:pctHeight>0</wp14:pctHeight>
            </wp14:sizeRelV>
          </wp:anchor>
        </w:drawing>
      </w:r>
      <w:r w:rsidR="00DF5727" w:rsidRPr="00CC4111">
        <w:t xml:space="preserve">Possible </w:t>
      </w:r>
      <w:r w:rsidR="00DF5727">
        <w:t>e</w:t>
      </w:r>
      <w:r w:rsidR="00DF5727" w:rsidRPr="00CC4111">
        <w:t>xtensions</w:t>
      </w:r>
      <w:bookmarkEnd w:id="78"/>
      <w:bookmarkEnd w:id="79"/>
      <w:bookmarkEnd w:id="84"/>
    </w:p>
    <w:p w14:paraId="7BE11041" w14:textId="71E8DB74" w:rsidR="00241988" w:rsidRDefault="00241988" w:rsidP="00241988">
      <w:pPr>
        <w:pStyle w:val="ListParagraph"/>
        <w:rPr>
          <w:lang w:val="en-CA"/>
        </w:rPr>
      </w:pPr>
      <w:bookmarkStart w:id="85" w:name="_Appendix_A"/>
      <w:bookmarkStart w:id="86" w:name="w1abt1ntyx8l" w:colFirst="0" w:colLast="0"/>
      <w:bookmarkStart w:id="87" w:name="_Toc186202346"/>
      <w:bookmarkStart w:id="88" w:name="_Toc186444774"/>
      <w:bookmarkStart w:id="89" w:name="_Toc186720181"/>
      <w:bookmarkEnd w:id="80"/>
      <w:bookmarkEnd w:id="81"/>
      <w:bookmarkEnd w:id="82"/>
      <w:bookmarkEnd w:id="85"/>
      <w:bookmarkEnd w:id="86"/>
      <w:r>
        <w:t>Students can create a poster that explains the difference between similes and metaphors, including examples and then present them to the class.</w:t>
      </w:r>
    </w:p>
    <w:p w14:paraId="04398D4C" w14:textId="77777777" w:rsidR="00241988" w:rsidRDefault="00241988" w:rsidP="00241988">
      <w:pPr>
        <w:pStyle w:val="ListParagraph"/>
      </w:pPr>
      <w:r>
        <w:t>Creative writing: Use a writing prompt that requires the students to use similes and metaphors. (i.e. Describe your perfect day using at least 3 similes and 3 metaphors).</w:t>
      </w:r>
    </w:p>
    <w:p w14:paraId="2EEE3D81" w14:textId="77777777" w:rsidR="00241988" w:rsidRDefault="00241988" w:rsidP="00241988">
      <w:pPr>
        <w:pStyle w:val="ListParagraph"/>
      </w:pPr>
      <w:r>
        <w:t>Use famous Canadians that your students admire (e.g., Andre De Grasse (sprinter), Norval Morrisseau (visual artist)) and have them generate a list of traits about them.</w:t>
      </w:r>
    </w:p>
    <w:p w14:paraId="04BA4DBE" w14:textId="77777777" w:rsidR="00241988" w:rsidRDefault="00241988" w:rsidP="00241988">
      <w:pPr>
        <w:pStyle w:val="ListParagraph"/>
      </w:pPr>
      <w:r>
        <w:t>Create a visual collage using images, words, and colors that represent different aspects of their identity.</w:t>
      </w:r>
    </w:p>
    <w:p w14:paraId="7A451742" w14:textId="77777777" w:rsidR="00241988" w:rsidRDefault="00241988" w:rsidP="00241988">
      <w:pPr>
        <w:pStyle w:val="ListParagraph"/>
      </w:pPr>
      <w:r>
        <w:t>Create a class poetry anthology.</w:t>
      </w:r>
    </w:p>
    <w:p w14:paraId="479A49BE" w14:textId="55B348D2" w:rsidR="00241988" w:rsidRDefault="00241988" w:rsidP="00241988">
      <w:pPr>
        <w:pStyle w:val="ListParagraph"/>
      </w:pPr>
      <w:r>
        <w:t xml:space="preserve">Invite students to perform their pieces at a spoken word </w:t>
      </w:r>
      <w:r w:rsidR="00BB2B0F">
        <w:t>“</w:t>
      </w:r>
      <w:r>
        <w:t>café.</w:t>
      </w:r>
      <w:r w:rsidR="00BB2B0F">
        <w:t>”</w:t>
      </w:r>
    </w:p>
    <w:p w14:paraId="72DAB9ED" w14:textId="77777777" w:rsidR="00241988" w:rsidRDefault="00241988" w:rsidP="00A73AFC">
      <w:pPr>
        <w:pStyle w:val="ListParagraph"/>
      </w:pPr>
      <w:r>
        <w:lastRenderedPageBreak/>
        <w:t>Students can illustrate their poem or to visually represent the similes, metaphors and statements.</w:t>
      </w:r>
    </w:p>
    <w:p w14:paraId="7EF91489" w14:textId="41BDF41C" w:rsidR="00C729A2" w:rsidRDefault="00C729A2" w:rsidP="00241988">
      <w:pPr>
        <w:pStyle w:val="Heading1"/>
      </w:pPr>
      <w:bookmarkStart w:id="90" w:name="_Appendix_A_1"/>
      <w:bookmarkStart w:id="91" w:name="_Toc189909280"/>
      <w:bookmarkStart w:id="92" w:name="_Toc190794981"/>
      <w:bookmarkStart w:id="93" w:name="_Toc196412876"/>
      <w:bookmarkEnd w:id="90"/>
      <w:r>
        <w:t xml:space="preserve">Appendix </w:t>
      </w:r>
      <w:r w:rsidR="00C506F0">
        <w:t>A</w:t>
      </w:r>
      <w:bookmarkEnd w:id="91"/>
      <w:bookmarkEnd w:id="92"/>
      <w:bookmarkEnd w:id="93"/>
    </w:p>
    <w:p w14:paraId="4D5F62C2" w14:textId="2FB982C5" w:rsidR="00241988" w:rsidRPr="00241988" w:rsidRDefault="00241988" w:rsidP="00241988">
      <w:pPr>
        <w:pStyle w:val="Heading2"/>
        <w:rPr>
          <w:rFonts w:ascii="Times New Roman" w:hAnsi="Times New Roman" w:cs="Times New Roman"/>
          <w:lang w:val="en-CA"/>
        </w:rPr>
      </w:pPr>
      <w:bookmarkStart w:id="94" w:name="_Analyzing_multimodal_mentor"/>
      <w:bookmarkStart w:id="95" w:name="_Toc196412877"/>
      <w:bookmarkEnd w:id="87"/>
      <w:bookmarkEnd w:id="88"/>
      <w:bookmarkEnd w:id="89"/>
      <w:bookmarkEnd w:id="94"/>
      <w:r w:rsidRPr="00241988">
        <w:rPr>
          <w:lang w:val="en-CA"/>
        </w:rPr>
        <w:t xml:space="preserve">Mentor </w:t>
      </w:r>
      <w:r>
        <w:rPr>
          <w:lang w:val="en-CA"/>
        </w:rPr>
        <w:t>t</w:t>
      </w:r>
      <w:r w:rsidRPr="00241988">
        <w:rPr>
          <w:lang w:val="en-CA"/>
        </w:rPr>
        <w:t>ext 1</w:t>
      </w:r>
      <w:bookmarkEnd w:id="95"/>
    </w:p>
    <w:p w14:paraId="7B7A0484" w14:textId="77777777" w:rsidR="00241988" w:rsidRPr="00241988" w:rsidRDefault="00241988" w:rsidP="00241988">
      <w:pPr>
        <w:pStyle w:val="Heading3"/>
        <w:rPr>
          <w:rFonts w:ascii="Times New Roman" w:hAnsi="Times New Roman" w:cs="Times New Roman"/>
        </w:rPr>
      </w:pPr>
      <w:bookmarkStart w:id="96" w:name="_Toc196412878"/>
      <w:r w:rsidRPr="00241988">
        <w:t>Allow Me to Introduce Myself</w:t>
      </w:r>
      <w:bookmarkEnd w:id="96"/>
    </w:p>
    <w:p w14:paraId="130C42AD" w14:textId="77777777" w:rsidR="00241988" w:rsidRPr="00241988" w:rsidRDefault="00241988" w:rsidP="00241988">
      <w:pPr>
        <w:rPr>
          <w:rFonts w:ascii="Times New Roman" w:hAnsi="Times New Roman" w:cs="Times New Roman"/>
        </w:rPr>
      </w:pPr>
      <w:r w:rsidRPr="00241988">
        <w:t>by Charles R. Smith, Jr.</w:t>
      </w:r>
    </w:p>
    <w:p w14:paraId="76A50C82" w14:textId="77777777" w:rsidR="00241988" w:rsidRPr="00241988" w:rsidRDefault="00241988" w:rsidP="00241988">
      <w:pPr>
        <w:pStyle w:val="Normalnopadding"/>
        <w:rPr>
          <w:rFonts w:ascii="Times New Roman" w:hAnsi="Times New Roman" w:cs="Times New Roman"/>
        </w:rPr>
      </w:pPr>
      <w:r w:rsidRPr="00241988">
        <w:t>They call me the showstopper</w:t>
      </w:r>
    </w:p>
    <w:p w14:paraId="34DDBDCE" w14:textId="77777777" w:rsidR="00241988" w:rsidRPr="00241988" w:rsidRDefault="00241988" w:rsidP="00241988">
      <w:pPr>
        <w:pStyle w:val="Normalnopadding"/>
        <w:rPr>
          <w:rFonts w:ascii="Times New Roman" w:hAnsi="Times New Roman" w:cs="Times New Roman"/>
        </w:rPr>
      </w:pPr>
      <w:r w:rsidRPr="00241988">
        <w:t>the dime dropper</w:t>
      </w:r>
    </w:p>
    <w:p w14:paraId="39C754F0" w14:textId="77777777" w:rsidR="00241988" w:rsidRPr="00241988" w:rsidRDefault="00241988" w:rsidP="00241988">
      <w:pPr>
        <w:pStyle w:val="Normalnopadding"/>
        <w:rPr>
          <w:rFonts w:ascii="Times New Roman" w:hAnsi="Times New Roman" w:cs="Times New Roman"/>
        </w:rPr>
      </w:pPr>
      <w:r w:rsidRPr="00241988">
        <w:t>the spin-move-to-the-left reverse jam poppa.</w:t>
      </w:r>
    </w:p>
    <w:p w14:paraId="2F125182" w14:textId="77777777" w:rsidR="00241988" w:rsidRPr="00241988" w:rsidRDefault="00241988" w:rsidP="00241988">
      <w:pPr>
        <w:pStyle w:val="Normalnopadding"/>
        <w:rPr>
          <w:rFonts w:ascii="Times New Roman" w:hAnsi="Times New Roman" w:cs="Times New Roman"/>
        </w:rPr>
      </w:pPr>
      <w:r w:rsidRPr="00241988">
        <w:t>The high flier on the high wire.</w:t>
      </w:r>
    </w:p>
    <w:p w14:paraId="6CCDA54A" w14:textId="3A91F0EA" w:rsidR="00241988" w:rsidRPr="00241988" w:rsidRDefault="00241988" w:rsidP="00241988">
      <w:pPr>
        <w:pStyle w:val="Normalnopadding"/>
        <w:rPr>
          <w:rFonts w:ascii="Times New Roman" w:hAnsi="Times New Roman" w:cs="Times New Roman"/>
        </w:rPr>
      </w:pPr>
      <w:r w:rsidRPr="00241988">
        <w:t>The intense rim-</w:t>
      </w:r>
      <w:proofErr w:type="spellStart"/>
      <w:r w:rsidRPr="00241988">
        <w:t>rattin</w:t>
      </w:r>
      <w:proofErr w:type="spellEnd"/>
      <w:r w:rsidR="00BB2B0F">
        <w:t>’</w:t>
      </w:r>
      <w:r w:rsidRPr="00241988">
        <w:t xml:space="preserve"> noise amplifier.</w:t>
      </w:r>
    </w:p>
    <w:p w14:paraId="284B0983" w14:textId="77777777" w:rsidR="00241988" w:rsidRPr="00241988" w:rsidRDefault="00241988" w:rsidP="00241988">
      <w:pPr>
        <w:pStyle w:val="Normalnopadding"/>
        <w:rPr>
          <w:rFonts w:ascii="Times New Roman" w:hAnsi="Times New Roman" w:cs="Times New Roman"/>
        </w:rPr>
      </w:pPr>
      <w:r w:rsidRPr="00241988">
        <w:t>The net-shaker</w:t>
      </w:r>
    </w:p>
    <w:p w14:paraId="61B8A35B" w14:textId="77777777" w:rsidR="00241988" w:rsidRPr="00241988" w:rsidRDefault="00241988" w:rsidP="00241988">
      <w:pPr>
        <w:pStyle w:val="Normalnopadding"/>
        <w:rPr>
          <w:rFonts w:ascii="Times New Roman" w:hAnsi="Times New Roman" w:cs="Times New Roman"/>
        </w:rPr>
      </w:pPr>
      <w:r w:rsidRPr="00241988">
        <w:t>Backboard breaker</w:t>
      </w:r>
    </w:p>
    <w:p w14:paraId="035FBFD1" w14:textId="77777777" w:rsidR="00241988" w:rsidRPr="00241988" w:rsidRDefault="00241988" w:rsidP="00241988">
      <w:pPr>
        <w:pStyle w:val="Normalnopadding"/>
        <w:rPr>
          <w:rFonts w:ascii="Times New Roman" w:hAnsi="Times New Roman" w:cs="Times New Roman"/>
        </w:rPr>
      </w:pPr>
      <w:r w:rsidRPr="00241988">
        <w:t>Creator of the funky dunk hip-shaker</w:t>
      </w:r>
    </w:p>
    <w:p w14:paraId="0B4E5BAB" w14:textId="77777777" w:rsidR="00241988" w:rsidRPr="00241988" w:rsidRDefault="00241988" w:rsidP="00241988">
      <w:pPr>
        <w:pStyle w:val="Normalnopadding"/>
        <w:rPr>
          <w:rFonts w:ascii="Times New Roman" w:hAnsi="Times New Roman" w:cs="Times New Roman"/>
        </w:rPr>
      </w:pPr>
      <w:r w:rsidRPr="00241988">
        <w:t>The man Sir Slam</w:t>
      </w:r>
    </w:p>
    <w:p w14:paraId="581F5F13" w14:textId="77777777" w:rsidR="00241988" w:rsidRPr="00241988" w:rsidRDefault="00241988" w:rsidP="00241988">
      <w:pPr>
        <w:pStyle w:val="Normalnopadding"/>
        <w:rPr>
          <w:rFonts w:ascii="Times New Roman" w:hAnsi="Times New Roman" w:cs="Times New Roman"/>
        </w:rPr>
      </w:pPr>
      <w:r w:rsidRPr="00241988">
        <w:t>The Legend</w:t>
      </w:r>
    </w:p>
    <w:p w14:paraId="468F3F55" w14:textId="77777777" w:rsidR="00241988" w:rsidRPr="00241988" w:rsidRDefault="00241988" w:rsidP="00241988">
      <w:pPr>
        <w:pStyle w:val="Normalnopadding"/>
        <w:rPr>
          <w:rFonts w:ascii="Times New Roman" w:hAnsi="Times New Roman" w:cs="Times New Roman"/>
        </w:rPr>
      </w:pPr>
      <w:r w:rsidRPr="00241988">
        <w:t>I Be.</w:t>
      </w:r>
    </w:p>
    <w:p w14:paraId="007D7B25" w14:textId="77777777" w:rsidR="00241988" w:rsidRPr="00241988" w:rsidRDefault="00241988" w:rsidP="00241988">
      <w:pPr>
        <w:pStyle w:val="Normalnopadding"/>
        <w:rPr>
          <w:rFonts w:ascii="Times New Roman" w:hAnsi="Times New Roman" w:cs="Times New Roman"/>
        </w:rPr>
      </w:pPr>
      <w:r w:rsidRPr="00241988">
        <w:t>Those are a few</w:t>
      </w:r>
    </w:p>
    <w:p w14:paraId="68E9F70E" w14:textId="77777777" w:rsidR="00241988" w:rsidRPr="00241988" w:rsidRDefault="00241988" w:rsidP="00241988">
      <w:pPr>
        <w:pStyle w:val="Normalnopadding"/>
        <w:rPr>
          <w:rFonts w:ascii="Times New Roman" w:hAnsi="Times New Roman" w:cs="Times New Roman"/>
        </w:rPr>
      </w:pPr>
      <w:r w:rsidRPr="00241988">
        <w:t>Of the names</w:t>
      </w:r>
    </w:p>
    <w:p w14:paraId="72B7D243" w14:textId="77777777" w:rsidR="00241988" w:rsidRPr="00241988" w:rsidRDefault="00241988" w:rsidP="00241988">
      <w:pPr>
        <w:pStyle w:val="Normalnopadding"/>
        <w:rPr>
          <w:rFonts w:ascii="Times New Roman" w:hAnsi="Times New Roman" w:cs="Times New Roman"/>
        </w:rPr>
      </w:pPr>
      <w:r w:rsidRPr="00241988">
        <w:t>They call me.</w:t>
      </w:r>
    </w:p>
    <w:p w14:paraId="38503DCA" w14:textId="54564A58" w:rsidR="001A49AB" w:rsidRPr="00241988" w:rsidRDefault="00241988" w:rsidP="00241988">
      <w:r w:rsidRPr="00241988">
        <w:t xml:space="preserve">From </w:t>
      </w:r>
      <w:r w:rsidRPr="00241988">
        <w:rPr>
          <w:i/>
          <w:iCs/>
        </w:rPr>
        <w:t>Hip Hop Speaks to Children: A Celebration of Poetry with a Beat</w:t>
      </w:r>
      <w:r w:rsidRPr="00241988">
        <w:t xml:space="preserve"> written by Nikki Giovanni and illustrated by Alicia Vergel de Dios and Damian Ward</w:t>
      </w:r>
    </w:p>
    <w:p w14:paraId="795F3496" w14:textId="77777777" w:rsidR="00C729A2" w:rsidRDefault="00C729A2" w:rsidP="00E30DEF">
      <w:pPr>
        <w:pStyle w:val="Heading1"/>
      </w:pPr>
      <w:bookmarkStart w:id="97" w:name="qjkr55tr9apl" w:colFirst="0" w:colLast="0"/>
      <w:bookmarkStart w:id="98" w:name="_Appendix_B"/>
      <w:bookmarkStart w:id="99" w:name="_Toc189909284"/>
      <w:bookmarkStart w:id="100" w:name="_Toc190794985"/>
      <w:bookmarkStart w:id="101" w:name="_Toc196412879"/>
      <w:bookmarkStart w:id="102" w:name="_Toc186202347"/>
      <w:bookmarkStart w:id="103" w:name="_Toc186444775"/>
      <w:bookmarkStart w:id="104" w:name="_Toc186720182"/>
      <w:bookmarkEnd w:id="97"/>
      <w:bookmarkEnd w:id="98"/>
      <w:r>
        <w:lastRenderedPageBreak/>
        <w:t xml:space="preserve">Appendix </w:t>
      </w:r>
      <w:r w:rsidR="00C506F0">
        <w:t>B</w:t>
      </w:r>
      <w:bookmarkEnd w:id="99"/>
      <w:bookmarkEnd w:id="100"/>
      <w:bookmarkEnd w:id="101"/>
    </w:p>
    <w:p w14:paraId="7ADDFB44" w14:textId="503CD0D2" w:rsidR="00241988" w:rsidRPr="00151F1E" w:rsidRDefault="00241988" w:rsidP="00151F1E">
      <w:pPr>
        <w:pStyle w:val="Heading2"/>
      </w:pPr>
      <w:bookmarkStart w:id="105" w:name="_Multimodal_text_set"/>
      <w:bookmarkStart w:id="106" w:name="_Appendix_C"/>
      <w:bookmarkStart w:id="107" w:name="_Toc196412880"/>
      <w:bookmarkStart w:id="108" w:name="_Toc189909288"/>
      <w:bookmarkStart w:id="109" w:name="_Toc190794988"/>
      <w:bookmarkStart w:id="110" w:name="_Toc186202348"/>
      <w:bookmarkStart w:id="111" w:name="_Toc186444776"/>
      <w:bookmarkStart w:id="112" w:name="_Toc186720183"/>
      <w:bookmarkEnd w:id="102"/>
      <w:bookmarkEnd w:id="103"/>
      <w:bookmarkEnd w:id="104"/>
      <w:bookmarkEnd w:id="105"/>
      <w:bookmarkEnd w:id="106"/>
      <w:r w:rsidRPr="00151F1E">
        <w:t xml:space="preserve">Mentor </w:t>
      </w:r>
      <w:r w:rsidR="0037651C">
        <w:t>t</w:t>
      </w:r>
      <w:r w:rsidRPr="00151F1E">
        <w:t>ext 2</w:t>
      </w:r>
      <w:bookmarkEnd w:id="107"/>
    </w:p>
    <w:p w14:paraId="30FD5F02" w14:textId="017AEB0C" w:rsidR="00241988" w:rsidRDefault="00241988" w:rsidP="00241988">
      <w:pPr>
        <w:pStyle w:val="Heading3"/>
      </w:pPr>
      <w:bookmarkStart w:id="113" w:name="_Toc196412881"/>
      <w:r>
        <w:t>Dion life</w:t>
      </w:r>
      <w:bookmarkEnd w:id="113"/>
    </w:p>
    <w:p w14:paraId="03329A95" w14:textId="77777777" w:rsidR="00241988" w:rsidRDefault="00241988" w:rsidP="00241988">
      <w:r>
        <w:t>Dion T.</w:t>
      </w:r>
    </w:p>
    <w:p w14:paraId="70F80297" w14:textId="77777777" w:rsidR="00241988" w:rsidRDefault="00241988" w:rsidP="00241988">
      <w:pPr>
        <w:pStyle w:val="Normalnopadding"/>
      </w:pPr>
      <w:r>
        <w:t>My life is as great as a millionaire, I can play games</w:t>
      </w:r>
    </w:p>
    <w:p w14:paraId="758841E1" w14:textId="77777777" w:rsidR="00241988" w:rsidRDefault="00241988" w:rsidP="00241988">
      <w:pPr>
        <w:pStyle w:val="Normalnopadding"/>
      </w:pPr>
      <w:r>
        <w:t>I can eat like a panda</w:t>
      </w:r>
    </w:p>
    <w:p w14:paraId="07544BA7" w14:textId="77777777" w:rsidR="00241988" w:rsidRDefault="00241988" w:rsidP="00241988">
      <w:pPr>
        <w:pStyle w:val="Normalspaceafteronly"/>
      </w:pPr>
      <w:r>
        <w:t>I can sleep like a ninja</w:t>
      </w:r>
    </w:p>
    <w:p w14:paraId="0477C087" w14:textId="77777777" w:rsidR="00241988" w:rsidRPr="00241988" w:rsidRDefault="00241988" w:rsidP="00241988">
      <w:pPr>
        <w:pStyle w:val="Normalnopadding"/>
      </w:pPr>
      <w:r w:rsidRPr="00241988">
        <w:t>I have a cool life as a famous guy</w:t>
      </w:r>
    </w:p>
    <w:p w14:paraId="0121BD0F" w14:textId="77777777" w:rsidR="00241988" w:rsidRPr="00241988" w:rsidRDefault="00241988" w:rsidP="00241988">
      <w:pPr>
        <w:pStyle w:val="Normalnopadding"/>
      </w:pPr>
      <w:r w:rsidRPr="00241988">
        <w:t>I have a fun life like at a party</w:t>
      </w:r>
    </w:p>
    <w:p w14:paraId="065E9CE7" w14:textId="622DF2FA" w:rsidR="00241988" w:rsidRDefault="00241988" w:rsidP="00241988">
      <w:pPr>
        <w:pStyle w:val="Normalspaceafteronly"/>
      </w:pPr>
      <w:r>
        <w:t>I have a great life like it</w:t>
      </w:r>
      <w:r w:rsidR="00BB2B0F">
        <w:t>’</w:t>
      </w:r>
      <w:r>
        <w:t>s hot outside</w:t>
      </w:r>
    </w:p>
    <w:p w14:paraId="3FA15F08" w14:textId="0800E96B" w:rsidR="00241988" w:rsidRPr="00241988" w:rsidRDefault="00241988" w:rsidP="00241988">
      <w:pPr>
        <w:pStyle w:val="Normalnopadding"/>
      </w:pPr>
      <w:r w:rsidRPr="00241988">
        <w:t>Who doesn</w:t>
      </w:r>
      <w:r w:rsidR="00BB2B0F">
        <w:t>’</w:t>
      </w:r>
      <w:r w:rsidRPr="00241988">
        <w:t>t like games? They are as fun as going outside!</w:t>
      </w:r>
    </w:p>
    <w:p w14:paraId="2CC7900C" w14:textId="0493007B" w:rsidR="00241988" w:rsidRPr="00241988" w:rsidRDefault="00241988" w:rsidP="00241988">
      <w:pPr>
        <w:pStyle w:val="Normalnopadding"/>
      </w:pPr>
      <w:r w:rsidRPr="00241988">
        <w:t>Who doesn</w:t>
      </w:r>
      <w:r w:rsidR="00BB2B0F">
        <w:t>’</w:t>
      </w:r>
      <w:r w:rsidRPr="00241988">
        <w:t>t like food? Tasty as a hotdog!</w:t>
      </w:r>
    </w:p>
    <w:p w14:paraId="7EEDE38A" w14:textId="3429A170" w:rsidR="00241988" w:rsidRPr="00241988" w:rsidRDefault="00241988" w:rsidP="00241988">
      <w:pPr>
        <w:pStyle w:val="Normalnopadding"/>
      </w:pPr>
      <w:r w:rsidRPr="00241988">
        <w:t>Who doesn</w:t>
      </w:r>
      <w:r w:rsidR="00BB2B0F">
        <w:t>’</w:t>
      </w:r>
      <w:r w:rsidRPr="00241988">
        <w:t>t like sleep? It feels like you are laying on the clouds!</w:t>
      </w:r>
    </w:p>
    <w:p w14:paraId="2AB1345D" w14:textId="22DBACF0" w:rsidR="00326D16" w:rsidRPr="00151F1E" w:rsidRDefault="00241988" w:rsidP="00151F1E">
      <w:r w:rsidRPr="00151F1E">
        <w:t>From</w:t>
      </w:r>
      <w:r w:rsidR="006149B1">
        <w:t xml:space="preserve"> </w:t>
      </w:r>
      <w:hyperlink r:id="rId34" w:history="1">
        <w:r w:rsidR="006149B1" w:rsidRPr="006149B1">
          <w:rPr>
            <w:rStyle w:val="Hyperlink"/>
          </w:rPr>
          <w:t>4th Graders Write About Identity (external resource)</w:t>
        </w:r>
      </w:hyperlink>
      <w:bookmarkStart w:id="114" w:name="_Toc189909291"/>
      <w:bookmarkStart w:id="115" w:name="_Toc190794990"/>
      <w:bookmarkEnd w:id="108"/>
      <w:bookmarkEnd w:id="109"/>
      <w:bookmarkEnd w:id="110"/>
      <w:bookmarkEnd w:id="111"/>
      <w:bookmarkEnd w:id="112"/>
    </w:p>
    <w:p w14:paraId="6B329D36" w14:textId="6FE67B8C" w:rsidR="00C506F0" w:rsidRDefault="00C506F0" w:rsidP="00E30DEF">
      <w:pPr>
        <w:pStyle w:val="Heading1"/>
      </w:pPr>
      <w:bookmarkStart w:id="116" w:name="uu938oe36gwq" w:colFirst="0" w:colLast="0"/>
      <w:bookmarkStart w:id="117" w:name="_Appendix_D"/>
      <w:bookmarkStart w:id="118" w:name="_Appendix_F"/>
      <w:bookmarkStart w:id="119" w:name="_Toc186202345"/>
      <w:bookmarkStart w:id="120" w:name="_Toc186444773"/>
      <w:bookmarkStart w:id="121" w:name="_Toc186720180"/>
      <w:bookmarkStart w:id="122" w:name="_Toc189909296"/>
      <w:bookmarkStart w:id="123" w:name="_Toc190794997"/>
      <w:bookmarkStart w:id="124" w:name="_Toc196412882"/>
      <w:bookmarkEnd w:id="114"/>
      <w:bookmarkEnd w:id="115"/>
      <w:bookmarkEnd w:id="116"/>
      <w:bookmarkEnd w:id="117"/>
      <w:bookmarkEnd w:id="118"/>
      <w:r w:rsidRPr="00CC4111">
        <w:lastRenderedPageBreak/>
        <w:t>Append</w:t>
      </w:r>
      <w:bookmarkEnd w:id="119"/>
      <w:bookmarkEnd w:id="120"/>
      <w:bookmarkEnd w:id="121"/>
      <w:r>
        <w:t xml:space="preserve">ix </w:t>
      </w:r>
      <w:bookmarkEnd w:id="122"/>
      <w:bookmarkEnd w:id="123"/>
      <w:r w:rsidR="00D20D32">
        <w:t>C</w:t>
      </w:r>
      <w:bookmarkEnd w:id="124"/>
    </w:p>
    <w:p w14:paraId="0FC6211F" w14:textId="77777777" w:rsidR="00C506F0" w:rsidRPr="00CC4111" w:rsidRDefault="00C506F0" w:rsidP="00E30DEF">
      <w:pPr>
        <w:pStyle w:val="Heading2"/>
      </w:pPr>
      <w:bookmarkStart w:id="125" w:name="_Toc186202356"/>
      <w:bookmarkStart w:id="126" w:name="_Toc186202821"/>
      <w:bookmarkStart w:id="127" w:name="_Toc189909297"/>
      <w:bookmarkStart w:id="128" w:name="_Toc190794998"/>
      <w:bookmarkStart w:id="129" w:name="_Toc196412883"/>
      <w:r w:rsidRPr="00CC4111">
        <w:t xml:space="preserve">Curriculum </w:t>
      </w:r>
      <w:r w:rsidR="00EE66DC">
        <w:t>e</w:t>
      </w:r>
      <w:r w:rsidRPr="00CC4111">
        <w:t>xpectations</w:t>
      </w:r>
      <w:bookmarkEnd w:id="125"/>
      <w:bookmarkEnd w:id="126"/>
      <w:bookmarkEnd w:id="127"/>
      <w:bookmarkEnd w:id="128"/>
      <w:bookmarkEnd w:id="129"/>
    </w:p>
    <w:p w14:paraId="6C517E9D" w14:textId="77777777" w:rsidR="00D20D32" w:rsidRDefault="00241988" w:rsidP="00D20D32">
      <w:pPr>
        <w:pStyle w:val="Heading3"/>
      </w:pPr>
      <w:bookmarkStart w:id="130" w:name="_Toc196412884"/>
      <w:r>
        <w:t>A3. Applications, Connections, and Contributions</w:t>
      </w:r>
      <w:bookmarkEnd w:id="130"/>
    </w:p>
    <w:p w14:paraId="4FAD1000" w14:textId="7A56BB04" w:rsidR="00241988" w:rsidRDefault="00241988" w:rsidP="00D20D32">
      <w:pPr>
        <w:rPr>
          <w:rFonts w:ascii="Times New Roman" w:hAnsi="Times New Roman" w:cs="Times New Roman"/>
          <w:lang w:val="en-CA"/>
        </w:rPr>
      </w:pPr>
      <w:r>
        <w:rPr>
          <w:rFonts w:ascii="Arial" w:hAnsi="Arial" w:cs="Arial"/>
          <w:color w:val="000000"/>
        </w:rPr>
        <w:t>apply language and literacy skills in cross-curricular and integrated learning, and demonstrate an understanding of, and make connections to, diverse voices, experiences, perspectives, histories, and contributions, including those of First Nations, Métis, and Inuit individuals, communities, groups, and nations</w:t>
      </w:r>
    </w:p>
    <w:p w14:paraId="22DCDF35" w14:textId="77777777" w:rsidR="0069690C" w:rsidRDefault="00241988" w:rsidP="00274D56">
      <w:pPr>
        <w:pStyle w:val="Heading4"/>
      </w:pPr>
      <w:r>
        <w:t xml:space="preserve">A3.2 </w:t>
      </w:r>
      <w:r w:rsidR="0069690C">
        <w:t>Identity and Community</w:t>
      </w:r>
    </w:p>
    <w:p w14:paraId="1C26BE9D" w14:textId="0E6BC88D" w:rsidR="00241988" w:rsidRPr="00274D56" w:rsidRDefault="00241988" w:rsidP="00274D56">
      <w:r w:rsidRPr="00274D56">
        <w:t>demonstrate an understanding of the historical contexts, contributions, lived experiences, and perspectives of a diversity of individuals and communities, including those in Canada, by exploring the concepts of identity, self, and sense of belonging in a variety of culturally responsive and relevant texts</w:t>
      </w:r>
    </w:p>
    <w:p w14:paraId="680F48C6" w14:textId="77777777" w:rsidR="00274D56" w:rsidRDefault="00241988" w:rsidP="00274D56">
      <w:pPr>
        <w:pStyle w:val="Heading3"/>
        <w:rPr>
          <w:shd w:val="clear" w:color="auto" w:fill="FFFFFF"/>
        </w:rPr>
      </w:pPr>
      <w:bookmarkStart w:id="131" w:name="_Toc196412885"/>
      <w:r>
        <w:rPr>
          <w:shd w:val="clear" w:color="auto" w:fill="FFFFFF"/>
        </w:rPr>
        <w:t xml:space="preserve">B1. Oral and Non-Verbal </w:t>
      </w:r>
      <w:r w:rsidRPr="00274D56">
        <w:t>Communication</w:t>
      </w:r>
      <w:bookmarkEnd w:id="131"/>
    </w:p>
    <w:p w14:paraId="156B5605" w14:textId="0D0A87FA" w:rsidR="00241988" w:rsidRPr="00274D56" w:rsidRDefault="00241988" w:rsidP="00274D56">
      <w:r w:rsidRPr="00274D56">
        <w:t>apply listening, speaking, and non-verbal communication skills and strategies to understand and communicate meaning in formal and informal contexts and for various purposes and audiences</w:t>
      </w:r>
    </w:p>
    <w:p w14:paraId="21440A26" w14:textId="77777777" w:rsidR="0069690C" w:rsidRDefault="00241988" w:rsidP="00274D56">
      <w:pPr>
        <w:pStyle w:val="Heading4"/>
      </w:pPr>
      <w:r>
        <w:lastRenderedPageBreak/>
        <w:t xml:space="preserve">B1.5 </w:t>
      </w:r>
      <w:r w:rsidR="0069690C" w:rsidRPr="00274D56">
        <w:t>Word</w:t>
      </w:r>
      <w:r w:rsidR="0069690C">
        <w:t xml:space="preserve"> Choice, Syntax, and Grammar in Oral Communication</w:t>
      </w:r>
    </w:p>
    <w:p w14:paraId="2758A15A" w14:textId="4A461D29" w:rsidR="00241988" w:rsidRPr="00274D56" w:rsidRDefault="00241988" w:rsidP="00274D56">
      <w:r w:rsidRPr="00274D56">
        <w:t>use appropriate word choice, including new vocabulary, varied adjectives and adverbs to elaborate, a variety of sentence types, and cohesive sentences during formal and informal communication, to support audience comprehension</w:t>
      </w:r>
    </w:p>
    <w:p w14:paraId="5055B459" w14:textId="77777777" w:rsidR="00274D56" w:rsidRDefault="00241988" w:rsidP="00274D56">
      <w:pPr>
        <w:pStyle w:val="Heading3"/>
        <w:rPr>
          <w:shd w:val="clear" w:color="auto" w:fill="FFFFFF"/>
        </w:rPr>
      </w:pPr>
      <w:bookmarkStart w:id="132" w:name="_Toc196412886"/>
      <w:r>
        <w:rPr>
          <w:shd w:val="clear" w:color="auto" w:fill="FFFFFF"/>
        </w:rPr>
        <w:t>C3. Critical Thinking in Literacy</w:t>
      </w:r>
      <w:bookmarkEnd w:id="132"/>
    </w:p>
    <w:p w14:paraId="0E32C05B" w14:textId="508D1B1B" w:rsidR="00241988" w:rsidRPr="00274D56" w:rsidRDefault="00241988" w:rsidP="00274D56">
      <w:r w:rsidRPr="00274D56">
        <w:t>apply critical thinking skills to deepen understanding of texts, and analyze how various perspectives and topics are communicated and addressed in a variety of texts, including digital, media, and cultural texts</w:t>
      </w:r>
    </w:p>
    <w:p w14:paraId="5BA3E557" w14:textId="77777777" w:rsidR="00274D56" w:rsidRDefault="00241988" w:rsidP="00274D56">
      <w:pPr>
        <w:pStyle w:val="Heading4"/>
      </w:pPr>
      <w:r>
        <w:rPr>
          <w:shd w:val="clear" w:color="auto" w:fill="FFFFFF"/>
        </w:rPr>
        <w:t xml:space="preserve">C3.1 </w:t>
      </w:r>
      <w:r w:rsidR="00274D56">
        <w:rPr>
          <w:shd w:val="clear" w:color="auto" w:fill="FFFFFF"/>
        </w:rPr>
        <w:t>Literary Devices</w:t>
      </w:r>
    </w:p>
    <w:p w14:paraId="3BB5E46E" w14:textId="39A2133F" w:rsidR="00241988" w:rsidRPr="00274D56" w:rsidRDefault="00241988" w:rsidP="00274D56">
      <w:r w:rsidRPr="00274D56">
        <w:t>describe literary devices, including personification and anthropomorphism, in a variety of texts, and explain how they help create meaning and are appropriate for the intended purpose and audience</w:t>
      </w:r>
    </w:p>
    <w:p w14:paraId="6AEAD932" w14:textId="77777777" w:rsidR="00274D56" w:rsidRDefault="00241988" w:rsidP="00274D56">
      <w:pPr>
        <w:pStyle w:val="Heading3"/>
        <w:rPr>
          <w:shd w:val="clear" w:color="auto" w:fill="FFFFFF"/>
        </w:rPr>
      </w:pPr>
      <w:bookmarkStart w:id="133" w:name="_Toc196412887"/>
      <w:r>
        <w:rPr>
          <w:shd w:val="clear" w:color="auto" w:fill="FFFFFF"/>
        </w:rPr>
        <w:t>D1. Developing Ideas and Organizing Content</w:t>
      </w:r>
      <w:bookmarkEnd w:id="133"/>
    </w:p>
    <w:p w14:paraId="4C09315E" w14:textId="6F74B258" w:rsidR="00241988" w:rsidRPr="00274D56" w:rsidRDefault="00241988" w:rsidP="00274D56">
      <w:r w:rsidRPr="00274D56">
        <w:t>plan, develop ideas, gather information, and organize content for creating texts of various forms, including digital and media texts, on a variety of topics</w:t>
      </w:r>
    </w:p>
    <w:p w14:paraId="060FAC3D" w14:textId="77777777" w:rsidR="00274D56" w:rsidRDefault="00241988" w:rsidP="00274D56">
      <w:pPr>
        <w:pStyle w:val="Heading4"/>
      </w:pPr>
      <w:r>
        <w:rPr>
          <w:color w:val="222426"/>
        </w:rPr>
        <w:t xml:space="preserve">D1.2 </w:t>
      </w:r>
      <w:r w:rsidR="00274D56">
        <w:t>Developing Ideas</w:t>
      </w:r>
    </w:p>
    <w:p w14:paraId="7F9D7EC9" w14:textId="224F47F3" w:rsidR="00241988" w:rsidRPr="00274D56" w:rsidRDefault="00241988" w:rsidP="00274D56">
      <w:r w:rsidRPr="00274D56">
        <w:t>generate and develop ideas about various topics, such as topics related to diversity, equity, and inclusion and to other subject areas, using a variety of strategies, and drawing on various resources, including their own lived experiences.</w:t>
      </w:r>
    </w:p>
    <w:p w14:paraId="68DEDA46" w14:textId="77777777" w:rsidR="00274D56" w:rsidRDefault="00241988" w:rsidP="00274D56">
      <w:pPr>
        <w:pStyle w:val="Heading3"/>
        <w:rPr>
          <w:shd w:val="clear" w:color="auto" w:fill="FFFFFF"/>
        </w:rPr>
      </w:pPr>
      <w:bookmarkStart w:id="134" w:name="_Toc196412888"/>
      <w:r>
        <w:rPr>
          <w:shd w:val="clear" w:color="auto" w:fill="FFFFFF"/>
        </w:rPr>
        <w:lastRenderedPageBreak/>
        <w:t>D2. Creating Texts</w:t>
      </w:r>
      <w:bookmarkEnd w:id="134"/>
    </w:p>
    <w:p w14:paraId="5815D915" w14:textId="3640A3F6" w:rsidR="00241988" w:rsidRPr="00274D56" w:rsidRDefault="00241988" w:rsidP="00274D56">
      <w:r w:rsidRPr="00274D56">
        <w:t>apply knowledge and understanding of various text forms and genres to create, revise, edit, and proofread their own texts, using a variety of media, tools, and strategies, and reflect critically on created texts</w:t>
      </w:r>
    </w:p>
    <w:p w14:paraId="23BEA370" w14:textId="77777777" w:rsidR="00274D56" w:rsidRDefault="00241988" w:rsidP="00274D56">
      <w:pPr>
        <w:pStyle w:val="Heading4"/>
      </w:pPr>
      <w:r>
        <w:t xml:space="preserve">D2.3 </w:t>
      </w:r>
      <w:r w:rsidR="00274D56">
        <w:t>Voice</w:t>
      </w:r>
    </w:p>
    <w:p w14:paraId="033B7937" w14:textId="6390C1C6" w:rsidR="00241988" w:rsidRPr="00274D56" w:rsidRDefault="00241988" w:rsidP="00274D56">
      <w:r w:rsidRPr="00274D56">
        <w:t>establish a personal voice in their texts, using varied language and elements of style to express their thoughts, feelings, and opinions about a topic, and using a tone appropriate to the form and genre</w:t>
      </w:r>
    </w:p>
    <w:p w14:paraId="10DAB606" w14:textId="20756A5C" w:rsidR="00274D56" w:rsidRDefault="00241988" w:rsidP="00274D56">
      <w:pPr>
        <w:pStyle w:val="Heading4"/>
      </w:pPr>
      <w:r>
        <w:t xml:space="preserve">D2.5 </w:t>
      </w:r>
      <w:r w:rsidR="00274D56">
        <w:t>Revision</w:t>
      </w:r>
    </w:p>
    <w:p w14:paraId="0C38DCA9" w14:textId="5D5A3B92" w:rsidR="0037651C" w:rsidRPr="00274D56" w:rsidRDefault="00241988" w:rsidP="00274D56">
      <w:r w:rsidRPr="00274D56">
        <w:t>make revisions to the content of draft texts and to elements of style, such as word choice and adding or deleting sentences, to improve clarity, focus, and coherence, seeking feedback</w:t>
      </w:r>
    </w:p>
    <w:p w14:paraId="0892D66B" w14:textId="77777777" w:rsidR="0037651C" w:rsidRDefault="0037651C">
      <w:pPr>
        <w:spacing w:before="0" w:after="0" w:line="240" w:lineRule="auto"/>
        <w:rPr>
          <w:rFonts w:ascii="Arial" w:hAnsi="Arial" w:cs="Arial"/>
          <w:color w:val="000000"/>
        </w:rPr>
      </w:pPr>
      <w:r>
        <w:rPr>
          <w:rFonts w:ascii="Arial" w:hAnsi="Arial" w:cs="Arial"/>
          <w:color w:val="000000"/>
        </w:rPr>
        <w:br w:type="page"/>
      </w:r>
    </w:p>
    <w:p w14:paraId="70B43B9C" w14:textId="77777777" w:rsidR="003F5353" w:rsidRDefault="008C5EF1" w:rsidP="00E30DEF">
      <w:pPr>
        <w:pStyle w:val="Heading1"/>
      </w:pPr>
      <w:bookmarkStart w:id="135" w:name="_Toc190795004"/>
      <w:bookmarkStart w:id="136" w:name="_Toc196412889"/>
      <w:r>
        <w:lastRenderedPageBreak/>
        <w:t>Attribution license</w:t>
      </w:r>
      <w:bookmarkEnd w:id="135"/>
      <w:bookmarkEnd w:id="136"/>
    </w:p>
    <w:p w14:paraId="4D5FD0FF" w14:textId="77777777" w:rsidR="008C5EF1" w:rsidRDefault="008C5EF1" w:rsidP="00E30DEF">
      <w:bookmarkStart w:id="137" w:name="_Toc189909304"/>
      <w:r>
        <w:t xml:space="preserve">This lesson plan is published under a </w:t>
      </w:r>
      <w:hyperlink r:id="rId35" w:history="1">
        <w:r w:rsidRPr="00A30EC7">
          <w:rPr>
            <w:color w:val="0000FF"/>
            <w:u w:val="single"/>
          </w:rPr>
          <w:t>CC BY-NC-SA</w:t>
        </w:r>
      </w:hyperlink>
      <w:r>
        <w:t xml:space="preserve"> license. Third-party resources are subject to their own copyright.</w:t>
      </w:r>
    </w:p>
    <w:p w14:paraId="6FE1B441" w14:textId="77777777" w:rsidR="008C5EF1" w:rsidRDefault="00880BC7" w:rsidP="00E30DEF">
      <w:r w:rsidRPr="009C1F5E">
        <w:rPr>
          <w:noProof/>
        </w:rPr>
        <w:drawing>
          <wp:inline distT="0" distB="0" distL="0" distR="0" wp14:anchorId="3087EE6B" wp14:editId="5E07B8C2">
            <wp:extent cx="1632585" cy="571500"/>
            <wp:effectExtent l="0" t="0" r="0"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a:extLst>
                        <a:ext uri="{C183D7F6-B498-43B3-948B-1728B52AA6E4}">
                          <adec:decorative xmlns:adec="http://schemas.microsoft.com/office/drawing/2017/decorative" val="1"/>
                        </a:ext>
                      </a:extLst>
                    </pic:cNvPr>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2585" cy="571500"/>
                    </a:xfrm>
                    <a:prstGeom prst="rect">
                      <a:avLst/>
                    </a:prstGeom>
                    <a:noFill/>
                    <a:ln>
                      <a:noFill/>
                    </a:ln>
                  </pic:spPr>
                </pic:pic>
              </a:graphicData>
            </a:graphic>
          </wp:inline>
        </w:drawing>
      </w:r>
    </w:p>
    <w:p w14:paraId="40CD17DA" w14:textId="77777777" w:rsidR="008C5EF1" w:rsidRPr="00A30EC7" w:rsidRDefault="008C5EF1" w:rsidP="00E30DEF">
      <w:hyperlink r:id="rId37" w:history="1"/>
      <w:r w:rsidRPr="00A30EC7">
        <w:t xml:space="preserve">This license enables </w:t>
      </w:r>
      <w:proofErr w:type="spellStart"/>
      <w:r w:rsidRPr="00A30EC7">
        <w:t>reusers</w:t>
      </w:r>
      <w:proofErr w:type="spellEnd"/>
      <w:r w:rsidRPr="00A30EC7">
        <w:t xml:space="preserve"> to distribute, remix, adapt, and build upon the material in any medium or format for noncommercial purposes only, and only so long as attribution is given to the creator. If you remix, adapt, or build upon the material, you must license the modified material under identical terms. CC BY-NC-SA includes the following elements:</w:t>
      </w:r>
    </w:p>
    <w:p w14:paraId="1718D1F3" w14:textId="77777777" w:rsidR="008C5EF1" w:rsidRPr="008C5EF1" w:rsidRDefault="008C5EF1" w:rsidP="00E30DEF">
      <w:r w:rsidRPr="00A30EC7">
        <w:fldChar w:fldCharType="begin"/>
      </w:r>
      <w:r w:rsidRPr="00A30EC7">
        <w:instrText xml:space="preserve"> INCLUDEPICTURE "https://mirrors.creativecommons.org/presskit/icons/by.xlarge.png" \* MERGEFORMATINET </w:instrText>
      </w:r>
      <w:r w:rsidRPr="00A30EC7">
        <w:fldChar w:fldCharType="separate"/>
      </w:r>
      <w:r w:rsidR="00880BC7" w:rsidRPr="001A157D">
        <w:rPr>
          <w:noProof/>
        </w:rPr>
        <w:drawing>
          <wp:inline distT="0" distB="0" distL="0" distR="0" wp14:anchorId="469C248A" wp14:editId="03A7F8FD">
            <wp:extent cx="266700" cy="266700"/>
            <wp:effectExtent l="0" t="0" r="0" b="0"/>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a:extLst>
                        <a:ext uri="{C183D7F6-B498-43B3-948B-1728B52AA6E4}">
                          <adec:decorative xmlns:adec="http://schemas.microsoft.com/office/drawing/2017/decorative" val="1"/>
                        </a:ext>
                      </a:extLst>
                    </pic:cNvPr>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30EC7">
        <w:fldChar w:fldCharType="end"/>
      </w:r>
      <w:r w:rsidRPr="00A30EC7">
        <w:t> </w:t>
      </w:r>
      <w:r>
        <w:t xml:space="preserve"> </w:t>
      </w:r>
      <w:r w:rsidRPr="00A30EC7">
        <w:t>BY: credit must be given to the creator.</w:t>
      </w:r>
      <w:r w:rsidRPr="00A30EC7">
        <w:br/>
      </w:r>
      <w:r w:rsidRPr="00A30EC7">
        <w:fldChar w:fldCharType="begin"/>
      </w:r>
      <w:r w:rsidRPr="00A30EC7">
        <w:instrText xml:space="preserve"> INCLUDEPICTURE "https://mirrors.creativecommons.org/presskit/icons/nc.xlarge.png" \* MERGEFORMATINET </w:instrText>
      </w:r>
      <w:r w:rsidRPr="00A30EC7">
        <w:fldChar w:fldCharType="separate"/>
      </w:r>
      <w:r w:rsidR="00880BC7" w:rsidRPr="00F941E5">
        <w:rPr>
          <w:noProof/>
        </w:rPr>
        <w:drawing>
          <wp:inline distT="0" distB="0" distL="0" distR="0" wp14:anchorId="018868CD" wp14:editId="0C17AF2D">
            <wp:extent cx="266700" cy="266700"/>
            <wp:effectExtent l="0" t="0" r="0" b="0"/>
            <wp:docPr id="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a:extLst>
                        <a:ext uri="{C183D7F6-B498-43B3-948B-1728B52AA6E4}">
                          <adec:decorative xmlns:adec="http://schemas.microsoft.com/office/drawing/2017/decorative" val="1"/>
                        </a:ext>
                      </a:extLst>
                    </pic:cNvPr>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30EC7">
        <w:fldChar w:fldCharType="end"/>
      </w:r>
      <w:r w:rsidRPr="00A30EC7">
        <w:t> </w:t>
      </w:r>
      <w:r>
        <w:t xml:space="preserve"> </w:t>
      </w:r>
      <w:r w:rsidRPr="00A30EC7">
        <w:t>NC: Only noncommercial uses of the work are permitted.</w:t>
      </w:r>
      <w:r w:rsidRPr="00A30EC7">
        <w:br/>
      </w:r>
      <w:r w:rsidRPr="00A30EC7">
        <w:fldChar w:fldCharType="begin"/>
      </w:r>
      <w:r w:rsidRPr="00A30EC7">
        <w:instrText xml:space="preserve"> INCLUDEPICTURE "https://mirrors.creativecommons.org/presskit/icons/sa.xlarge.png" \* MERGEFORMATINET </w:instrText>
      </w:r>
      <w:r w:rsidRPr="00A30EC7">
        <w:fldChar w:fldCharType="separate"/>
      </w:r>
      <w:r w:rsidR="00880BC7" w:rsidRPr="00902BBE">
        <w:rPr>
          <w:noProof/>
        </w:rPr>
        <w:drawing>
          <wp:inline distT="0" distB="0" distL="0" distR="0" wp14:anchorId="6AB55A3A" wp14:editId="5D366D9B">
            <wp:extent cx="266700" cy="266700"/>
            <wp:effectExtent l="0" t="0" r="0" b="0"/>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30EC7">
        <w:fldChar w:fldCharType="end"/>
      </w:r>
      <w:r w:rsidRPr="00A30EC7">
        <w:t> </w:t>
      </w:r>
      <w:r>
        <w:t xml:space="preserve"> </w:t>
      </w:r>
      <w:r w:rsidRPr="00A30EC7">
        <w:t>SA: Adaptations must be shared under the same terms.</w:t>
      </w:r>
    </w:p>
    <w:p w14:paraId="2E3B2342" w14:textId="77777777" w:rsidR="003F5353" w:rsidRDefault="003F5353" w:rsidP="00E30DEF">
      <w:pPr>
        <w:pStyle w:val="Heading1"/>
      </w:pPr>
      <w:bookmarkStart w:id="138" w:name="_Toc190795005"/>
      <w:bookmarkStart w:id="139" w:name="_Toc196412890"/>
      <w:r>
        <w:t>Updates</w:t>
      </w:r>
      <w:bookmarkEnd w:id="137"/>
      <w:bookmarkEnd w:id="138"/>
      <w:bookmarkEnd w:id="139"/>
    </w:p>
    <w:p w14:paraId="2DC4557F" w14:textId="77777777" w:rsidR="003F5353" w:rsidRDefault="003F5353" w:rsidP="00E30DEF">
      <w:r w:rsidRPr="00D41B31">
        <w:t>When updates are made to this document, they are tracked below with date and description of update.</w:t>
      </w:r>
    </w:p>
    <w:p w14:paraId="6010BDA7" w14:textId="77777777" w:rsidR="00F614B9" w:rsidRPr="00BC6A7D" w:rsidRDefault="003F5353" w:rsidP="006920EE">
      <w:pPr>
        <w:pStyle w:val="ListParagraph"/>
        <w:numPr>
          <w:ilvl w:val="0"/>
          <w:numId w:val="2"/>
        </w:numPr>
      </w:pPr>
      <w:r>
        <w:t xml:space="preserve">February </w:t>
      </w:r>
      <w:r w:rsidR="00FD6BEE">
        <w:t>2025</w:t>
      </w:r>
      <w:r>
        <w:t>: initial release</w:t>
      </w:r>
    </w:p>
    <w:sectPr w:rsidR="00F614B9" w:rsidRPr="00BC6A7D" w:rsidSect="00B3506E">
      <w:headerReference w:type="default" r:id="rId41"/>
      <w:footerReference w:type="default" r:id="rId42"/>
      <w:footerReference w:type="first" r:id="rId43"/>
      <w:pgSz w:w="12240" w:h="15840"/>
      <w:pgMar w:top="2034"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3A419" w14:textId="77777777" w:rsidR="00733C88" w:rsidRDefault="00733C88" w:rsidP="007D302E">
      <w:r>
        <w:separator/>
      </w:r>
    </w:p>
  </w:endnote>
  <w:endnote w:type="continuationSeparator" w:id="0">
    <w:p w14:paraId="1C2B7603" w14:textId="77777777" w:rsidR="00733C88" w:rsidRDefault="00733C88" w:rsidP="007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92948A8-5684-394C-9BC1-17B6B6B330AE}"/>
    <w:embedBold r:id="rId2" w:fontKey="{2553BBFE-4920-8842-90C5-A83D53912B7A}"/>
    <w:embedItalic r:id="rId3" w:fontKey="{E1CC3A17-A02D-2742-98F6-DB2047F9BC41}"/>
  </w:font>
  <w:font w:name="Courier New">
    <w:panose1 w:val="02070309020205020404"/>
    <w:charset w:val="00"/>
    <w:family w:val="modern"/>
    <w:pitch w:val="fixed"/>
    <w:sig w:usb0="E0002EFF" w:usb1="C0007843" w:usb2="00000009" w:usb3="00000000" w:csb0="000001FF" w:csb1="00000000"/>
    <w:embedRegular r:id="rId4" w:fontKey="{8F344271-6EEF-3847-8AE9-564D3395CBD8}"/>
  </w:font>
  <w:font w:name="Wingdings">
    <w:panose1 w:val="05000000000000000000"/>
    <w:charset w:val="4D"/>
    <w:family w:val="decorative"/>
    <w:pitch w:val="variable"/>
    <w:sig w:usb0="00000003" w:usb1="00000000" w:usb2="00000000" w:usb3="00000000" w:csb0="80000001" w:csb1="00000000"/>
    <w:embedRegular r:id="rId5" w:fontKey="{4713EE25-3022-0B44-9700-650DA3F42737}"/>
  </w:font>
  <w:font w:name="Symbol">
    <w:panose1 w:val="05050102010706020507"/>
    <w:charset w:val="02"/>
    <w:family w:val="decorative"/>
    <w:pitch w:val="variable"/>
    <w:sig w:usb0="00000000" w:usb1="10000000" w:usb2="00000000" w:usb3="00000000" w:csb0="80000000" w:csb1="00000000"/>
    <w:embedRegular r:id="rId6" w:fontKey="{87A47383-9E6A-0345-ADE2-67DBF40998C3}"/>
  </w:font>
  <w:font w:name="Wingdings 2">
    <w:panose1 w:val="05020102010507070707"/>
    <w:charset w:val="4D"/>
    <w:family w:val="decorative"/>
    <w:pitch w:val="variable"/>
    <w:sig w:usb0="00000003" w:usb1="00000000" w:usb2="00000000" w:usb3="00000000" w:csb0="80000001" w:csb1="00000000"/>
    <w:embedRegular r:id="rId7" w:fontKey="{ED4EF853-7E9F-DA46-832C-4CAB6CE58069}"/>
  </w:font>
  <w:font w:name="Arial">
    <w:panose1 w:val="020B0604020202020204"/>
    <w:charset w:val="00"/>
    <w:family w:val="swiss"/>
    <w:pitch w:val="variable"/>
    <w:sig w:usb0="E0002EFF" w:usb1="C000785B" w:usb2="00000009" w:usb3="00000000" w:csb0="000001FF" w:csb1="00000000"/>
    <w:embedRegular r:id="rId8" w:fontKey="{7FCC6728-5545-C849-A5FD-D86282AEBF59}"/>
    <w:embedBold r:id="rId9" w:fontKey="{9F90B72C-D531-614C-A0AA-5FB917D4AD39}"/>
    <w:embedItalic r:id="rId10" w:fontKey="{7D384C4B-2930-BE49-A1DF-8A5099380C63}"/>
  </w:font>
  <w:font w:name="Fira Sans">
    <w:panose1 w:val="020B0503050000020004"/>
    <w:charset w:val="00"/>
    <w:family w:val="swiss"/>
    <w:pitch w:val="variable"/>
    <w:sig w:usb0="600002FF" w:usb1="00000001" w:usb2="00000000" w:usb3="00000000" w:csb0="0000019F" w:csb1="00000000"/>
    <w:embedRegular r:id="rId11" w:fontKey="{A2C8CF73-6295-2648-AB8E-1473758DDD59}"/>
    <w:embedBold r:id="rId12" w:fontKey="{DC95F366-D27B-7046-87D5-299A8AD0F288}"/>
    <w:embedItalic r:id="rId13" w:fontKey="{1E448EB7-54CC-924E-8268-573D3CDE4D0D}"/>
  </w:font>
  <w:font w:name="Calibri">
    <w:panose1 w:val="020F0502020204030204"/>
    <w:charset w:val="00"/>
    <w:family w:val="swiss"/>
    <w:pitch w:val="variable"/>
    <w:sig w:usb0="E4002EFF" w:usb1="C000247B" w:usb2="00000009" w:usb3="00000000" w:csb0="000001FF" w:csb1="00000000"/>
    <w:embedRegular r:id="rId14" w:fontKey="{D5F61C4D-8B76-F34B-982C-4A6BBDE48C6F}"/>
    <w:embedBold r:id="rId15" w:fontKey="{BA0A5681-F1E4-0447-AF16-DC40DB144CBB}"/>
    <w:embedItalic r:id="rId16" w:fontKey="{42C29E67-5AEE-B745-ADD2-AE4EC08461D7}"/>
  </w:font>
  <w:font w:name="Fira Sans SemiBold">
    <w:panose1 w:val="020B0703050000020004"/>
    <w:charset w:val="00"/>
    <w:family w:val="swiss"/>
    <w:pitch w:val="variable"/>
    <w:sig w:usb0="600002FF" w:usb1="00000001" w:usb2="00000000" w:usb3="00000000" w:csb0="0000019F" w:csb1="00000000"/>
    <w:embedRegular r:id="rId17" w:fontKey="{2D8AC513-24C1-F247-BA53-02AC903A0EBB}"/>
    <w:embedBold r:id="rId18" w:fontKey="{A8E12656-14BC-434F-ACB6-345EE492CE74}"/>
  </w:font>
  <w:font w:name="Fira Sans Medium">
    <w:panose1 w:val="020B0603050000020004"/>
    <w:charset w:val="00"/>
    <w:family w:val="swiss"/>
    <w:pitch w:val="variable"/>
    <w:sig w:usb0="600002FF" w:usb1="00000001" w:usb2="00000000" w:usb3="00000000" w:csb0="0000019F" w:csb1="00000000"/>
    <w:embedRegular r:id="rId19" w:fontKey="{62D87B69-0978-5947-87EC-280560655992}"/>
    <w:embedItalic r:id="rId20" w:fontKey="{F5A517A4-85B5-8340-B80F-C291FC516E10}"/>
  </w:font>
  <w:font w:name="Cambria">
    <w:panose1 w:val="02040503050406030204"/>
    <w:charset w:val="00"/>
    <w:family w:val="roman"/>
    <w:pitch w:val="variable"/>
    <w:sig w:usb0="E00006FF" w:usb1="420024FF" w:usb2="02000000" w:usb3="00000000" w:csb0="0000019F" w:csb1="00000000"/>
    <w:embedRegular r:id="rId21" w:fontKey="{94100C8C-CDB7-A54F-9B48-DDAA11855DE3}"/>
  </w:font>
  <w:font w:name="Aptos">
    <w:panose1 w:val="020B0004020202020204"/>
    <w:charset w:val="00"/>
    <w:family w:val="swiss"/>
    <w:pitch w:val="variable"/>
    <w:sig w:usb0="20000287" w:usb1="00000003" w:usb2="00000000" w:usb3="00000000" w:csb0="0000019F" w:csb1="00000000"/>
    <w:embedRegular r:id="rId22" w:fontKey="{BDE37D58-9E61-F34B-8508-5F6955C9E842}"/>
  </w:font>
  <w:font w:name="Century Gothic">
    <w:panose1 w:val="020B0502020202020204"/>
    <w:charset w:val="00"/>
    <w:family w:val="swiss"/>
    <w:pitch w:val="variable"/>
    <w:sig w:usb0="00000287" w:usb1="00000000" w:usb2="00000000" w:usb3="00000000" w:csb0="0000009F" w:csb1="00000000"/>
    <w:embedRegular r:id="rId23" w:fontKey="{9C5EA77F-AC48-6542-8E58-06990DA216BE}"/>
  </w:font>
  <w:font w:name="Aptos Display">
    <w:panose1 w:val="020B0004020202020204"/>
    <w:charset w:val="00"/>
    <w:family w:val="swiss"/>
    <w:pitch w:val="variable"/>
    <w:sig w:usb0="20000287" w:usb1="00000003" w:usb2="00000000" w:usb3="00000000" w:csb0="0000019F" w:csb1="00000000"/>
    <w:embedRegular r:id="rId24" w:fontKey="{6B057247-0408-BF46-861C-5A169AC78F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0BA6" w14:textId="77777777" w:rsidR="004A24BB" w:rsidRPr="00FF5BFB" w:rsidRDefault="001008CC" w:rsidP="001008CC">
    <w:pPr>
      <w:pStyle w:val="Footer"/>
      <w:tabs>
        <w:tab w:val="clear" w:pos="4680"/>
        <w:tab w:val="clear" w:pos="9360"/>
        <w:tab w:val="center" w:pos="3757"/>
        <w:tab w:val="right" w:pos="8932"/>
      </w:tabs>
      <w:ind w:left="-1418" w:right="-1277"/>
      <w:rPr>
        <w:bdr w:val="none" w:sz="0" w:space="0" w:color="auto" w:frame="1"/>
      </w:rPr>
    </w:pPr>
    <w:r>
      <w:rPr>
        <w:b/>
        <w:bCs/>
        <w:bdr w:val="none" w:sz="0" w:space="0" w:color="auto" w:frame="1"/>
        <w:lang w:val="en-US"/>
      </w:rPr>
      <w:tab/>
    </w:r>
    <w:r>
      <w:rPr>
        <w:b/>
        <w:bCs/>
        <w:bdr w:val="none" w:sz="0" w:space="0" w:color="auto" w:frame="1"/>
        <w:lang w:val="en-US"/>
      </w:rPr>
      <w:tab/>
    </w:r>
    <w:r w:rsidR="00FF5BFB" w:rsidRPr="009573A7">
      <w:rPr>
        <w:b/>
        <w:bCs/>
        <w:bdr w:val="none" w:sz="0" w:space="0" w:color="auto" w:frame="1"/>
        <w:lang w:val="en-US"/>
      </w:rPr>
      <w:t xml:space="preserve">Page </w:t>
    </w:r>
    <w:r w:rsidR="00FF5BFB" w:rsidRPr="009573A7">
      <w:rPr>
        <w:b/>
        <w:bCs/>
        <w:bdr w:val="none" w:sz="0" w:space="0" w:color="auto" w:frame="1"/>
        <w:lang w:val="en-US"/>
      </w:rPr>
      <w:fldChar w:fldCharType="begin"/>
    </w:r>
    <w:r w:rsidR="00FF5BFB" w:rsidRPr="009573A7">
      <w:rPr>
        <w:b/>
        <w:bCs/>
        <w:bdr w:val="none" w:sz="0" w:space="0" w:color="auto" w:frame="1"/>
        <w:lang w:val="en-US"/>
      </w:rPr>
      <w:instrText xml:space="preserve"> PAGE </w:instrText>
    </w:r>
    <w:r w:rsidR="00FF5BFB" w:rsidRPr="009573A7">
      <w:rPr>
        <w:b/>
        <w:bCs/>
        <w:bdr w:val="none" w:sz="0" w:space="0" w:color="auto" w:frame="1"/>
        <w:lang w:val="en-US"/>
      </w:rPr>
      <w:fldChar w:fldCharType="separate"/>
    </w:r>
    <w:r w:rsidR="00FF5BFB">
      <w:rPr>
        <w:b/>
        <w:bCs/>
        <w:bdr w:val="none" w:sz="0" w:space="0" w:color="auto" w:frame="1"/>
        <w:lang w:val="en-US"/>
      </w:rPr>
      <w:t>6</w:t>
    </w:r>
    <w:r w:rsidR="00FF5BFB" w:rsidRPr="009573A7">
      <w:rPr>
        <w:b/>
        <w:bCs/>
        <w:bdr w:val="none" w:sz="0" w:space="0" w:color="auto" w:frame="1"/>
        <w:lang w:val="en-US"/>
      </w:rPr>
      <w:fldChar w:fldCharType="end"/>
    </w:r>
    <w:r w:rsidR="00FF5BFB" w:rsidRPr="009573A7">
      <w:rPr>
        <w:b/>
        <w:bCs/>
        <w:bdr w:val="none" w:sz="0" w:space="0" w:color="auto" w:frame="1"/>
        <w:lang w:val="en-US"/>
      </w:rPr>
      <w:t xml:space="preserve"> </w:t>
    </w:r>
    <w:r w:rsidR="00FF5BFB" w:rsidRPr="009573A7">
      <w:rPr>
        <w:bdr w:val="none" w:sz="0" w:space="0" w:color="auto" w:frame="1"/>
        <w:lang w:val="en-US"/>
      </w:rPr>
      <w:t xml:space="preserve">of </w:t>
    </w:r>
    <w:r w:rsidR="00FF5BFB" w:rsidRPr="009573A7">
      <w:rPr>
        <w:bdr w:val="none" w:sz="0" w:space="0" w:color="auto" w:frame="1"/>
        <w:lang w:val="en-US"/>
      </w:rPr>
      <w:fldChar w:fldCharType="begin"/>
    </w:r>
    <w:r w:rsidR="00FF5BFB" w:rsidRPr="009573A7">
      <w:rPr>
        <w:bdr w:val="none" w:sz="0" w:space="0" w:color="auto" w:frame="1"/>
        <w:lang w:val="en-US"/>
      </w:rPr>
      <w:instrText xml:space="preserve"> NUMPAGES </w:instrText>
    </w:r>
    <w:r w:rsidR="00FF5BFB" w:rsidRPr="009573A7">
      <w:rPr>
        <w:bdr w:val="none" w:sz="0" w:space="0" w:color="auto" w:frame="1"/>
        <w:lang w:val="en-US"/>
      </w:rPr>
      <w:fldChar w:fldCharType="separate"/>
    </w:r>
    <w:r w:rsidR="00FF5BFB">
      <w:rPr>
        <w:bdr w:val="none" w:sz="0" w:space="0" w:color="auto" w:frame="1"/>
        <w:lang w:val="en-US"/>
      </w:rPr>
      <w:t>13</w:t>
    </w:r>
    <w:r w:rsidR="00FF5BFB" w:rsidRPr="009573A7">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7CC1" w14:textId="5C0CE0FA" w:rsidR="00F207BF" w:rsidRPr="006103DB" w:rsidRDefault="00B3506E" w:rsidP="00B3506E">
    <w:pPr>
      <w:pStyle w:val="Header"/>
      <w:jc w:val="center"/>
      <w:rPr>
        <w:bdr w:val="none" w:sz="0" w:space="0" w:color="auto" w:frame="1"/>
      </w:rPr>
    </w:pPr>
    <w:r>
      <w:rPr>
        <w:bdr w:val="none" w:sz="0" w:space="0" w:color="auto" w:frame="1"/>
      </w:rPr>
      <w:t>English Language Arts Network — Ontario — Lesson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665D4" w14:textId="77777777" w:rsidR="00733C88" w:rsidRDefault="00733C88" w:rsidP="007D302E">
      <w:r>
        <w:separator/>
      </w:r>
    </w:p>
  </w:footnote>
  <w:footnote w:type="continuationSeparator" w:id="0">
    <w:p w14:paraId="49D44F32" w14:textId="77777777" w:rsidR="00733C88" w:rsidRDefault="00733C88" w:rsidP="007D3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69EE3" w14:textId="39167B04" w:rsidR="006103DB" w:rsidRPr="006103DB" w:rsidRDefault="00880BC7" w:rsidP="006103DB">
    <w:pPr>
      <w:spacing w:before="0" w:after="0"/>
      <w:rPr>
        <w:i/>
        <w:iCs/>
      </w:rPr>
    </w:pPr>
    <w:r>
      <w:rPr>
        <w:noProof/>
      </w:rPr>
      <w:drawing>
        <wp:anchor distT="0" distB="12700" distL="114300" distR="114300" simplePos="0" relativeHeight="251657728" behindDoc="1" locked="0" layoutInCell="1" allowOverlap="1" wp14:anchorId="3415CD08" wp14:editId="43678BF7">
          <wp:simplePos x="0" y="0"/>
          <wp:positionH relativeFrom="column">
            <wp:posOffset>-973455</wp:posOffset>
          </wp:positionH>
          <wp:positionV relativeFrom="paragraph">
            <wp:posOffset>-95250</wp:posOffset>
          </wp:positionV>
          <wp:extent cx="861060" cy="558800"/>
          <wp:effectExtent l="0" t="0" r="0" b="0"/>
          <wp:wrapNone/>
          <wp:docPr id="1246967132" name="Graphic 6" descr="ELAN lesson pl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3119143" name="Graphic 6" descr="ELAN lesson plan logo"/>
                  <pic:cNvPicPr>
                    <a:picLocks/>
                  </pic:cNvPicPr>
                </pic:nvPicPr>
                <pic:blipFill rotWithShape="1">
                  <a:blip r:embed="rId1"/>
                  <a:srcRect l="16242" t="23034" b="22591"/>
                  <a:stretch/>
                </pic:blipFill>
                <pic:spPr bwMode="auto">
                  <a:xfrm>
                    <a:off x="0" y="0"/>
                    <a:ext cx="861060" cy="558800"/>
                  </a:xfrm>
                  <a:prstGeom prst="rect">
                    <a:avLst/>
                  </a:prstGeom>
                  <a:ln>
                    <a:noFill/>
                  </a:ln>
                </pic:spPr>
              </pic:pic>
            </a:graphicData>
          </a:graphic>
          <wp14:sizeRelH relativeFrom="page">
            <wp14:pctWidth>0</wp14:pctWidth>
          </wp14:sizeRelH>
          <wp14:sizeRelV relativeFrom="page">
            <wp14:pctHeight>0</wp14:pctHeight>
          </wp14:sizeRelV>
        </wp:anchor>
      </w:drawing>
    </w:r>
    <w:r w:rsidR="006103DB" w:rsidRPr="0044246A">
      <w:rPr>
        <w:rFonts w:ascii="Fira Sans Medium" w:hAnsi="Fira Sans Medium"/>
        <w:i/>
        <w:iCs/>
        <w:noProof/>
      </w:rPr>
      <w:t>Lesson:</w:t>
    </w:r>
    <w:r w:rsidR="006103DB" w:rsidRPr="0044246A">
      <w:rPr>
        <w:rFonts w:ascii="Fira Sans Medium" w:hAnsi="Fira Sans Medium"/>
        <w:i/>
        <w:iCs/>
      </w:rPr>
      <w:t xml:space="preserve"> </w:t>
    </w:r>
    <w:r w:rsidR="002D2646">
      <w:rPr>
        <w:i/>
        <w:iCs/>
      </w:rPr>
      <w:t>Allow Me to Introduce Myself</w:t>
    </w:r>
    <w:r w:rsidR="006103DB">
      <w:t xml:space="preserve"> / </w:t>
    </w:r>
    <w:r w:rsidR="006103DB" w:rsidRPr="0044246A">
      <w:rPr>
        <w:rStyle w:val="Strong"/>
        <w:bCs w:val="0"/>
        <w:i/>
        <w:iCs/>
      </w:rPr>
      <w:t>Grade:</w:t>
    </w:r>
    <w:r w:rsidR="006103DB">
      <w:t xml:space="preserve"> </w:t>
    </w:r>
    <w:r w:rsidR="002D2646">
      <w:rPr>
        <w:i/>
        <w:iC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9AE"/>
    <w:multiLevelType w:val="multilevel"/>
    <w:tmpl w:val="369A1C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EBE3A1F"/>
    <w:multiLevelType w:val="hybridMultilevel"/>
    <w:tmpl w:val="FF60AF0A"/>
    <w:lvl w:ilvl="0" w:tplc="D9F08AAA">
      <w:start w:val="1"/>
      <w:numFmt w:val="bullet"/>
      <w:pStyle w:val="checkboxlist"/>
      <w:lvlText w:val="£"/>
      <w:lvlJc w:val="left"/>
      <w:pPr>
        <w:ind w:left="720" w:hanging="360"/>
      </w:pPr>
      <w:rPr>
        <w:rFonts w:ascii="Wingdings 2" w:hAnsi="Wingdings 2"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6F165A"/>
    <w:multiLevelType w:val="multilevel"/>
    <w:tmpl w:val="6D26EDBA"/>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F171AE"/>
    <w:multiLevelType w:val="multilevel"/>
    <w:tmpl w:val="EB5CC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283A43"/>
    <w:multiLevelType w:val="hybridMultilevel"/>
    <w:tmpl w:val="E24ACEF0"/>
    <w:lvl w:ilvl="0" w:tplc="FFFFFFFF">
      <w:start w:val="1"/>
      <w:numFmt w:val="decimal"/>
      <w:lvlText w:val="%1."/>
      <w:lvlJc w:val="right"/>
      <w:pPr>
        <w:ind w:left="720" w:hanging="153"/>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15:restartNumberingAfterBreak="0">
    <w:nsid w:val="1EBA0881"/>
    <w:multiLevelType w:val="multilevel"/>
    <w:tmpl w:val="D4C8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47159"/>
    <w:multiLevelType w:val="multilevel"/>
    <w:tmpl w:val="4218F5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C25D89"/>
    <w:multiLevelType w:val="multilevel"/>
    <w:tmpl w:val="3A982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D60620"/>
    <w:multiLevelType w:val="multilevel"/>
    <w:tmpl w:val="4382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24433"/>
    <w:multiLevelType w:val="multilevel"/>
    <w:tmpl w:val="3BF0EE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D048D1"/>
    <w:multiLevelType w:val="multilevel"/>
    <w:tmpl w:val="8DEC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4064C0"/>
    <w:multiLevelType w:val="multilevel"/>
    <w:tmpl w:val="DD3E47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AD2118"/>
    <w:multiLevelType w:val="hybridMultilevel"/>
    <w:tmpl w:val="5E80CF26"/>
    <w:lvl w:ilvl="0" w:tplc="FFFFFFFF">
      <w:start w:val="1"/>
      <w:numFmt w:val="decimal"/>
      <w:lvlText w:val="%1."/>
      <w:lvlJc w:val="right"/>
      <w:pPr>
        <w:ind w:left="720" w:hanging="153"/>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56A71B3"/>
    <w:multiLevelType w:val="multilevel"/>
    <w:tmpl w:val="0CA8D44E"/>
    <w:styleLink w:val="CurrentList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1C31D7"/>
    <w:multiLevelType w:val="multilevel"/>
    <w:tmpl w:val="68E697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434F7E53"/>
    <w:multiLevelType w:val="hybridMultilevel"/>
    <w:tmpl w:val="01209A30"/>
    <w:lvl w:ilvl="0" w:tplc="FFFFFFFF">
      <w:start w:val="1"/>
      <w:numFmt w:val="decimal"/>
      <w:lvlText w:val="%1."/>
      <w:lvlJc w:val="right"/>
      <w:pPr>
        <w:ind w:left="720" w:hanging="153"/>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 w15:restartNumberingAfterBreak="0">
    <w:nsid w:val="47B952E8"/>
    <w:multiLevelType w:val="multilevel"/>
    <w:tmpl w:val="C39C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1625B2"/>
    <w:multiLevelType w:val="hybridMultilevel"/>
    <w:tmpl w:val="B1442A10"/>
    <w:lvl w:ilvl="0" w:tplc="F04677DE">
      <w:start w:val="1"/>
      <w:numFmt w:val="bullet"/>
      <w:pStyle w:val="Bulleted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F5001C0"/>
    <w:multiLevelType w:val="multilevel"/>
    <w:tmpl w:val="B8F0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D12405"/>
    <w:multiLevelType w:val="multilevel"/>
    <w:tmpl w:val="3FF046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3CA04F9"/>
    <w:multiLevelType w:val="multilevel"/>
    <w:tmpl w:val="E556A8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15:restartNumberingAfterBreak="0">
    <w:nsid w:val="66175F9D"/>
    <w:multiLevelType w:val="multilevel"/>
    <w:tmpl w:val="98A6B75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2E3078"/>
    <w:multiLevelType w:val="multilevel"/>
    <w:tmpl w:val="5904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06075C"/>
    <w:multiLevelType w:val="multilevel"/>
    <w:tmpl w:val="2E827C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272E00"/>
    <w:multiLevelType w:val="hybridMultilevel"/>
    <w:tmpl w:val="9BE2A56C"/>
    <w:lvl w:ilvl="0" w:tplc="515EFA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6D8F6453"/>
    <w:multiLevelType w:val="hybridMultilevel"/>
    <w:tmpl w:val="1F5679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15:restartNumberingAfterBreak="0">
    <w:nsid w:val="73694E16"/>
    <w:multiLevelType w:val="multilevel"/>
    <w:tmpl w:val="EBE661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3A6D87"/>
    <w:multiLevelType w:val="multilevel"/>
    <w:tmpl w:val="6212B5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EB4475"/>
    <w:multiLevelType w:val="multilevel"/>
    <w:tmpl w:val="0272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1A3AD2"/>
    <w:multiLevelType w:val="hybridMultilevel"/>
    <w:tmpl w:val="C16C0078"/>
    <w:lvl w:ilvl="0" w:tplc="FFFFFFFF">
      <w:start w:val="1"/>
      <w:numFmt w:val="decimal"/>
      <w:lvlText w:val="%1."/>
      <w:lvlJc w:val="right"/>
      <w:pPr>
        <w:ind w:left="720" w:hanging="153"/>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E70567"/>
    <w:multiLevelType w:val="hybridMultilevel"/>
    <w:tmpl w:val="0308A810"/>
    <w:lvl w:ilvl="0" w:tplc="E4FAE830">
      <w:start w:val="1"/>
      <w:numFmt w:val="decimal"/>
      <w:pStyle w:val="Numberedlist"/>
      <w:lvlText w:val="%1."/>
      <w:lvlJc w:val="right"/>
      <w:pPr>
        <w:ind w:left="720" w:hanging="153"/>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F2622EC"/>
    <w:multiLevelType w:val="hybridMultilevel"/>
    <w:tmpl w:val="7F86B340"/>
    <w:lvl w:ilvl="0" w:tplc="1CD22B80">
      <w:start w:val="1"/>
      <w:numFmt w:val="bullet"/>
      <w:pStyle w:val="ListParagraph"/>
      <w:lvlText w:val=""/>
      <w:lvlJc w:val="left"/>
      <w:pPr>
        <w:ind w:left="720" w:hanging="360"/>
      </w:pPr>
      <w:rPr>
        <w:rFonts w:ascii="Symbol" w:hAnsi="Symbol"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FD96D30"/>
    <w:multiLevelType w:val="hybridMultilevel"/>
    <w:tmpl w:val="0138FB44"/>
    <w:lvl w:ilvl="0" w:tplc="FFFFFFFF">
      <w:start w:val="1"/>
      <w:numFmt w:val="decimal"/>
      <w:lvlText w:val="%1."/>
      <w:lvlJc w:val="right"/>
      <w:pPr>
        <w:ind w:left="720" w:hanging="153"/>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58760785">
    <w:abstractNumId w:val="33"/>
  </w:num>
  <w:num w:numId="2" w16cid:durableId="1074280753">
    <w:abstractNumId w:val="35"/>
  </w:num>
  <w:num w:numId="3" w16cid:durableId="1146632479">
    <w:abstractNumId w:val="24"/>
  </w:num>
  <w:num w:numId="4" w16cid:durableId="280184023">
    <w:abstractNumId w:val="27"/>
  </w:num>
  <w:num w:numId="5" w16cid:durableId="911889435">
    <w:abstractNumId w:val="21"/>
  </w:num>
  <w:num w:numId="6" w16cid:durableId="1617716348">
    <w:abstractNumId w:val="19"/>
  </w:num>
  <w:num w:numId="7" w16cid:durableId="1047949767">
    <w:abstractNumId w:val="36"/>
  </w:num>
  <w:num w:numId="8" w16cid:durableId="624852258">
    <w:abstractNumId w:val="2"/>
  </w:num>
  <w:num w:numId="9" w16cid:durableId="1681466176">
    <w:abstractNumId w:val="29"/>
  </w:num>
  <w:num w:numId="10" w16cid:durableId="405418189">
    <w:abstractNumId w:val="34"/>
  </w:num>
  <w:num w:numId="11" w16cid:durableId="1866476787">
    <w:abstractNumId w:val="1"/>
  </w:num>
  <w:num w:numId="12" w16cid:durableId="609438899">
    <w:abstractNumId w:val="7"/>
  </w:num>
  <w:num w:numId="13" w16cid:durableId="731462963">
    <w:abstractNumId w:val="14"/>
  </w:num>
  <w:num w:numId="14" w16cid:durableId="332144783">
    <w:abstractNumId w:val="33"/>
    <w:lvlOverride w:ilvl="0">
      <w:startOverride w:val="1"/>
    </w:lvlOverride>
  </w:num>
  <w:num w:numId="15" w16cid:durableId="1101530243">
    <w:abstractNumId w:val="3"/>
  </w:num>
  <w:num w:numId="16" w16cid:durableId="1116172218">
    <w:abstractNumId w:val="42"/>
  </w:num>
  <w:num w:numId="17" w16cid:durableId="28143579">
    <w:abstractNumId w:val="23"/>
  </w:num>
  <w:num w:numId="18" w16cid:durableId="50084783">
    <w:abstractNumId w:val="33"/>
    <w:lvlOverride w:ilvl="0">
      <w:startOverride w:val="1"/>
    </w:lvlOverride>
  </w:num>
  <w:num w:numId="19" w16cid:durableId="1477063050">
    <w:abstractNumId w:val="33"/>
    <w:lvlOverride w:ilvl="0">
      <w:startOverride w:val="1"/>
    </w:lvlOverride>
  </w:num>
  <w:num w:numId="20" w16cid:durableId="943611128">
    <w:abstractNumId w:val="33"/>
    <w:lvlOverride w:ilvl="0">
      <w:startOverride w:val="1"/>
    </w:lvlOverride>
  </w:num>
  <w:num w:numId="21" w16cid:durableId="1305348819">
    <w:abstractNumId w:val="33"/>
    <w:lvlOverride w:ilvl="0">
      <w:startOverride w:val="1"/>
    </w:lvlOverride>
  </w:num>
  <w:num w:numId="22" w16cid:durableId="1640304660">
    <w:abstractNumId w:val="33"/>
    <w:lvlOverride w:ilvl="0">
      <w:startOverride w:val="1"/>
    </w:lvlOverride>
  </w:num>
  <w:num w:numId="23" w16cid:durableId="197277958">
    <w:abstractNumId w:val="4"/>
  </w:num>
  <w:num w:numId="24" w16cid:durableId="1266772786">
    <w:abstractNumId w:val="17"/>
  </w:num>
  <w:num w:numId="25" w16cid:durableId="918447725">
    <w:abstractNumId w:val="41"/>
  </w:num>
  <w:num w:numId="26" w16cid:durableId="595289039">
    <w:abstractNumId w:val="8"/>
  </w:num>
  <w:num w:numId="27" w16cid:durableId="1582178813">
    <w:abstractNumId w:val="25"/>
  </w:num>
  <w:num w:numId="28" w16cid:durableId="1122072425">
    <w:abstractNumId w:val="10"/>
  </w:num>
  <w:num w:numId="29" w16cid:durableId="266735995">
    <w:abstractNumId w:val="28"/>
    <w:lvlOverride w:ilvl="0">
      <w:lvl w:ilvl="0">
        <w:numFmt w:val="decimal"/>
        <w:lvlText w:val="%1."/>
        <w:lvlJc w:val="left"/>
      </w:lvl>
    </w:lvlOverride>
  </w:num>
  <w:num w:numId="30" w16cid:durableId="948468314">
    <w:abstractNumId w:val="22"/>
  </w:num>
  <w:num w:numId="31" w16cid:durableId="332224267">
    <w:abstractNumId w:val="9"/>
    <w:lvlOverride w:ilvl="0">
      <w:lvl w:ilvl="0">
        <w:numFmt w:val="decimal"/>
        <w:lvlText w:val="%1."/>
        <w:lvlJc w:val="left"/>
      </w:lvl>
    </w:lvlOverride>
  </w:num>
  <w:num w:numId="32" w16cid:durableId="961808418">
    <w:abstractNumId w:val="9"/>
    <w:lvlOverride w:ilvl="0">
      <w:lvl w:ilvl="0">
        <w:numFmt w:val="decimal"/>
        <w:lvlText w:val="%1."/>
        <w:lvlJc w:val="left"/>
      </w:lvl>
    </w:lvlOverride>
  </w:num>
  <w:num w:numId="33" w16cid:durableId="1847329173">
    <w:abstractNumId w:val="9"/>
    <w:lvlOverride w:ilvl="0">
      <w:lvl w:ilvl="0">
        <w:numFmt w:val="decimal"/>
        <w:lvlText w:val="%1."/>
        <w:lvlJc w:val="left"/>
      </w:lvl>
    </w:lvlOverride>
  </w:num>
  <w:num w:numId="34" w16cid:durableId="1273587788">
    <w:abstractNumId w:val="6"/>
  </w:num>
  <w:num w:numId="35" w16cid:durableId="2146003230">
    <w:abstractNumId w:val="18"/>
    <w:lvlOverride w:ilvl="0">
      <w:lvl w:ilvl="0">
        <w:numFmt w:val="decimal"/>
        <w:lvlText w:val="%1."/>
        <w:lvlJc w:val="left"/>
      </w:lvl>
    </w:lvlOverride>
  </w:num>
  <w:num w:numId="36" w16cid:durableId="1203520030">
    <w:abstractNumId w:val="11"/>
  </w:num>
  <w:num w:numId="37" w16cid:durableId="355615133">
    <w:abstractNumId w:val="15"/>
    <w:lvlOverride w:ilvl="0">
      <w:lvl w:ilvl="0">
        <w:numFmt w:val="decimal"/>
        <w:lvlText w:val="%1."/>
        <w:lvlJc w:val="left"/>
      </w:lvl>
    </w:lvlOverride>
  </w:num>
  <w:num w:numId="38" w16cid:durableId="2133477878">
    <w:abstractNumId w:val="13"/>
  </w:num>
  <w:num w:numId="39" w16cid:durableId="1387879627">
    <w:abstractNumId w:val="12"/>
    <w:lvlOverride w:ilvl="0">
      <w:lvl w:ilvl="0">
        <w:numFmt w:val="decimal"/>
        <w:lvlText w:val="%1."/>
        <w:lvlJc w:val="left"/>
      </w:lvl>
    </w:lvlOverride>
  </w:num>
  <w:num w:numId="40" w16cid:durableId="1696155735">
    <w:abstractNumId w:val="31"/>
  </w:num>
  <w:num w:numId="41" w16cid:durableId="1989090524">
    <w:abstractNumId w:val="37"/>
    <w:lvlOverride w:ilvl="0">
      <w:lvl w:ilvl="0">
        <w:numFmt w:val="decimal"/>
        <w:lvlText w:val="%1."/>
        <w:lvlJc w:val="left"/>
      </w:lvl>
    </w:lvlOverride>
  </w:num>
  <w:num w:numId="42" w16cid:durableId="1124806718">
    <w:abstractNumId w:val="39"/>
  </w:num>
  <w:num w:numId="43" w16cid:durableId="147598989">
    <w:abstractNumId w:val="32"/>
    <w:lvlOverride w:ilvl="0">
      <w:lvl w:ilvl="0">
        <w:numFmt w:val="decimal"/>
        <w:lvlText w:val="%1."/>
        <w:lvlJc w:val="left"/>
      </w:lvl>
    </w:lvlOverride>
  </w:num>
  <w:num w:numId="44" w16cid:durableId="1638559631">
    <w:abstractNumId w:val="32"/>
    <w:lvlOverride w:ilvl="0">
      <w:lvl w:ilvl="0">
        <w:numFmt w:val="decimal"/>
        <w:lvlText w:val="%1."/>
        <w:lvlJc w:val="left"/>
      </w:lvl>
    </w:lvlOverride>
  </w:num>
  <w:num w:numId="45" w16cid:durableId="626162034">
    <w:abstractNumId w:val="32"/>
    <w:lvlOverride w:ilvl="0">
      <w:lvl w:ilvl="0">
        <w:numFmt w:val="decimal"/>
        <w:lvlText w:val="%1."/>
        <w:lvlJc w:val="left"/>
      </w:lvl>
    </w:lvlOverride>
  </w:num>
  <w:num w:numId="46" w16cid:durableId="1014723136">
    <w:abstractNumId w:val="40"/>
  </w:num>
  <w:num w:numId="47" w16cid:durableId="270599407">
    <w:abstractNumId w:val="43"/>
  </w:num>
  <w:num w:numId="48" w16cid:durableId="349262916">
    <w:abstractNumId w:val="20"/>
  </w:num>
  <w:num w:numId="49" w16cid:durableId="1161970509">
    <w:abstractNumId w:val="16"/>
  </w:num>
  <w:num w:numId="50" w16cid:durableId="556861036">
    <w:abstractNumId w:val="0"/>
    <w:lvlOverride w:ilvl="0">
      <w:lvl w:ilvl="0">
        <w:numFmt w:val="decimal"/>
        <w:lvlText w:val="%1."/>
        <w:lvlJc w:val="left"/>
      </w:lvl>
    </w:lvlOverride>
  </w:num>
  <w:num w:numId="51" w16cid:durableId="950430219">
    <w:abstractNumId w:val="0"/>
    <w:lvlOverride w:ilvl="0">
      <w:lvl w:ilvl="0">
        <w:numFmt w:val="decimal"/>
        <w:lvlText w:val="%1."/>
        <w:lvlJc w:val="left"/>
      </w:lvl>
    </w:lvlOverride>
  </w:num>
  <w:num w:numId="52" w16cid:durableId="847140128">
    <w:abstractNumId w:val="0"/>
    <w:lvlOverride w:ilvl="0">
      <w:lvl w:ilvl="0">
        <w:numFmt w:val="decimal"/>
        <w:lvlText w:val="%1."/>
        <w:lvlJc w:val="left"/>
      </w:lvl>
    </w:lvlOverride>
  </w:num>
  <w:num w:numId="53" w16cid:durableId="2061243653">
    <w:abstractNumId w:val="0"/>
    <w:lvlOverride w:ilvl="0">
      <w:lvl w:ilvl="0">
        <w:numFmt w:val="decimal"/>
        <w:lvlText w:val="%1."/>
        <w:lvlJc w:val="left"/>
      </w:lvl>
    </w:lvlOverride>
  </w:num>
  <w:num w:numId="54" w16cid:durableId="47917379">
    <w:abstractNumId w:val="0"/>
    <w:lvlOverride w:ilvl="0">
      <w:lvl w:ilvl="0">
        <w:numFmt w:val="decimal"/>
        <w:lvlText w:val="%1."/>
        <w:lvlJc w:val="left"/>
      </w:lvl>
    </w:lvlOverride>
  </w:num>
  <w:num w:numId="55" w16cid:durableId="1034962712">
    <w:abstractNumId w:val="26"/>
    <w:lvlOverride w:ilvl="0">
      <w:lvl w:ilvl="0">
        <w:numFmt w:val="decimal"/>
        <w:lvlText w:val="%1."/>
        <w:lvlJc w:val="left"/>
      </w:lvl>
    </w:lvlOverride>
  </w:num>
  <w:num w:numId="56" w16cid:durableId="375204144">
    <w:abstractNumId w:val="26"/>
    <w:lvlOverride w:ilvl="0">
      <w:lvl w:ilvl="0">
        <w:numFmt w:val="decimal"/>
        <w:lvlText w:val="%1."/>
        <w:lvlJc w:val="left"/>
      </w:lvl>
    </w:lvlOverride>
  </w:num>
  <w:num w:numId="57" w16cid:durableId="545679650">
    <w:abstractNumId w:val="26"/>
    <w:lvlOverride w:ilvl="0">
      <w:lvl w:ilvl="0">
        <w:numFmt w:val="decimal"/>
        <w:lvlText w:val="%1."/>
        <w:lvlJc w:val="left"/>
      </w:lvl>
    </w:lvlOverride>
  </w:num>
  <w:num w:numId="58" w16cid:durableId="294872724">
    <w:abstractNumId w:val="26"/>
    <w:lvlOverride w:ilvl="0">
      <w:lvl w:ilvl="0">
        <w:numFmt w:val="decimal"/>
        <w:lvlText w:val="%1."/>
        <w:lvlJc w:val="left"/>
      </w:lvl>
    </w:lvlOverride>
  </w:num>
  <w:num w:numId="59" w16cid:durableId="1951933370">
    <w:abstractNumId w:val="30"/>
    <w:lvlOverride w:ilvl="0">
      <w:lvl w:ilvl="0">
        <w:numFmt w:val="decimal"/>
        <w:lvlText w:val="%1."/>
        <w:lvlJc w:val="left"/>
      </w:lvl>
    </w:lvlOverride>
  </w:num>
  <w:num w:numId="60" w16cid:durableId="989746935">
    <w:abstractNumId w:val="30"/>
    <w:lvlOverride w:ilvl="0">
      <w:lvl w:ilvl="0">
        <w:numFmt w:val="decimal"/>
        <w:lvlText w:val="%1."/>
        <w:lvlJc w:val="left"/>
      </w:lvl>
    </w:lvlOverride>
  </w:num>
  <w:num w:numId="61" w16cid:durableId="1219626636">
    <w:abstractNumId w:val="30"/>
    <w:lvlOverride w:ilvl="0">
      <w:lvl w:ilvl="0">
        <w:numFmt w:val="decimal"/>
        <w:lvlText w:val="%1."/>
        <w:lvlJc w:val="left"/>
      </w:lvl>
    </w:lvlOverride>
  </w:num>
  <w:num w:numId="62" w16cid:durableId="1720860551">
    <w:abstractNumId w:val="38"/>
    <w:lvlOverride w:ilvl="0">
      <w:lvl w:ilvl="0">
        <w:numFmt w:val="decimal"/>
        <w:lvlText w:val="%1."/>
        <w:lvlJc w:val="left"/>
      </w:lvl>
    </w:lvlOverride>
  </w:num>
  <w:num w:numId="63" w16cid:durableId="1348825699">
    <w:abstractNumId w:val="38"/>
    <w:lvlOverride w:ilvl="0">
      <w:lvl w:ilvl="0">
        <w:numFmt w:val="decimal"/>
        <w:lvlText w:val="%1."/>
        <w:lvlJc w:val="left"/>
      </w:lvl>
    </w:lvlOverride>
  </w:num>
  <w:num w:numId="64" w16cid:durableId="81595462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5A9"/>
    <w:rsid w:val="00004360"/>
    <w:rsid w:val="00004EB3"/>
    <w:rsid w:val="000106CB"/>
    <w:rsid w:val="00010D13"/>
    <w:rsid w:val="00012351"/>
    <w:rsid w:val="000145FB"/>
    <w:rsid w:val="00020EB7"/>
    <w:rsid w:val="000308A3"/>
    <w:rsid w:val="00037214"/>
    <w:rsid w:val="000501BF"/>
    <w:rsid w:val="00051ABB"/>
    <w:rsid w:val="00053991"/>
    <w:rsid w:val="00057B5A"/>
    <w:rsid w:val="000711DE"/>
    <w:rsid w:val="00092D42"/>
    <w:rsid w:val="000957F6"/>
    <w:rsid w:val="000A0D94"/>
    <w:rsid w:val="000A427D"/>
    <w:rsid w:val="000A5B72"/>
    <w:rsid w:val="000C40B0"/>
    <w:rsid w:val="000C49A8"/>
    <w:rsid w:val="000C53B3"/>
    <w:rsid w:val="000E09D0"/>
    <w:rsid w:val="000E152D"/>
    <w:rsid w:val="000E54D9"/>
    <w:rsid w:val="000F1E8B"/>
    <w:rsid w:val="001008CC"/>
    <w:rsid w:val="00100AF6"/>
    <w:rsid w:val="00101A1D"/>
    <w:rsid w:val="0011012D"/>
    <w:rsid w:val="00116AF0"/>
    <w:rsid w:val="00121695"/>
    <w:rsid w:val="001406BC"/>
    <w:rsid w:val="00144AA5"/>
    <w:rsid w:val="00146563"/>
    <w:rsid w:val="00151F1E"/>
    <w:rsid w:val="00151FA0"/>
    <w:rsid w:val="0016336E"/>
    <w:rsid w:val="001715CD"/>
    <w:rsid w:val="00175798"/>
    <w:rsid w:val="0018233D"/>
    <w:rsid w:val="00187666"/>
    <w:rsid w:val="00194010"/>
    <w:rsid w:val="001A0E14"/>
    <w:rsid w:val="001A49AB"/>
    <w:rsid w:val="001A75C3"/>
    <w:rsid w:val="001C4705"/>
    <w:rsid w:val="001D6867"/>
    <w:rsid w:val="001E4A28"/>
    <w:rsid w:val="001F1417"/>
    <w:rsid w:val="0020293E"/>
    <w:rsid w:val="002037DA"/>
    <w:rsid w:val="00206059"/>
    <w:rsid w:val="00206CA4"/>
    <w:rsid w:val="0021066F"/>
    <w:rsid w:val="00210C8A"/>
    <w:rsid w:val="00212FAB"/>
    <w:rsid w:val="00215116"/>
    <w:rsid w:val="00221C62"/>
    <w:rsid w:val="00222E71"/>
    <w:rsid w:val="00227650"/>
    <w:rsid w:val="002338B2"/>
    <w:rsid w:val="002408F4"/>
    <w:rsid w:val="00241988"/>
    <w:rsid w:val="00242045"/>
    <w:rsid w:val="0024542E"/>
    <w:rsid w:val="00246519"/>
    <w:rsid w:val="0024728B"/>
    <w:rsid w:val="00253043"/>
    <w:rsid w:val="00254468"/>
    <w:rsid w:val="002622F1"/>
    <w:rsid w:val="00265D91"/>
    <w:rsid w:val="0026641B"/>
    <w:rsid w:val="002677BD"/>
    <w:rsid w:val="00274D56"/>
    <w:rsid w:val="002775CA"/>
    <w:rsid w:val="002854A5"/>
    <w:rsid w:val="002A29B9"/>
    <w:rsid w:val="002A4BDA"/>
    <w:rsid w:val="002A70C4"/>
    <w:rsid w:val="002B38E5"/>
    <w:rsid w:val="002B5468"/>
    <w:rsid w:val="002C0D45"/>
    <w:rsid w:val="002C7CFB"/>
    <w:rsid w:val="002C7D57"/>
    <w:rsid w:val="002D0E95"/>
    <w:rsid w:val="002D1C0E"/>
    <w:rsid w:val="002D2646"/>
    <w:rsid w:val="002D44B3"/>
    <w:rsid w:val="002E64DE"/>
    <w:rsid w:val="002E68E0"/>
    <w:rsid w:val="002E7AA3"/>
    <w:rsid w:val="002F7DAA"/>
    <w:rsid w:val="003113A1"/>
    <w:rsid w:val="0031271C"/>
    <w:rsid w:val="00314F72"/>
    <w:rsid w:val="0032373B"/>
    <w:rsid w:val="00324F7B"/>
    <w:rsid w:val="0032669C"/>
    <w:rsid w:val="00326D16"/>
    <w:rsid w:val="00327A39"/>
    <w:rsid w:val="00335919"/>
    <w:rsid w:val="00335AF6"/>
    <w:rsid w:val="00344131"/>
    <w:rsid w:val="0036237A"/>
    <w:rsid w:val="003623F5"/>
    <w:rsid w:val="0037651C"/>
    <w:rsid w:val="00377392"/>
    <w:rsid w:val="00387814"/>
    <w:rsid w:val="00393850"/>
    <w:rsid w:val="003C790B"/>
    <w:rsid w:val="003E1D51"/>
    <w:rsid w:val="003E413D"/>
    <w:rsid w:val="003F5353"/>
    <w:rsid w:val="00413D2A"/>
    <w:rsid w:val="0044246A"/>
    <w:rsid w:val="0044500C"/>
    <w:rsid w:val="0046423E"/>
    <w:rsid w:val="0046485B"/>
    <w:rsid w:val="004742DF"/>
    <w:rsid w:val="00481720"/>
    <w:rsid w:val="00494832"/>
    <w:rsid w:val="004962A4"/>
    <w:rsid w:val="004A24BB"/>
    <w:rsid w:val="004B1ABB"/>
    <w:rsid w:val="004B3F97"/>
    <w:rsid w:val="004C321E"/>
    <w:rsid w:val="004D0777"/>
    <w:rsid w:val="004F7B72"/>
    <w:rsid w:val="00510756"/>
    <w:rsid w:val="005122BE"/>
    <w:rsid w:val="005220C1"/>
    <w:rsid w:val="00523C3D"/>
    <w:rsid w:val="00530AEC"/>
    <w:rsid w:val="005366A6"/>
    <w:rsid w:val="00545F9F"/>
    <w:rsid w:val="00554DBF"/>
    <w:rsid w:val="00557F74"/>
    <w:rsid w:val="00561B6F"/>
    <w:rsid w:val="00565154"/>
    <w:rsid w:val="005706D7"/>
    <w:rsid w:val="0057660B"/>
    <w:rsid w:val="00580B28"/>
    <w:rsid w:val="00585668"/>
    <w:rsid w:val="00596112"/>
    <w:rsid w:val="005B00FC"/>
    <w:rsid w:val="005B23F1"/>
    <w:rsid w:val="005C143A"/>
    <w:rsid w:val="005C254F"/>
    <w:rsid w:val="005C26EB"/>
    <w:rsid w:val="005C2ED3"/>
    <w:rsid w:val="005C7235"/>
    <w:rsid w:val="005D2AB1"/>
    <w:rsid w:val="005D3699"/>
    <w:rsid w:val="005D40B7"/>
    <w:rsid w:val="005E7ABB"/>
    <w:rsid w:val="005F3527"/>
    <w:rsid w:val="006103DB"/>
    <w:rsid w:val="006149B1"/>
    <w:rsid w:val="00624D7B"/>
    <w:rsid w:val="00625918"/>
    <w:rsid w:val="00636A93"/>
    <w:rsid w:val="00640F2F"/>
    <w:rsid w:val="0064297C"/>
    <w:rsid w:val="00645E3E"/>
    <w:rsid w:val="006479C3"/>
    <w:rsid w:val="00657A2E"/>
    <w:rsid w:val="00671041"/>
    <w:rsid w:val="00677A84"/>
    <w:rsid w:val="006920EE"/>
    <w:rsid w:val="0069690C"/>
    <w:rsid w:val="006A5FF6"/>
    <w:rsid w:val="006A76BC"/>
    <w:rsid w:val="006B441B"/>
    <w:rsid w:val="006C5200"/>
    <w:rsid w:val="006C57FE"/>
    <w:rsid w:val="006C72E9"/>
    <w:rsid w:val="006D09AD"/>
    <w:rsid w:val="006D59E7"/>
    <w:rsid w:val="006E21F1"/>
    <w:rsid w:val="006E2CE1"/>
    <w:rsid w:val="006E3908"/>
    <w:rsid w:val="006E609D"/>
    <w:rsid w:val="006F0128"/>
    <w:rsid w:val="00702E70"/>
    <w:rsid w:val="007054B0"/>
    <w:rsid w:val="00723A96"/>
    <w:rsid w:val="00730EEB"/>
    <w:rsid w:val="00733C88"/>
    <w:rsid w:val="00734932"/>
    <w:rsid w:val="00746FEC"/>
    <w:rsid w:val="0074724B"/>
    <w:rsid w:val="0076087A"/>
    <w:rsid w:val="00761B93"/>
    <w:rsid w:val="00762B57"/>
    <w:rsid w:val="00767472"/>
    <w:rsid w:val="0077607B"/>
    <w:rsid w:val="007817EF"/>
    <w:rsid w:val="0079510E"/>
    <w:rsid w:val="007A0A0E"/>
    <w:rsid w:val="007A15A4"/>
    <w:rsid w:val="007B343D"/>
    <w:rsid w:val="007C2766"/>
    <w:rsid w:val="007C41C4"/>
    <w:rsid w:val="007C4EDA"/>
    <w:rsid w:val="007C7730"/>
    <w:rsid w:val="007D302E"/>
    <w:rsid w:val="007D3D62"/>
    <w:rsid w:val="007F2B4B"/>
    <w:rsid w:val="007F42DD"/>
    <w:rsid w:val="008049F4"/>
    <w:rsid w:val="008059FB"/>
    <w:rsid w:val="00806C0E"/>
    <w:rsid w:val="0081352D"/>
    <w:rsid w:val="00813A7C"/>
    <w:rsid w:val="008223A9"/>
    <w:rsid w:val="0083661F"/>
    <w:rsid w:val="008424EA"/>
    <w:rsid w:val="0085399C"/>
    <w:rsid w:val="0085534B"/>
    <w:rsid w:val="00862309"/>
    <w:rsid w:val="008739F9"/>
    <w:rsid w:val="00877C39"/>
    <w:rsid w:val="00880BC7"/>
    <w:rsid w:val="00884014"/>
    <w:rsid w:val="00884146"/>
    <w:rsid w:val="00886EB0"/>
    <w:rsid w:val="00897BB6"/>
    <w:rsid w:val="008A25D2"/>
    <w:rsid w:val="008A7F1B"/>
    <w:rsid w:val="008B1D7A"/>
    <w:rsid w:val="008C579E"/>
    <w:rsid w:val="008C5EF1"/>
    <w:rsid w:val="008D17E2"/>
    <w:rsid w:val="008D712B"/>
    <w:rsid w:val="008E0BC6"/>
    <w:rsid w:val="008E17C0"/>
    <w:rsid w:val="008E3FAA"/>
    <w:rsid w:val="008E5FD7"/>
    <w:rsid w:val="0091266F"/>
    <w:rsid w:val="00913C61"/>
    <w:rsid w:val="00916611"/>
    <w:rsid w:val="00931A50"/>
    <w:rsid w:val="009350A1"/>
    <w:rsid w:val="00936AA2"/>
    <w:rsid w:val="009375D9"/>
    <w:rsid w:val="00941CB2"/>
    <w:rsid w:val="00945555"/>
    <w:rsid w:val="009537E3"/>
    <w:rsid w:val="0096118F"/>
    <w:rsid w:val="0096759D"/>
    <w:rsid w:val="00971125"/>
    <w:rsid w:val="00992AD3"/>
    <w:rsid w:val="009A0091"/>
    <w:rsid w:val="009A3ACB"/>
    <w:rsid w:val="009B0E5C"/>
    <w:rsid w:val="009B18AB"/>
    <w:rsid w:val="009C5744"/>
    <w:rsid w:val="009C7380"/>
    <w:rsid w:val="009D1376"/>
    <w:rsid w:val="009D4F27"/>
    <w:rsid w:val="009E335B"/>
    <w:rsid w:val="009E40A5"/>
    <w:rsid w:val="009E7E0A"/>
    <w:rsid w:val="009F175A"/>
    <w:rsid w:val="009F3134"/>
    <w:rsid w:val="00A02F38"/>
    <w:rsid w:val="00A043C6"/>
    <w:rsid w:val="00A21450"/>
    <w:rsid w:val="00A23021"/>
    <w:rsid w:val="00A27157"/>
    <w:rsid w:val="00A31B54"/>
    <w:rsid w:val="00A34F55"/>
    <w:rsid w:val="00A44D5C"/>
    <w:rsid w:val="00A522F5"/>
    <w:rsid w:val="00A53B53"/>
    <w:rsid w:val="00A56EC6"/>
    <w:rsid w:val="00A61771"/>
    <w:rsid w:val="00A628DA"/>
    <w:rsid w:val="00A6770A"/>
    <w:rsid w:val="00A814D1"/>
    <w:rsid w:val="00A846DF"/>
    <w:rsid w:val="00AA4246"/>
    <w:rsid w:val="00AB574E"/>
    <w:rsid w:val="00AC75D6"/>
    <w:rsid w:val="00AD3F64"/>
    <w:rsid w:val="00AE17EB"/>
    <w:rsid w:val="00AE4439"/>
    <w:rsid w:val="00AF4F87"/>
    <w:rsid w:val="00B0198B"/>
    <w:rsid w:val="00B03B34"/>
    <w:rsid w:val="00B125E1"/>
    <w:rsid w:val="00B2192D"/>
    <w:rsid w:val="00B265B8"/>
    <w:rsid w:val="00B2686F"/>
    <w:rsid w:val="00B30B84"/>
    <w:rsid w:val="00B3506E"/>
    <w:rsid w:val="00B352D7"/>
    <w:rsid w:val="00B4074D"/>
    <w:rsid w:val="00B469EE"/>
    <w:rsid w:val="00B6130F"/>
    <w:rsid w:val="00B6418C"/>
    <w:rsid w:val="00B912FC"/>
    <w:rsid w:val="00B95A49"/>
    <w:rsid w:val="00B96BA1"/>
    <w:rsid w:val="00BB2B0F"/>
    <w:rsid w:val="00BC5B75"/>
    <w:rsid w:val="00BC6A7D"/>
    <w:rsid w:val="00BD6DC3"/>
    <w:rsid w:val="00BE79BC"/>
    <w:rsid w:val="00C001BE"/>
    <w:rsid w:val="00C0112B"/>
    <w:rsid w:val="00C14657"/>
    <w:rsid w:val="00C218D8"/>
    <w:rsid w:val="00C506F0"/>
    <w:rsid w:val="00C55735"/>
    <w:rsid w:val="00C64C9E"/>
    <w:rsid w:val="00C66DC9"/>
    <w:rsid w:val="00C729A2"/>
    <w:rsid w:val="00C75CB7"/>
    <w:rsid w:val="00C76F7C"/>
    <w:rsid w:val="00C83817"/>
    <w:rsid w:val="00C85132"/>
    <w:rsid w:val="00C90D0C"/>
    <w:rsid w:val="00C93F57"/>
    <w:rsid w:val="00C957B8"/>
    <w:rsid w:val="00CA600C"/>
    <w:rsid w:val="00CC1E91"/>
    <w:rsid w:val="00CC3DD5"/>
    <w:rsid w:val="00CC4111"/>
    <w:rsid w:val="00CC49E2"/>
    <w:rsid w:val="00CC5BDE"/>
    <w:rsid w:val="00CD2655"/>
    <w:rsid w:val="00CD3A70"/>
    <w:rsid w:val="00CD52C0"/>
    <w:rsid w:val="00CD629D"/>
    <w:rsid w:val="00CD73BA"/>
    <w:rsid w:val="00CE283E"/>
    <w:rsid w:val="00D02084"/>
    <w:rsid w:val="00D10419"/>
    <w:rsid w:val="00D11DEE"/>
    <w:rsid w:val="00D20D32"/>
    <w:rsid w:val="00D23F36"/>
    <w:rsid w:val="00D32A10"/>
    <w:rsid w:val="00D35EDC"/>
    <w:rsid w:val="00D35F13"/>
    <w:rsid w:val="00D41D1F"/>
    <w:rsid w:val="00D435C7"/>
    <w:rsid w:val="00D47861"/>
    <w:rsid w:val="00D55DE2"/>
    <w:rsid w:val="00D65A80"/>
    <w:rsid w:val="00D70D4E"/>
    <w:rsid w:val="00D71C23"/>
    <w:rsid w:val="00D75D6A"/>
    <w:rsid w:val="00D77897"/>
    <w:rsid w:val="00D83195"/>
    <w:rsid w:val="00D84CA1"/>
    <w:rsid w:val="00D878E9"/>
    <w:rsid w:val="00D93C98"/>
    <w:rsid w:val="00D943A2"/>
    <w:rsid w:val="00DA27EC"/>
    <w:rsid w:val="00DA7AA7"/>
    <w:rsid w:val="00DA7D65"/>
    <w:rsid w:val="00DB27A8"/>
    <w:rsid w:val="00DD032D"/>
    <w:rsid w:val="00DE3AF3"/>
    <w:rsid w:val="00DE4943"/>
    <w:rsid w:val="00DE6A4E"/>
    <w:rsid w:val="00DF0816"/>
    <w:rsid w:val="00DF3313"/>
    <w:rsid w:val="00DF5727"/>
    <w:rsid w:val="00DF7A11"/>
    <w:rsid w:val="00DF7F46"/>
    <w:rsid w:val="00E142DE"/>
    <w:rsid w:val="00E14E4F"/>
    <w:rsid w:val="00E20112"/>
    <w:rsid w:val="00E26CAF"/>
    <w:rsid w:val="00E30DEF"/>
    <w:rsid w:val="00E50918"/>
    <w:rsid w:val="00E5157B"/>
    <w:rsid w:val="00E661B4"/>
    <w:rsid w:val="00E82A84"/>
    <w:rsid w:val="00E83AF3"/>
    <w:rsid w:val="00E87B94"/>
    <w:rsid w:val="00E905A9"/>
    <w:rsid w:val="00E93F6A"/>
    <w:rsid w:val="00E94D62"/>
    <w:rsid w:val="00EA5E9D"/>
    <w:rsid w:val="00EB1BA2"/>
    <w:rsid w:val="00ED54DC"/>
    <w:rsid w:val="00EE66DC"/>
    <w:rsid w:val="00EF6190"/>
    <w:rsid w:val="00F06EAD"/>
    <w:rsid w:val="00F14BF3"/>
    <w:rsid w:val="00F207BF"/>
    <w:rsid w:val="00F26A39"/>
    <w:rsid w:val="00F309A3"/>
    <w:rsid w:val="00F40214"/>
    <w:rsid w:val="00F41FF5"/>
    <w:rsid w:val="00F5124F"/>
    <w:rsid w:val="00F54E20"/>
    <w:rsid w:val="00F609A5"/>
    <w:rsid w:val="00F614B9"/>
    <w:rsid w:val="00F651F2"/>
    <w:rsid w:val="00F67C9A"/>
    <w:rsid w:val="00F76E76"/>
    <w:rsid w:val="00F778CF"/>
    <w:rsid w:val="00F83871"/>
    <w:rsid w:val="00FA21FF"/>
    <w:rsid w:val="00FA5365"/>
    <w:rsid w:val="00FA63F9"/>
    <w:rsid w:val="00FA6E89"/>
    <w:rsid w:val="00FA7890"/>
    <w:rsid w:val="00FC2FDE"/>
    <w:rsid w:val="00FC464F"/>
    <w:rsid w:val="00FC5D3A"/>
    <w:rsid w:val="00FC5E16"/>
    <w:rsid w:val="00FD037A"/>
    <w:rsid w:val="00FD6BEE"/>
    <w:rsid w:val="00FE10FE"/>
    <w:rsid w:val="00FF5B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FE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ACB"/>
    <w:pPr>
      <w:spacing w:before="120" w:after="240" w:line="288" w:lineRule="auto"/>
    </w:pPr>
    <w:rPr>
      <w:rFonts w:ascii="Fira Sans" w:hAnsi="Fira Sans" w:cs="Calibri"/>
      <w:sz w:val="24"/>
      <w:szCs w:val="24"/>
      <w:lang w:val="en"/>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Calibri" w:eastAsia="Times New Roman" w:hAnsi="Calibri"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numId w:val="16"/>
      </w:numPr>
      <w:contextualSpacing/>
    </w:pPr>
  </w:style>
  <w:style w:type="paragraph" w:styleId="Revision">
    <w:name w:val="Revision"/>
    <w:hidden/>
    <w:uiPriority w:val="99"/>
    <w:semiHidden/>
    <w:rsid w:val="0085534B"/>
    <w:rPr>
      <w:rFonts w:ascii="Calibri" w:hAnsi="Calibri" w:cs="Calibri"/>
      <w:sz w:val="24"/>
      <w:szCs w:val="24"/>
      <w:lang w:val="en"/>
    </w:rPr>
  </w:style>
  <w:style w:type="paragraph" w:styleId="NormalWeb">
    <w:name w:val="Normal (Web)"/>
    <w:basedOn w:val="Normal"/>
    <w:uiPriority w:val="99"/>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link w:val="CommentSubject"/>
    <w:uiPriority w:val="99"/>
    <w:semiHidden/>
    <w:rsid w:val="00175798"/>
    <w:rPr>
      <w:rFonts w:ascii="Calibri" w:hAnsi="Calibri" w:cs="Calibri"/>
      <w:b/>
      <w:bCs/>
      <w:sz w:val="20"/>
      <w:szCs w:val="20"/>
    </w:rPr>
  </w:style>
  <w:style w:type="character" w:customStyle="1" w:styleId="Heading1Char">
    <w:name w:val="Heading 1 Char"/>
    <w:link w:val="Heading1"/>
    <w:uiPriority w:val="9"/>
    <w:rsid w:val="002C7CFB"/>
    <w:rPr>
      <w:rFonts w:ascii="Fira Sans SemiBold" w:hAnsi="Fira Sans SemiBold" w:cs="Calibri"/>
      <w:b/>
      <w:bCs/>
      <w:color w:val="000000"/>
      <w:sz w:val="60"/>
      <w:szCs w:val="60"/>
    </w:rPr>
  </w:style>
  <w:style w:type="character" w:customStyle="1" w:styleId="Heading2Char">
    <w:name w:val="Heading 2 Char"/>
    <w:link w:val="Heading2"/>
    <w:uiPriority w:val="9"/>
    <w:rsid w:val="0057660B"/>
    <w:rPr>
      <w:rFonts w:ascii="Fira Sans" w:hAnsi="Fira Sans" w:cs="Calibri"/>
      <w:b/>
      <w:bCs/>
      <w:color w:val="377C90"/>
      <w:sz w:val="52"/>
      <w:szCs w:val="52"/>
    </w:rPr>
  </w:style>
  <w:style w:type="character" w:customStyle="1" w:styleId="Heading3Char">
    <w:name w:val="Heading 3 Char"/>
    <w:link w:val="Heading3"/>
    <w:uiPriority w:val="9"/>
    <w:rsid w:val="00B6130F"/>
    <w:rPr>
      <w:rFonts w:ascii="Fira Sans" w:hAnsi="Fira Sans" w:cs="Calibri"/>
      <w:b/>
      <w:color w:val="262626"/>
      <w:sz w:val="44"/>
      <w:szCs w:val="44"/>
    </w:rPr>
  </w:style>
  <w:style w:type="table" w:styleId="TableGrid">
    <w:name w:val="Table Grid"/>
    <w:basedOn w:val="TableNormal"/>
    <w:uiPriority w:val="39"/>
    <w:rsid w:val="0062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308A3"/>
    <w:pPr>
      <w:tabs>
        <w:tab w:val="right" w:leader="dot" w:pos="7361"/>
      </w:tabs>
      <w:spacing w:after="0"/>
    </w:pPr>
    <w:rPr>
      <w:rFonts w:ascii="Fira Sans SemiBold" w:hAnsi="Fira Sans SemiBold"/>
      <w:b/>
      <w:bCs/>
      <w:noProof/>
    </w:rPr>
  </w:style>
  <w:style w:type="paragraph" w:styleId="TOC2">
    <w:name w:val="toc 2"/>
    <w:basedOn w:val="Normal"/>
    <w:next w:val="Normal"/>
    <w:autoRedefine/>
    <w:uiPriority w:val="39"/>
    <w:unhideWhenUsed/>
    <w:rsid w:val="00545F9F"/>
    <w:pPr>
      <w:tabs>
        <w:tab w:val="right" w:leader="dot" w:pos="7361"/>
      </w:tabs>
      <w:spacing w:after="0"/>
      <w:ind w:left="240"/>
    </w:pPr>
    <w:rPr>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Cambria" w:hAnsi="Cambria"/>
      <w:sz w:val="20"/>
      <w:szCs w:val="20"/>
    </w:rPr>
  </w:style>
  <w:style w:type="paragraph" w:styleId="TOC5">
    <w:name w:val="toc 5"/>
    <w:basedOn w:val="Normal"/>
    <w:next w:val="Normal"/>
    <w:autoRedefine/>
    <w:uiPriority w:val="39"/>
    <w:unhideWhenUsed/>
    <w:rsid w:val="000145FB"/>
    <w:pPr>
      <w:spacing w:after="0"/>
      <w:ind w:left="960"/>
    </w:pPr>
    <w:rPr>
      <w:rFonts w:ascii="Cambria" w:hAnsi="Cambria"/>
      <w:sz w:val="20"/>
      <w:szCs w:val="20"/>
    </w:rPr>
  </w:style>
  <w:style w:type="paragraph" w:styleId="TOC6">
    <w:name w:val="toc 6"/>
    <w:basedOn w:val="Normal"/>
    <w:next w:val="Normal"/>
    <w:autoRedefine/>
    <w:uiPriority w:val="39"/>
    <w:unhideWhenUsed/>
    <w:rsid w:val="000145FB"/>
    <w:pPr>
      <w:spacing w:after="0"/>
      <w:ind w:left="1200"/>
    </w:pPr>
    <w:rPr>
      <w:rFonts w:ascii="Cambria" w:hAnsi="Cambria"/>
      <w:sz w:val="20"/>
      <w:szCs w:val="20"/>
    </w:rPr>
  </w:style>
  <w:style w:type="paragraph" w:styleId="TOC7">
    <w:name w:val="toc 7"/>
    <w:basedOn w:val="Normal"/>
    <w:next w:val="Normal"/>
    <w:autoRedefine/>
    <w:uiPriority w:val="39"/>
    <w:unhideWhenUsed/>
    <w:rsid w:val="000145FB"/>
    <w:pPr>
      <w:spacing w:after="0"/>
      <w:ind w:left="1440"/>
    </w:pPr>
    <w:rPr>
      <w:rFonts w:ascii="Cambria" w:hAnsi="Cambria"/>
      <w:sz w:val="20"/>
      <w:szCs w:val="20"/>
    </w:rPr>
  </w:style>
  <w:style w:type="paragraph" w:styleId="TOC8">
    <w:name w:val="toc 8"/>
    <w:basedOn w:val="Normal"/>
    <w:next w:val="Normal"/>
    <w:autoRedefine/>
    <w:uiPriority w:val="39"/>
    <w:unhideWhenUsed/>
    <w:rsid w:val="000145FB"/>
    <w:pPr>
      <w:spacing w:after="0"/>
      <w:ind w:left="1680"/>
    </w:pPr>
    <w:rPr>
      <w:rFonts w:ascii="Cambria" w:hAnsi="Cambria"/>
      <w:sz w:val="20"/>
      <w:szCs w:val="20"/>
    </w:rPr>
  </w:style>
  <w:style w:type="paragraph" w:styleId="TOC9">
    <w:name w:val="toc 9"/>
    <w:basedOn w:val="Normal"/>
    <w:next w:val="Normal"/>
    <w:autoRedefine/>
    <w:uiPriority w:val="39"/>
    <w:unhideWhenUsed/>
    <w:rsid w:val="000145FB"/>
    <w:pPr>
      <w:spacing w:after="0"/>
      <w:ind w:left="1920"/>
    </w:pPr>
    <w:rPr>
      <w:rFonts w:ascii="Cambria" w:hAnsi="Cambria"/>
      <w:sz w:val="20"/>
      <w:szCs w:val="20"/>
    </w:rPr>
  </w:style>
  <w:style w:type="character" w:styleId="Hyperlink">
    <w:name w:val="Hyperlink"/>
    <w:uiPriority w:val="99"/>
    <w:unhideWhenUsed/>
    <w:rsid w:val="000145FB"/>
    <w:rPr>
      <w:color w:val="0000FF"/>
      <w:u w:val="single"/>
    </w:rPr>
  </w:style>
  <w:style w:type="paragraph" w:customStyle="1" w:styleId="Heading1option">
    <w:name w:val="Heading 1 option"/>
    <w:basedOn w:val="Normal"/>
    <w:qFormat/>
    <w:rsid w:val="002E68E0"/>
    <w:pPr>
      <w:keepNext/>
      <w:keepLines/>
      <w:spacing w:after="120" w:line="240" w:lineRule="auto"/>
      <w:outlineLvl w:val="1"/>
    </w:pPr>
    <w:rPr>
      <w:rFonts w:ascii="Fira Sans SemiBold" w:hAnsi="Fira Sans SemiBold"/>
      <w:b/>
      <w:bCs/>
      <w:color w:val="377C90"/>
      <w:sz w:val="28"/>
      <w:szCs w:val="28"/>
    </w:rPr>
  </w:style>
  <w:style w:type="character" w:styleId="Strong">
    <w:name w:val="Strong"/>
    <w:uiPriority w:val="22"/>
    <w:qFormat/>
    <w:rsid w:val="00FC2FDE"/>
    <w:rPr>
      <w:rFonts w:ascii="Fira Sans Medium" w:hAnsi="Fira Sans Medium"/>
      <w:b w:val="0"/>
      <w:bCs/>
      <w:i w:val="0"/>
      <w:sz w:val="24"/>
    </w:rPr>
  </w:style>
  <w:style w:type="character" w:styleId="UnresolvedMention">
    <w:name w:val="Unresolved Mention"/>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uiPriority w:val="99"/>
    <w:semiHidden/>
    <w:unhideWhenUsed/>
    <w:rsid w:val="00C506F0"/>
    <w:rPr>
      <w:color w:val="800080"/>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link w:val="Heading4"/>
    <w:uiPriority w:val="9"/>
    <w:rsid w:val="005C2ED3"/>
    <w:rPr>
      <w:rFonts w:ascii="Fira Sans Medium" w:hAnsi="Fira Sans Medium" w:cs="Calibri"/>
      <w:bCs/>
      <w:color w:val="262626"/>
      <w:sz w:val="40"/>
      <w:szCs w:val="32"/>
    </w:rPr>
  </w:style>
  <w:style w:type="character" w:customStyle="1" w:styleId="Heading5Char">
    <w:name w:val="Heading 5 Char"/>
    <w:link w:val="Heading5"/>
    <w:uiPriority w:val="9"/>
    <w:rsid w:val="005C2ED3"/>
    <w:rPr>
      <w:rFonts w:ascii="Fira Sans SemiBold" w:hAnsi="Fira Sans SemiBold" w:cs="Calibri"/>
      <w:bCs/>
      <w:color w:val="377C90"/>
      <w:sz w:val="32"/>
      <w:szCs w:val="24"/>
    </w:rPr>
  </w:style>
  <w:style w:type="character" w:customStyle="1" w:styleId="Heading6Char">
    <w:name w:val="Heading 6 Char"/>
    <w:link w:val="Heading6"/>
    <w:uiPriority w:val="9"/>
    <w:rsid w:val="005C2ED3"/>
    <w:rPr>
      <w:rFonts w:ascii="Fira Sans SemiBold" w:hAnsi="Fira Sans SemiBold" w:cs="Calibri"/>
      <w:color w:val="000000"/>
      <w:sz w:val="24"/>
    </w:rPr>
  </w:style>
  <w:style w:type="character" w:styleId="Emphasis">
    <w:name w:val="Emphasis"/>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link w:val="Heading7"/>
    <w:uiPriority w:val="9"/>
    <w:rsid w:val="000308A3"/>
    <w:rPr>
      <w:rFonts w:ascii="Calibri" w:eastAsia="Times New Roman" w:hAnsi="Calibri" w:cs="Times New Roman"/>
      <w:i/>
      <w:iCs/>
      <w:color w:val="243F60"/>
      <w:sz w:val="24"/>
      <w:szCs w:val="24"/>
    </w:rPr>
  </w:style>
  <w:style w:type="numbering" w:customStyle="1" w:styleId="CurrentList1">
    <w:name w:val="Current List1"/>
    <w:uiPriority w:val="99"/>
    <w:rsid w:val="00585668"/>
    <w:pPr>
      <w:numPr>
        <w:numId w:val="3"/>
      </w:numPr>
    </w:pPr>
  </w:style>
  <w:style w:type="paragraph" w:customStyle="1" w:styleId="Numberedlist">
    <w:name w:val="Numbered list"/>
    <w:basedOn w:val="ListParagraph"/>
    <w:qFormat/>
    <w:rsid w:val="009F3134"/>
    <w:pPr>
      <w:numPr>
        <w:numId w:val="25"/>
      </w:numPr>
      <w:spacing w:before="0"/>
    </w:pPr>
  </w:style>
  <w:style w:type="numbering" w:customStyle="1" w:styleId="CurrentList2">
    <w:name w:val="Current List2"/>
    <w:uiPriority w:val="99"/>
    <w:rsid w:val="000501BF"/>
    <w:pPr>
      <w:numPr>
        <w:numId w:val="4"/>
      </w:numPr>
    </w:pPr>
  </w:style>
  <w:style w:type="numbering" w:customStyle="1" w:styleId="CurrentList3">
    <w:name w:val="Current List3"/>
    <w:uiPriority w:val="99"/>
    <w:rsid w:val="000501BF"/>
    <w:pPr>
      <w:numPr>
        <w:numId w:val="5"/>
      </w:numPr>
    </w:pPr>
  </w:style>
  <w:style w:type="numbering" w:customStyle="1" w:styleId="CurrentList4">
    <w:name w:val="Current List4"/>
    <w:uiPriority w:val="99"/>
    <w:rsid w:val="000501BF"/>
    <w:pPr>
      <w:numPr>
        <w:numId w:val="6"/>
      </w:numPr>
    </w:pPr>
  </w:style>
  <w:style w:type="numbering" w:customStyle="1" w:styleId="CurrentList5">
    <w:name w:val="Current List5"/>
    <w:uiPriority w:val="99"/>
    <w:rsid w:val="000501BF"/>
    <w:pPr>
      <w:numPr>
        <w:numId w:val="7"/>
      </w:numPr>
    </w:pPr>
  </w:style>
  <w:style w:type="numbering" w:customStyle="1" w:styleId="CurrentList6">
    <w:name w:val="Current List6"/>
    <w:uiPriority w:val="99"/>
    <w:rsid w:val="000501BF"/>
    <w:pPr>
      <w:numPr>
        <w:numId w:val="8"/>
      </w:numPr>
    </w:pPr>
  </w:style>
  <w:style w:type="paragraph" w:customStyle="1" w:styleId="Style1">
    <w:name w:val="Style1"/>
    <w:next w:val="Normal"/>
    <w:qFormat/>
    <w:rsid w:val="009537E3"/>
    <w:pPr>
      <w:spacing w:line="276" w:lineRule="auto"/>
    </w:pPr>
    <w:rPr>
      <w:rFonts w:ascii="Fira Sans" w:hAnsi="Fira Sans" w:cs="Calibri"/>
      <w:sz w:val="24"/>
      <w:szCs w:val="24"/>
      <w:lang w:val="en"/>
    </w:rPr>
  </w:style>
  <w:style w:type="numbering" w:customStyle="1" w:styleId="CurrentList7">
    <w:name w:val="Current List7"/>
    <w:uiPriority w:val="99"/>
    <w:rsid w:val="009537E3"/>
    <w:pPr>
      <w:numPr>
        <w:numId w:val="9"/>
      </w:numPr>
    </w:pPr>
  </w:style>
  <w:style w:type="numbering" w:customStyle="1" w:styleId="CurrentList8">
    <w:name w:val="Current List8"/>
    <w:uiPriority w:val="99"/>
    <w:rsid w:val="009537E3"/>
    <w:pPr>
      <w:numPr>
        <w:numId w:val="10"/>
      </w:numPr>
    </w:pPr>
  </w:style>
  <w:style w:type="numbering" w:customStyle="1" w:styleId="CurrentList9">
    <w:name w:val="Current List9"/>
    <w:uiPriority w:val="99"/>
    <w:rsid w:val="009537E3"/>
    <w:pPr>
      <w:numPr>
        <w:numId w:val="11"/>
      </w:numPr>
    </w:pPr>
  </w:style>
  <w:style w:type="numbering" w:customStyle="1" w:styleId="CurrentList10">
    <w:name w:val="Current List10"/>
    <w:uiPriority w:val="99"/>
    <w:rsid w:val="009537E3"/>
    <w:pPr>
      <w:numPr>
        <w:numId w:val="12"/>
      </w:numPr>
    </w:pPr>
  </w:style>
  <w:style w:type="numbering" w:customStyle="1" w:styleId="CurrentList11">
    <w:name w:val="Current List11"/>
    <w:uiPriority w:val="99"/>
    <w:rsid w:val="00C75CB7"/>
    <w:pPr>
      <w:numPr>
        <w:numId w:val="13"/>
      </w:numPr>
    </w:pPr>
  </w:style>
  <w:style w:type="character" w:styleId="SubtleEmphasis">
    <w:name w:val="Subtle Emphasis"/>
    <w:uiPriority w:val="19"/>
    <w:qFormat/>
    <w:rsid w:val="00C90D0C"/>
    <w:rPr>
      <w:i/>
      <w:iCs/>
      <w:color w:val="404040"/>
    </w:rPr>
  </w:style>
  <w:style w:type="paragraph" w:customStyle="1" w:styleId="checkboxlist">
    <w:name w:val="check box list"/>
    <w:basedOn w:val="ListParagraph"/>
    <w:qFormat/>
    <w:rsid w:val="00146563"/>
    <w:pPr>
      <w:numPr>
        <w:numId w:val="15"/>
      </w:numPr>
    </w:pPr>
  </w:style>
  <w:style w:type="paragraph" w:customStyle="1" w:styleId="Bulletedlist">
    <w:name w:val="Bulleted list"/>
    <w:basedOn w:val="ListParagraph"/>
    <w:qFormat/>
    <w:rsid w:val="00CC3DD5"/>
    <w:pPr>
      <w:numPr>
        <w:numId w:val="17"/>
      </w:numPr>
      <w:suppressAutoHyphens/>
      <w:snapToGrid w:val="0"/>
      <w:spacing w:before="0" w:after="0" w:line="240" w:lineRule="auto"/>
      <w:ind w:right="1134"/>
      <w:contextualSpacing w:val="0"/>
    </w:pPr>
    <w:rPr>
      <w:rFonts w:eastAsia="Times New Roman"/>
      <w:color w:val="000000"/>
      <w:lang w:val="en-CA"/>
    </w:rPr>
  </w:style>
  <w:style w:type="paragraph" w:customStyle="1" w:styleId="2ndlevelbullet">
    <w:name w:val="2nd level bullet"/>
    <w:basedOn w:val="Bulletedlist"/>
    <w:qFormat/>
    <w:rsid w:val="00D35EDC"/>
    <w:pPr>
      <w:spacing w:after="240" w:line="276" w:lineRule="auto"/>
      <w:ind w:left="1077" w:hanging="357"/>
      <w:contextualSpacing/>
    </w:pPr>
  </w:style>
  <w:style w:type="paragraph" w:customStyle="1" w:styleId="Numberedlistnopadding">
    <w:name w:val="Numbered list no padding"/>
    <w:basedOn w:val="Numberedlist"/>
    <w:qFormat/>
    <w:rsid w:val="00D35EDC"/>
    <w:pPr>
      <w:spacing w:after="0"/>
    </w:pPr>
  </w:style>
  <w:style w:type="numbering" w:customStyle="1" w:styleId="CurrentList12">
    <w:name w:val="Current List12"/>
    <w:uiPriority w:val="99"/>
    <w:rsid w:val="00D35EDC"/>
    <w:pPr>
      <w:numPr>
        <w:numId w:val="23"/>
      </w:numPr>
    </w:pPr>
  </w:style>
  <w:style w:type="paragraph" w:customStyle="1" w:styleId="2ndlevelbulletnopadding">
    <w:name w:val="2nd level bullet no padding"/>
    <w:basedOn w:val="2ndlevelbullet"/>
    <w:qFormat/>
    <w:rsid w:val="000E54D9"/>
    <w:pPr>
      <w:spacing w:after="0"/>
    </w:pPr>
  </w:style>
  <w:style w:type="numbering" w:customStyle="1" w:styleId="CurrentList13">
    <w:name w:val="Current List13"/>
    <w:uiPriority w:val="99"/>
    <w:rsid w:val="009F3134"/>
    <w:pPr>
      <w:numPr>
        <w:numId w:val="24"/>
      </w:numPr>
    </w:pPr>
  </w:style>
  <w:style w:type="paragraph" w:customStyle="1" w:styleId="Normalnopadding">
    <w:name w:val="Normal no padding"/>
    <w:basedOn w:val="Normal"/>
    <w:qFormat/>
    <w:rsid w:val="00241988"/>
    <w:pPr>
      <w:spacing w:before="0" w:after="0"/>
    </w:pPr>
    <w:rPr>
      <w:lang w:val="en-CA"/>
    </w:rPr>
  </w:style>
  <w:style w:type="paragraph" w:customStyle="1" w:styleId="Normalspaceafteronly">
    <w:name w:val="Normal space after only"/>
    <w:basedOn w:val="Normalnopadding"/>
    <w:qFormat/>
    <w:rsid w:val="00241988"/>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565694">
      <w:bodyDiv w:val="1"/>
      <w:marLeft w:val="0"/>
      <w:marRight w:val="0"/>
      <w:marTop w:val="0"/>
      <w:marBottom w:val="0"/>
      <w:divBdr>
        <w:top w:val="none" w:sz="0" w:space="0" w:color="auto"/>
        <w:left w:val="none" w:sz="0" w:space="0" w:color="auto"/>
        <w:bottom w:val="none" w:sz="0" w:space="0" w:color="auto"/>
        <w:right w:val="none" w:sz="0" w:space="0" w:color="auto"/>
      </w:divBdr>
    </w:div>
    <w:div w:id="493685172">
      <w:bodyDiv w:val="1"/>
      <w:marLeft w:val="0"/>
      <w:marRight w:val="0"/>
      <w:marTop w:val="0"/>
      <w:marBottom w:val="0"/>
      <w:divBdr>
        <w:top w:val="none" w:sz="0" w:space="0" w:color="auto"/>
        <w:left w:val="none" w:sz="0" w:space="0" w:color="auto"/>
        <w:bottom w:val="none" w:sz="0" w:space="0" w:color="auto"/>
        <w:right w:val="none" w:sz="0" w:space="0" w:color="auto"/>
      </w:divBdr>
    </w:div>
    <w:div w:id="749501466">
      <w:bodyDiv w:val="1"/>
      <w:marLeft w:val="0"/>
      <w:marRight w:val="0"/>
      <w:marTop w:val="0"/>
      <w:marBottom w:val="0"/>
      <w:divBdr>
        <w:top w:val="none" w:sz="0" w:space="0" w:color="auto"/>
        <w:left w:val="none" w:sz="0" w:space="0" w:color="auto"/>
        <w:bottom w:val="none" w:sz="0" w:space="0" w:color="auto"/>
        <w:right w:val="none" w:sz="0" w:space="0" w:color="auto"/>
      </w:divBdr>
    </w:div>
    <w:div w:id="864749186">
      <w:bodyDiv w:val="1"/>
      <w:marLeft w:val="0"/>
      <w:marRight w:val="0"/>
      <w:marTop w:val="0"/>
      <w:marBottom w:val="0"/>
      <w:divBdr>
        <w:top w:val="none" w:sz="0" w:space="0" w:color="auto"/>
        <w:left w:val="none" w:sz="0" w:space="0" w:color="auto"/>
        <w:bottom w:val="none" w:sz="0" w:space="0" w:color="auto"/>
        <w:right w:val="none" w:sz="0" w:space="0" w:color="auto"/>
      </w:divBdr>
    </w:div>
    <w:div w:id="927080460">
      <w:bodyDiv w:val="1"/>
      <w:marLeft w:val="0"/>
      <w:marRight w:val="0"/>
      <w:marTop w:val="0"/>
      <w:marBottom w:val="0"/>
      <w:divBdr>
        <w:top w:val="none" w:sz="0" w:space="0" w:color="auto"/>
        <w:left w:val="none" w:sz="0" w:space="0" w:color="auto"/>
        <w:bottom w:val="none" w:sz="0" w:space="0" w:color="auto"/>
        <w:right w:val="none" w:sz="0" w:space="0" w:color="auto"/>
      </w:divBdr>
    </w:div>
    <w:div w:id="1048183413">
      <w:bodyDiv w:val="1"/>
      <w:marLeft w:val="0"/>
      <w:marRight w:val="0"/>
      <w:marTop w:val="0"/>
      <w:marBottom w:val="0"/>
      <w:divBdr>
        <w:top w:val="none" w:sz="0" w:space="0" w:color="auto"/>
        <w:left w:val="none" w:sz="0" w:space="0" w:color="auto"/>
        <w:bottom w:val="none" w:sz="0" w:space="0" w:color="auto"/>
        <w:right w:val="none" w:sz="0" w:space="0" w:color="auto"/>
      </w:divBdr>
    </w:div>
    <w:div w:id="1133787618">
      <w:bodyDiv w:val="1"/>
      <w:marLeft w:val="0"/>
      <w:marRight w:val="0"/>
      <w:marTop w:val="0"/>
      <w:marBottom w:val="0"/>
      <w:divBdr>
        <w:top w:val="none" w:sz="0" w:space="0" w:color="auto"/>
        <w:left w:val="none" w:sz="0" w:space="0" w:color="auto"/>
        <w:bottom w:val="none" w:sz="0" w:space="0" w:color="auto"/>
        <w:right w:val="none" w:sz="0" w:space="0" w:color="auto"/>
      </w:divBdr>
    </w:div>
    <w:div w:id="1185100023">
      <w:bodyDiv w:val="1"/>
      <w:marLeft w:val="0"/>
      <w:marRight w:val="0"/>
      <w:marTop w:val="0"/>
      <w:marBottom w:val="0"/>
      <w:divBdr>
        <w:top w:val="none" w:sz="0" w:space="0" w:color="auto"/>
        <w:left w:val="none" w:sz="0" w:space="0" w:color="auto"/>
        <w:bottom w:val="none" w:sz="0" w:space="0" w:color="auto"/>
        <w:right w:val="none" w:sz="0" w:space="0" w:color="auto"/>
      </w:divBdr>
    </w:div>
    <w:div w:id="1206016771">
      <w:bodyDiv w:val="1"/>
      <w:marLeft w:val="0"/>
      <w:marRight w:val="0"/>
      <w:marTop w:val="0"/>
      <w:marBottom w:val="0"/>
      <w:divBdr>
        <w:top w:val="none" w:sz="0" w:space="0" w:color="auto"/>
        <w:left w:val="none" w:sz="0" w:space="0" w:color="auto"/>
        <w:bottom w:val="none" w:sz="0" w:space="0" w:color="auto"/>
        <w:right w:val="none" w:sz="0" w:space="0" w:color="auto"/>
      </w:divBdr>
    </w:div>
    <w:div w:id="1215430735">
      <w:bodyDiv w:val="1"/>
      <w:marLeft w:val="0"/>
      <w:marRight w:val="0"/>
      <w:marTop w:val="0"/>
      <w:marBottom w:val="0"/>
      <w:divBdr>
        <w:top w:val="none" w:sz="0" w:space="0" w:color="auto"/>
        <w:left w:val="none" w:sz="0" w:space="0" w:color="auto"/>
        <w:bottom w:val="none" w:sz="0" w:space="0" w:color="auto"/>
        <w:right w:val="none" w:sz="0" w:space="0" w:color="auto"/>
      </w:divBdr>
      <w:divsChild>
        <w:div w:id="25372410">
          <w:marLeft w:val="0"/>
          <w:marRight w:val="0"/>
          <w:marTop w:val="0"/>
          <w:marBottom w:val="0"/>
          <w:divBdr>
            <w:top w:val="none" w:sz="0" w:space="0" w:color="auto"/>
            <w:left w:val="none" w:sz="0" w:space="0" w:color="auto"/>
            <w:bottom w:val="none" w:sz="0" w:space="0" w:color="auto"/>
            <w:right w:val="none" w:sz="0" w:space="0" w:color="auto"/>
          </w:divBdr>
          <w:divsChild>
            <w:div w:id="1662124269">
              <w:marLeft w:val="0"/>
              <w:marRight w:val="0"/>
              <w:marTop w:val="0"/>
              <w:marBottom w:val="0"/>
              <w:divBdr>
                <w:top w:val="none" w:sz="0" w:space="0" w:color="auto"/>
                <w:left w:val="none" w:sz="0" w:space="0" w:color="auto"/>
                <w:bottom w:val="none" w:sz="0" w:space="0" w:color="auto"/>
                <w:right w:val="none" w:sz="0" w:space="0" w:color="auto"/>
              </w:divBdr>
              <w:divsChild>
                <w:div w:id="1277831040">
                  <w:marLeft w:val="0"/>
                  <w:marRight w:val="0"/>
                  <w:marTop w:val="0"/>
                  <w:marBottom w:val="0"/>
                  <w:divBdr>
                    <w:top w:val="none" w:sz="0" w:space="0" w:color="auto"/>
                    <w:left w:val="none" w:sz="0" w:space="0" w:color="auto"/>
                    <w:bottom w:val="none" w:sz="0" w:space="0" w:color="auto"/>
                    <w:right w:val="none" w:sz="0" w:space="0" w:color="auto"/>
                  </w:divBdr>
                  <w:divsChild>
                    <w:div w:id="1475024132">
                      <w:marLeft w:val="0"/>
                      <w:marRight w:val="0"/>
                      <w:marTop w:val="60"/>
                      <w:marBottom w:val="0"/>
                      <w:divBdr>
                        <w:top w:val="none" w:sz="0" w:space="0" w:color="auto"/>
                        <w:left w:val="none" w:sz="0" w:space="0" w:color="auto"/>
                        <w:bottom w:val="none" w:sz="0" w:space="0" w:color="auto"/>
                        <w:right w:val="none" w:sz="0" w:space="0" w:color="auto"/>
                      </w:divBdr>
                      <w:divsChild>
                        <w:div w:id="173928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3421">
          <w:marLeft w:val="0"/>
          <w:marRight w:val="0"/>
          <w:marTop w:val="0"/>
          <w:marBottom w:val="0"/>
          <w:divBdr>
            <w:top w:val="none" w:sz="0" w:space="0" w:color="auto"/>
            <w:left w:val="none" w:sz="0" w:space="0" w:color="auto"/>
            <w:bottom w:val="none" w:sz="0" w:space="0" w:color="auto"/>
            <w:right w:val="none" w:sz="0" w:space="0" w:color="auto"/>
          </w:divBdr>
          <w:divsChild>
            <w:div w:id="1417507818">
              <w:marLeft w:val="0"/>
              <w:marRight w:val="0"/>
              <w:marTop w:val="0"/>
              <w:marBottom w:val="0"/>
              <w:divBdr>
                <w:top w:val="none" w:sz="0" w:space="0" w:color="auto"/>
                <w:left w:val="none" w:sz="0" w:space="0" w:color="auto"/>
                <w:bottom w:val="none" w:sz="0" w:space="0" w:color="auto"/>
                <w:right w:val="none" w:sz="0" w:space="0" w:color="auto"/>
              </w:divBdr>
              <w:divsChild>
                <w:div w:id="740105180">
                  <w:marLeft w:val="0"/>
                  <w:marRight w:val="0"/>
                  <w:marTop w:val="0"/>
                  <w:marBottom w:val="0"/>
                  <w:divBdr>
                    <w:top w:val="none" w:sz="0" w:space="0" w:color="auto"/>
                    <w:left w:val="none" w:sz="0" w:space="0" w:color="auto"/>
                    <w:bottom w:val="none" w:sz="0" w:space="0" w:color="auto"/>
                    <w:right w:val="none" w:sz="0" w:space="0" w:color="auto"/>
                  </w:divBdr>
                  <w:divsChild>
                    <w:div w:id="1430006154">
                      <w:marLeft w:val="0"/>
                      <w:marRight w:val="0"/>
                      <w:marTop w:val="0"/>
                      <w:marBottom w:val="0"/>
                      <w:divBdr>
                        <w:top w:val="none" w:sz="0" w:space="0" w:color="auto"/>
                        <w:left w:val="none" w:sz="0" w:space="0" w:color="auto"/>
                        <w:bottom w:val="none" w:sz="0" w:space="0" w:color="auto"/>
                        <w:right w:val="none" w:sz="0" w:space="0" w:color="auto"/>
                      </w:divBdr>
                      <w:divsChild>
                        <w:div w:id="1925139837">
                          <w:marLeft w:val="0"/>
                          <w:marRight w:val="0"/>
                          <w:marTop w:val="0"/>
                          <w:marBottom w:val="0"/>
                          <w:divBdr>
                            <w:top w:val="none" w:sz="0" w:space="0" w:color="auto"/>
                            <w:left w:val="none" w:sz="0" w:space="0" w:color="auto"/>
                            <w:bottom w:val="none" w:sz="0" w:space="0" w:color="auto"/>
                            <w:right w:val="none" w:sz="0" w:space="0" w:color="auto"/>
                          </w:divBdr>
                          <w:divsChild>
                            <w:div w:id="205870953">
                              <w:marLeft w:val="0"/>
                              <w:marRight w:val="0"/>
                              <w:marTop w:val="0"/>
                              <w:marBottom w:val="0"/>
                              <w:divBdr>
                                <w:top w:val="none" w:sz="0" w:space="0" w:color="auto"/>
                                <w:left w:val="none" w:sz="0" w:space="0" w:color="auto"/>
                                <w:bottom w:val="none" w:sz="0" w:space="0" w:color="auto"/>
                                <w:right w:val="none" w:sz="0" w:space="0" w:color="auto"/>
                              </w:divBdr>
                              <w:divsChild>
                                <w:div w:id="445463713">
                                  <w:marLeft w:val="0"/>
                                  <w:marRight w:val="0"/>
                                  <w:marTop w:val="0"/>
                                  <w:marBottom w:val="0"/>
                                  <w:divBdr>
                                    <w:top w:val="none" w:sz="0" w:space="0" w:color="auto"/>
                                    <w:left w:val="none" w:sz="0" w:space="0" w:color="auto"/>
                                    <w:bottom w:val="none" w:sz="0" w:space="0" w:color="auto"/>
                                    <w:right w:val="none" w:sz="0" w:space="0" w:color="auto"/>
                                  </w:divBdr>
                                  <w:divsChild>
                                    <w:div w:id="1449935657">
                                      <w:marLeft w:val="0"/>
                                      <w:marRight w:val="0"/>
                                      <w:marTop w:val="0"/>
                                      <w:marBottom w:val="0"/>
                                      <w:divBdr>
                                        <w:top w:val="none" w:sz="0" w:space="0" w:color="auto"/>
                                        <w:left w:val="none" w:sz="0" w:space="0" w:color="auto"/>
                                        <w:bottom w:val="none" w:sz="0" w:space="0" w:color="auto"/>
                                        <w:right w:val="none" w:sz="0" w:space="0" w:color="auto"/>
                                      </w:divBdr>
                                      <w:divsChild>
                                        <w:div w:id="2512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7154259">
      <w:bodyDiv w:val="1"/>
      <w:marLeft w:val="0"/>
      <w:marRight w:val="0"/>
      <w:marTop w:val="0"/>
      <w:marBottom w:val="0"/>
      <w:divBdr>
        <w:top w:val="none" w:sz="0" w:space="0" w:color="auto"/>
        <w:left w:val="none" w:sz="0" w:space="0" w:color="auto"/>
        <w:bottom w:val="none" w:sz="0" w:space="0" w:color="auto"/>
        <w:right w:val="none" w:sz="0" w:space="0" w:color="auto"/>
      </w:divBdr>
    </w:div>
    <w:div w:id="1262224578">
      <w:bodyDiv w:val="1"/>
      <w:marLeft w:val="0"/>
      <w:marRight w:val="0"/>
      <w:marTop w:val="0"/>
      <w:marBottom w:val="0"/>
      <w:divBdr>
        <w:top w:val="none" w:sz="0" w:space="0" w:color="auto"/>
        <w:left w:val="none" w:sz="0" w:space="0" w:color="auto"/>
        <w:bottom w:val="none" w:sz="0" w:space="0" w:color="auto"/>
        <w:right w:val="none" w:sz="0" w:space="0" w:color="auto"/>
      </w:divBdr>
    </w:div>
    <w:div w:id="1264336062">
      <w:bodyDiv w:val="1"/>
      <w:marLeft w:val="0"/>
      <w:marRight w:val="0"/>
      <w:marTop w:val="0"/>
      <w:marBottom w:val="0"/>
      <w:divBdr>
        <w:top w:val="none" w:sz="0" w:space="0" w:color="auto"/>
        <w:left w:val="none" w:sz="0" w:space="0" w:color="auto"/>
        <w:bottom w:val="none" w:sz="0" w:space="0" w:color="auto"/>
        <w:right w:val="none" w:sz="0" w:space="0" w:color="auto"/>
      </w:divBdr>
    </w:div>
    <w:div w:id="1272593230">
      <w:bodyDiv w:val="1"/>
      <w:marLeft w:val="0"/>
      <w:marRight w:val="0"/>
      <w:marTop w:val="0"/>
      <w:marBottom w:val="0"/>
      <w:divBdr>
        <w:top w:val="none" w:sz="0" w:space="0" w:color="auto"/>
        <w:left w:val="none" w:sz="0" w:space="0" w:color="auto"/>
        <w:bottom w:val="none" w:sz="0" w:space="0" w:color="auto"/>
        <w:right w:val="none" w:sz="0" w:space="0" w:color="auto"/>
      </w:divBdr>
    </w:div>
    <w:div w:id="1385758981">
      <w:bodyDiv w:val="1"/>
      <w:marLeft w:val="0"/>
      <w:marRight w:val="0"/>
      <w:marTop w:val="0"/>
      <w:marBottom w:val="0"/>
      <w:divBdr>
        <w:top w:val="none" w:sz="0" w:space="0" w:color="auto"/>
        <w:left w:val="none" w:sz="0" w:space="0" w:color="auto"/>
        <w:bottom w:val="none" w:sz="0" w:space="0" w:color="auto"/>
        <w:right w:val="none" w:sz="0" w:space="0" w:color="auto"/>
      </w:divBdr>
    </w:div>
    <w:div w:id="1973712439">
      <w:bodyDiv w:val="1"/>
      <w:marLeft w:val="0"/>
      <w:marRight w:val="0"/>
      <w:marTop w:val="0"/>
      <w:marBottom w:val="0"/>
      <w:divBdr>
        <w:top w:val="none" w:sz="0" w:space="0" w:color="auto"/>
        <w:left w:val="none" w:sz="0" w:space="0" w:color="auto"/>
        <w:bottom w:val="none" w:sz="0" w:space="0" w:color="auto"/>
        <w:right w:val="none" w:sz="0" w:space="0" w:color="auto"/>
      </w:divBdr>
      <w:divsChild>
        <w:div w:id="543173164">
          <w:marLeft w:val="0"/>
          <w:marRight w:val="0"/>
          <w:marTop w:val="0"/>
          <w:marBottom w:val="0"/>
          <w:divBdr>
            <w:top w:val="none" w:sz="0" w:space="0" w:color="auto"/>
            <w:left w:val="none" w:sz="0" w:space="0" w:color="auto"/>
            <w:bottom w:val="none" w:sz="0" w:space="0" w:color="auto"/>
            <w:right w:val="none" w:sz="0" w:space="0" w:color="auto"/>
          </w:divBdr>
          <w:divsChild>
            <w:div w:id="7355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svg"/><Relationship Id="rId26" Type="http://schemas.openxmlformats.org/officeDocument/2006/relationships/hyperlink" Target="https://www.dcp.edu.gov.on.ca/en/curriculum/elementary-language/glossary"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hyperlink" Target="https://www.poetrycenter.org/4th-graders-write-about-identity/"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cs.google.com/presentation/d/1yWUjSJyOCYGkgHKV4TxfXpBhccIZXO2l-2TucvscWf8/edit?usp=sharing" TargetMode="External"/><Relationship Id="rId29" Type="http://schemas.openxmlformats.org/officeDocument/2006/relationships/hyperlink" Target="https://youtu.be/Vf2185xss6o"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cs.google.com/presentation/d/1yWUjSJyOCYGkgHKV4TxfXpBhccIZXO2l-2TucvscWf8/edit?usp=sharing" TargetMode="External"/><Relationship Id="rId32" Type="http://schemas.openxmlformats.org/officeDocument/2006/relationships/image" Target="media/image14.png"/><Relationship Id="rId37" Type="http://schemas.openxmlformats.org/officeDocument/2006/relationships/hyperlink" Target="https://creativecommons.org/licenses/by-nc-sa/4.0/" TargetMode="External"/><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1.sv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youtu.be/Vf2185xss6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docs.google.com/presentation/d/1yWUjSJyOCYGkgHKV4TxfXpBhccIZXO2l-2TucvscWf8/edit#slide=id.g27fb98b8ad6_0_58" TargetMode="External"/><Relationship Id="rId30" Type="http://schemas.openxmlformats.org/officeDocument/2006/relationships/image" Target="media/image13.png"/><Relationship Id="rId35" Type="http://schemas.openxmlformats.org/officeDocument/2006/relationships/hyperlink" Target="https://creativecommons.org/licenses/by-nc-sa/4.0/"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7" Type="http://schemas.openxmlformats.org/officeDocument/2006/relationships/image" Target="media/image6.png"/><Relationship Id="rId25" Type="http://schemas.openxmlformats.org/officeDocument/2006/relationships/hyperlink" Target="https://www.dcp.edu.gov.on.ca/en/curriculum/elementary-language/glossary" TargetMode="External"/><Relationship Id="rId33" Type="http://schemas.openxmlformats.org/officeDocument/2006/relationships/image" Target="media/image15.png"/><Relationship Id="rId38" Type="http://schemas.openxmlformats.org/officeDocument/2006/relationships/image" Target="media/image1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en/Dropbox/***PROJECTS/ELAN%202024_25/Templates/LESSON%20Template_March%20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Template_March 24.dot</Template>
  <TotalTime>120</TotalTime>
  <Pages>20</Pages>
  <Words>3164</Words>
  <Characters>18040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21162</CharactersWithSpaces>
  <SharedDoc>false</SharedDoc>
  <HLinks>
    <vt:vector size="30" baseType="variant">
      <vt:variant>
        <vt:i4>7077930</vt:i4>
      </vt:variant>
      <vt:variant>
        <vt:i4>12</vt:i4>
      </vt:variant>
      <vt:variant>
        <vt:i4>0</vt:i4>
      </vt:variant>
      <vt:variant>
        <vt:i4>5</vt:i4>
      </vt:variant>
      <vt:variant>
        <vt:lpwstr>https://creativecommons.org/licenses/by-nc-sa/4.0/</vt:lpwstr>
      </vt:variant>
      <vt:variant>
        <vt:lpwstr/>
      </vt:variant>
      <vt:variant>
        <vt:i4>7077930</vt:i4>
      </vt:variant>
      <vt:variant>
        <vt:i4>9</vt:i4>
      </vt:variant>
      <vt:variant>
        <vt:i4>0</vt:i4>
      </vt:variant>
      <vt:variant>
        <vt:i4>5</vt:i4>
      </vt:variant>
      <vt:variant>
        <vt:lpwstr>https://creativecommons.org/licenses/by-nc-sa/4.0/</vt:lpwstr>
      </vt:variant>
      <vt:variant>
        <vt:lpwstr/>
      </vt:variant>
      <vt:variant>
        <vt:i4>3014686</vt:i4>
      </vt:variant>
      <vt:variant>
        <vt:i4>6</vt:i4>
      </vt:variant>
      <vt:variant>
        <vt:i4>0</vt:i4>
      </vt:variant>
      <vt:variant>
        <vt:i4>5</vt:i4>
      </vt:variant>
      <vt:variant>
        <vt:lpwstr>https://docs.google.com/presentation/d/1IimX8_zcO6PVuTyAo0i4un8uaFUQHLwaQkuqf8PbZuY/edit</vt:lpwstr>
      </vt:variant>
      <vt:variant>
        <vt:lpwstr>slide=id.g2ebfd867980_0_0</vt:lpwstr>
      </vt:variant>
      <vt:variant>
        <vt:i4>4784214</vt:i4>
      </vt:variant>
      <vt:variant>
        <vt:i4>0</vt:i4>
      </vt:variant>
      <vt:variant>
        <vt:i4>0</vt:i4>
      </vt:variant>
      <vt:variant>
        <vt:i4>5</vt:i4>
      </vt:variant>
      <vt:variant>
        <vt:lpwstr/>
      </vt:variant>
      <vt:variant>
        <vt:lpwstr>_Appendix_F</vt:lpwstr>
      </vt:variant>
      <vt:variant>
        <vt:i4>3014686</vt:i4>
      </vt:variant>
      <vt:variant>
        <vt:i4>2950</vt:i4>
      </vt:variant>
      <vt:variant>
        <vt:i4>1029</vt:i4>
      </vt:variant>
      <vt:variant>
        <vt:i4>4</vt:i4>
      </vt:variant>
      <vt:variant>
        <vt:lpwstr>https://docs.google.com/presentation/d/1IimX8_zcO6PVuTyAo0i4un8uaFUQHLwaQkuqf8PbZuY/edit</vt:lpwstr>
      </vt:variant>
      <vt:variant>
        <vt:lpwstr>slide=id.g2ebfd867980_0_0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17</cp:revision>
  <dcterms:created xsi:type="dcterms:W3CDTF">2025-04-17T16:45:00Z</dcterms:created>
  <dcterms:modified xsi:type="dcterms:W3CDTF">2025-05-30T20:13:00Z</dcterms:modified>
</cp:coreProperties>
</file>