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09F50" w14:textId="77777777" w:rsidR="00FC464F" w:rsidRDefault="00FC464F" w:rsidP="007E7A02">
      <w:bookmarkStart w:id="0" w:name="_Toc186444752"/>
      <w:r>
        <w:rPr>
          <w:noProof/>
        </w:rPr>
        <w:drawing>
          <wp:inline distT="0" distB="0" distL="0" distR="0" wp14:anchorId="086985A3" wp14:editId="2A64BFC6">
            <wp:extent cx="4687698" cy="1589809"/>
            <wp:effectExtent l="0" t="0" r="0" b="0"/>
            <wp:docPr id="203030429" name="Graphic 4" descr="ELAN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0429" name="Graphic 4" descr="ELAN Lesson Plan"/>
                    <pic:cNvPicPr/>
                  </pic:nvPicPr>
                  <pic:blipFill rotWithShape="1">
                    <a:blip r:embed="rId8">
                      <a:extLst>
                        <a:ext uri="{96DAC541-7B7A-43D3-8B79-37D633B846F1}">
                          <asvg:svgBlip xmlns:asvg="http://schemas.microsoft.com/office/drawing/2016/SVG/main" r:embed="rId9"/>
                        </a:ext>
                      </a:extLst>
                    </a:blip>
                    <a:srcRect l="7874" t="21269" b="-25416"/>
                    <a:stretch/>
                  </pic:blipFill>
                  <pic:spPr bwMode="auto">
                    <a:xfrm>
                      <a:off x="0" y="0"/>
                      <a:ext cx="4690640" cy="1590807"/>
                    </a:xfrm>
                    <a:prstGeom prst="rect">
                      <a:avLst/>
                    </a:prstGeom>
                    <a:ln>
                      <a:noFill/>
                    </a:ln>
                    <a:extLst>
                      <a:ext uri="{53640926-AAD7-44D8-BBD7-CCE9431645EC}">
                        <a14:shadowObscured xmlns:a14="http://schemas.microsoft.com/office/drawing/2010/main"/>
                      </a:ext>
                    </a:extLst>
                  </pic:spPr>
                </pic:pic>
              </a:graphicData>
            </a:graphic>
          </wp:inline>
        </w:drawing>
      </w:r>
    </w:p>
    <w:p w14:paraId="1C6716E1" w14:textId="77777777" w:rsidR="00B56405" w:rsidRPr="001A0E14" w:rsidRDefault="00B56405" w:rsidP="007E7A02">
      <w:pPr>
        <w:pStyle w:val="Title"/>
      </w:pPr>
      <w:bookmarkStart w:id="1" w:name="_Toc186202332"/>
      <w:bookmarkStart w:id="2" w:name="_Toc186444757"/>
      <w:bookmarkStart w:id="3" w:name="_Toc186720164"/>
      <w:bookmarkEnd w:id="0"/>
      <w:r>
        <w:t>What Brings Me Joy</w:t>
      </w:r>
    </w:p>
    <w:p w14:paraId="39E5768D" w14:textId="77777777" w:rsidR="00B56405" w:rsidRDefault="00B56405" w:rsidP="007E7A02">
      <w:bookmarkStart w:id="4" w:name="_Toc186202328"/>
      <w:bookmarkStart w:id="5" w:name="_Toc186444753"/>
      <w:bookmarkStart w:id="6" w:name="_Toc186720160"/>
      <w:bookmarkStart w:id="7" w:name="_Toc189909262"/>
      <w:r w:rsidRPr="00402F88">
        <w:t>In this multi-block/multi-day lesson, students will explore the concept of joy and how it relates to their personal identity. Through a series of provocations and creation activities, students will explore what brings them joy, recognize the importance of these sources in their lives, and learn strategies to cultivate joy on a regular basis. By connecting joy with their sense of self, students will plan and create digital media (a one-minute video) that expresses who they are. This lesson aims to empower students to embrace their unique sources of joy and integrate them into their daily lives, fostering a positive and fulfilling sense of identity.</w:t>
      </w:r>
    </w:p>
    <w:p w14:paraId="3301DDA2" w14:textId="77777777" w:rsidR="00B56405" w:rsidRPr="002A29B9" w:rsidRDefault="00B56405" w:rsidP="007E7A02">
      <w:pPr>
        <w:pStyle w:val="Heading1option"/>
      </w:pPr>
      <w:bookmarkStart w:id="8" w:name="_Toc190608412"/>
      <w:bookmarkStart w:id="9" w:name="_Toc193351746"/>
      <w:r w:rsidRPr="002A29B9">
        <w:t>Grade</w:t>
      </w:r>
      <w:bookmarkEnd w:id="4"/>
      <w:bookmarkEnd w:id="5"/>
      <w:bookmarkEnd w:id="6"/>
      <w:bookmarkEnd w:id="7"/>
      <w:bookmarkEnd w:id="8"/>
      <w:bookmarkEnd w:id="9"/>
    </w:p>
    <w:p w14:paraId="69A06498" w14:textId="77777777" w:rsidR="00B56405" w:rsidRPr="00CC4111" w:rsidRDefault="00B56405" w:rsidP="007E7A02">
      <w:bookmarkStart w:id="10" w:name="_Toc186202329"/>
      <w:bookmarkStart w:id="11" w:name="_Toc186444754"/>
      <w:bookmarkStart w:id="12" w:name="_Toc186720161"/>
      <w:bookmarkStart w:id="13" w:name="_Toc189909263"/>
      <w:r>
        <w:t>6</w:t>
      </w:r>
    </w:p>
    <w:p w14:paraId="494005C4" w14:textId="77777777" w:rsidR="00B56405" w:rsidRPr="00557F74" w:rsidRDefault="00B56405" w:rsidP="007E7A02">
      <w:pPr>
        <w:pStyle w:val="Heading1option"/>
      </w:pPr>
      <w:bookmarkStart w:id="14" w:name="_Toc190608413"/>
      <w:bookmarkStart w:id="15" w:name="_Toc193351747"/>
      <w:r w:rsidRPr="00557F74">
        <w:t>Curriculum expectations</w:t>
      </w:r>
      <w:bookmarkEnd w:id="10"/>
      <w:bookmarkEnd w:id="11"/>
      <w:bookmarkEnd w:id="12"/>
      <w:bookmarkEnd w:id="13"/>
      <w:bookmarkEnd w:id="14"/>
      <w:bookmarkEnd w:id="15"/>
    </w:p>
    <w:p w14:paraId="382A1548" w14:textId="7C2DB24E" w:rsidR="00B56405" w:rsidRDefault="00B56405" w:rsidP="007E7A02">
      <w:r>
        <w:t xml:space="preserve">A2., A2.6, C1, C1.4, D1, D1.5, D3, D3.2 (see </w:t>
      </w:r>
      <w:hyperlink w:anchor="_Appendix_A_1" w:history="1">
        <w:r>
          <w:rPr>
            <w:rStyle w:val="Hyperlink"/>
          </w:rPr>
          <w:t>Appendix A</w:t>
        </w:r>
      </w:hyperlink>
      <w:r>
        <w:t xml:space="preserve"> for full descriptions)</w:t>
      </w:r>
    </w:p>
    <w:p w14:paraId="62A9BDF3" w14:textId="77FCA576" w:rsidR="00CC3DD5" w:rsidRDefault="003907B1" w:rsidP="007E7A02">
      <w:pPr>
        <w:pStyle w:val="Heading1option"/>
      </w:pPr>
      <w:bookmarkStart w:id="16" w:name="_Toc193351748"/>
      <w:r w:rsidRPr="003907B1">
        <w:t>Strands</w:t>
      </w:r>
      <w:bookmarkEnd w:id="16"/>
    </w:p>
    <w:p w14:paraId="446A3E09" w14:textId="77777777" w:rsidR="003907B1" w:rsidRPr="003907B1" w:rsidRDefault="003907B1" w:rsidP="003907B1">
      <w:pPr>
        <w:pStyle w:val="NoSpacing"/>
        <w:spacing w:line="276" w:lineRule="auto"/>
        <w:contextualSpacing/>
      </w:pPr>
      <w:r w:rsidRPr="003907B1">
        <w:t>A. Literacy Connections and Applications</w:t>
      </w:r>
    </w:p>
    <w:p w14:paraId="47C93A17" w14:textId="77777777" w:rsidR="003907B1" w:rsidRPr="003907B1" w:rsidRDefault="003907B1" w:rsidP="003907B1">
      <w:pPr>
        <w:pStyle w:val="NoSpacing"/>
        <w:spacing w:line="276" w:lineRule="auto"/>
        <w:contextualSpacing/>
      </w:pPr>
      <w:r w:rsidRPr="003907B1">
        <w:t>C. Comprehension: Understanding and Responding to Texts</w:t>
      </w:r>
    </w:p>
    <w:p w14:paraId="26D19C94" w14:textId="77777777" w:rsidR="003907B1" w:rsidRDefault="003907B1" w:rsidP="003907B1">
      <w:pPr>
        <w:pStyle w:val="NoSpacing"/>
        <w:spacing w:line="276" w:lineRule="auto"/>
        <w:contextualSpacing/>
      </w:pPr>
      <w:r w:rsidRPr="003907B1">
        <w:t>D. Composition: Expressing Ideas and Creating Texts</w:t>
      </w:r>
    </w:p>
    <w:p w14:paraId="28BB1A8D" w14:textId="77777777" w:rsidR="00CC3DD5" w:rsidRPr="0046423E" w:rsidRDefault="00CC3DD5" w:rsidP="007E7A02">
      <w:pPr>
        <w:pStyle w:val="Heading1"/>
      </w:pPr>
      <w:bookmarkStart w:id="17" w:name="_Toc189909265"/>
      <w:bookmarkStart w:id="18" w:name="_Toc190794967"/>
      <w:bookmarkStart w:id="19" w:name="_Toc193351749"/>
      <w:r w:rsidRPr="0046423E">
        <w:lastRenderedPageBreak/>
        <w:t>Contents</w:t>
      </w:r>
      <w:bookmarkEnd w:id="17"/>
      <w:bookmarkEnd w:id="18"/>
      <w:bookmarkEnd w:id="19"/>
    </w:p>
    <w:p w14:paraId="428FC32D" w14:textId="6B76F0F9" w:rsidR="002116FD" w:rsidRDefault="000308A3">
      <w:pPr>
        <w:pStyle w:val="TOC1"/>
        <w:rPr>
          <w:rFonts w:asciiTheme="minorHAnsi" w:eastAsiaTheme="minorEastAsia" w:hAnsiTheme="minorHAnsi" w:cstheme="minorBidi"/>
          <w:b w:val="0"/>
          <w:bCs w:val="0"/>
          <w:kern w:val="2"/>
          <w:lang w:val="en-CA"/>
          <w14:ligatures w14:val="standardContextual"/>
        </w:rPr>
      </w:pPr>
      <w:r>
        <w:fldChar w:fldCharType="begin"/>
      </w:r>
      <w:r>
        <w:instrText xml:space="preserve"> TOC \o "1-1" \h \z \t "Heading 2,2,Heading 3,3,Heading 1 option,1" </w:instrText>
      </w:r>
      <w:r>
        <w:fldChar w:fldCharType="separate"/>
      </w:r>
      <w:hyperlink w:anchor="_Toc193351746" w:history="1">
        <w:r w:rsidR="002116FD" w:rsidRPr="009F76D9">
          <w:rPr>
            <w:rStyle w:val="Hyperlink"/>
          </w:rPr>
          <w:t>Grade</w:t>
        </w:r>
        <w:r w:rsidR="002116FD">
          <w:rPr>
            <w:webHidden/>
          </w:rPr>
          <w:tab/>
        </w:r>
        <w:r w:rsidR="002116FD">
          <w:rPr>
            <w:webHidden/>
          </w:rPr>
          <w:fldChar w:fldCharType="begin"/>
        </w:r>
        <w:r w:rsidR="002116FD">
          <w:rPr>
            <w:webHidden/>
          </w:rPr>
          <w:instrText xml:space="preserve"> PAGEREF _Toc193351746 \h </w:instrText>
        </w:r>
        <w:r w:rsidR="002116FD">
          <w:rPr>
            <w:webHidden/>
          </w:rPr>
        </w:r>
        <w:r w:rsidR="002116FD">
          <w:rPr>
            <w:webHidden/>
          </w:rPr>
          <w:fldChar w:fldCharType="separate"/>
        </w:r>
        <w:r w:rsidR="002116FD">
          <w:rPr>
            <w:webHidden/>
          </w:rPr>
          <w:t>1</w:t>
        </w:r>
        <w:r w:rsidR="002116FD">
          <w:rPr>
            <w:webHidden/>
          </w:rPr>
          <w:fldChar w:fldCharType="end"/>
        </w:r>
      </w:hyperlink>
    </w:p>
    <w:p w14:paraId="203F63F3" w14:textId="5D7E6E5C"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47" w:history="1">
        <w:r w:rsidRPr="009F76D9">
          <w:rPr>
            <w:rStyle w:val="Hyperlink"/>
          </w:rPr>
          <w:t>Curriculum expectations</w:t>
        </w:r>
        <w:r>
          <w:rPr>
            <w:webHidden/>
          </w:rPr>
          <w:tab/>
        </w:r>
        <w:r>
          <w:rPr>
            <w:webHidden/>
          </w:rPr>
          <w:fldChar w:fldCharType="begin"/>
        </w:r>
        <w:r>
          <w:rPr>
            <w:webHidden/>
          </w:rPr>
          <w:instrText xml:space="preserve"> PAGEREF _Toc193351747 \h </w:instrText>
        </w:r>
        <w:r>
          <w:rPr>
            <w:webHidden/>
          </w:rPr>
        </w:r>
        <w:r>
          <w:rPr>
            <w:webHidden/>
          </w:rPr>
          <w:fldChar w:fldCharType="separate"/>
        </w:r>
        <w:r>
          <w:rPr>
            <w:webHidden/>
          </w:rPr>
          <w:t>1</w:t>
        </w:r>
        <w:r>
          <w:rPr>
            <w:webHidden/>
          </w:rPr>
          <w:fldChar w:fldCharType="end"/>
        </w:r>
      </w:hyperlink>
    </w:p>
    <w:p w14:paraId="3AEA2982" w14:textId="7DA4B426"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48" w:history="1">
        <w:r w:rsidRPr="009F76D9">
          <w:rPr>
            <w:rStyle w:val="Hyperlink"/>
          </w:rPr>
          <w:t>Strands</w:t>
        </w:r>
        <w:r>
          <w:rPr>
            <w:webHidden/>
          </w:rPr>
          <w:tab/>
        </w:r>
        <w:r>
          <w:rPr>
            <w:webHidden/>
          </w:rPr>
          <w:fldChar w:fldCharType="begin"/>
        </w:r>
        <w:r>
          <w:rPr>
            <w:webHidden/>
          </w:rPr>
          <w:instrText xml:space="preserve"> PAGEREF _Toc193351748 \h </w:instrText>
        </w:r>
        <w:r>
          <w:rPr>
            <w:webHidden/>
          </w:rPr>
        </w:r>
        <w:r>
          <w:rPr>
            <w:webHidden/>
          </w:rPr>
          <w:fldChar w:fldCharType="separate"/>
        </w:r>
        <w:r>
          <w:rPr>
            <w:webHidden/>
          </w:rPr>
          <w:t>1</w:t>
        </w:r>
        <w:r>
          <w:rPr>
            <w:webHidden/>
          </w:rPr>
          <w:fldChar w:fldCharType="end"/>
        </w:r>
      </w:hyperlink>
    </w:p>
    <w:p w14:paraId="44473DF6" w14:textId="67319668"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49" w:history="1">
        <w:r w:rsidRPr="009F76D9">
          <w:rPr>
            <w:rStyle w:val="Hyperlink"/>
          </w:rPr>
          <w:t>Contents</w:t>
        </w:r>
        <w:r>
          <w:rPr>
            <w:webHidden/>
          </w:rPr>
          <w:tab/>
        </w:r>
        <w:r>
          <w:rPr>
            <w:webHidden/>
          </w:rPr>
          <w:fldChar w:fldCharType="begin"/>
        </w:r>
        <w:r>
          <w:rPr>
            <w:webHidden/>
          </w:rPr>
          <w:instrText xml:space="preserve"> PAGEREF _Toc193351749 \h </w:instrText>
        </w:r>
        <w:r>
          <w:rPr>
            <w:webHidden/>
          </w:rPr>
        </w:r>
        <w:r>
          <w:rPr>
            <w:webHidden/>
          </w:rPr>
          <w:fldChar w:fldCharType="separate"/>
        </w:r>
        <w:r>
          <w:rPr>
            <w:webHidden/>
          </w:rPr>
          <w:t>2</w:t>
        </w:r>
        <w:r>
          <w:rPr>
            <w:webHidden/>
          </w:rPr>
          <w:fldChar w:fldCharType="end"/>
        </w:r>
      </w:hyperlink>
    </w:p>
    <w:p w14:paraId="7C20E91F" w14:textId="4B4FADE1"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50" w:history="1">
        <w:r w:rsidRPr="009F76D9">
          <w:rPr>
            <w:rStyle w:val="Hyperlink"/>
          </w:rPr>
          <w:t>Learning goals</w:t>
        </w:r>
        <w:r>
          <w:rPr>
            <w:webHidden/>
          </w:rPr>
          <w:tab/>
        </w:r>
        <w:r>
          <w:rPr>
            <w:webHidden/>
          </w:rPr>
          <w:fldChar w:fldCharType="begin"/>
        </w:r>
        <w:r>
          <w:rPr>
            <w:webHidden/>
          </w:rPr>
          <w:instrText xml:space="preserve"> PAGEREF _Toc193351750 \h </w:instrText>
        </w:r>
        <w:r>
          <w:rPr>
            <w:webHidden/>
          </w:rPr>
        </w:r>
        <w:r>
          <w:rPr>
            <w:webHidden/>
          </w:rPr>
          <w:fldChar w:fldCharType="separate"/>
        </w:r>
        <w:r>
          <w:rPr>
            <w:webHidden/>
          </w:rPr>
          <w:t>4</w:t>
        </w:r>
        <w:r>
          <w:rPr>
            <w:webHidden/>
          </w:rPr>
          <w:fldChar w:fldCharType="end"/>
        </w:r>
      </w:hyperlink>
    </w:p>
    <w:p w14:paraId="159C338A" w14:textId="0886AED0"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51" w:history="1">
        <w:r w:rsidRPr="009F76D9">
          <w:rPr>
            <w:rStyle w:val="Hyperlink"/>
          </w:rPr>
          <w:t>Success criteria</w:t>
        </w:r>
        <w:r>
          <w:rPr>
            <w:webHidden/>
          </w:rPr>
          <w:tab/>
        </w:r>
        <w:r>
          <w:rPr>
            <w:webHidden/>
          </w:rPr>
          <w:fldChar w:fldCharType="begin"/>
        </w:r>
        <w:r>
          <w:rPr>
            <w:webHidden/>
          </w:rPr>
          <w:instrText xml:space="preserve"> PAGEREF _Toc193351751 \h </w:instrText>
        </w:r>
        <w:r>
          <w:rPr>
            <w:webHidden/>
          </w:rPr>
        </w:r>
        <w:r>
          <w:rPr>
            <w:webHidden/>
          </w:rPr>
          <w:fldChar w:fldCharType="separate"/>
        </w:r>
        <w:r>
          <w:rPr>
            <w:webHidden/>
          </w:rPr>
          <w:t>4</w:t>
        </w:r>
        <w:r>
          <w:rPr>
            <w:webHidden/>
          </w:rPr>
          <w:fldChar w:fldCharType="end"/>
        </w:r>
      </w:hyperlink>
    </w:p>
    <w:p w14:paraId="2471F08E" w14:textId="0DC40D5A"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52" w:history="1">
        <w:r w:rsidRPr="009F76D9">
          <w:rPr>
            <w:rStyle w:val="Hyperlink"/>
          </w:rPr>
          <w:t>Lesson path</w:t>
        </w:r>
        <w:r>
          <w:rPr>
            <w:webHidden/>
          </w:rPr>
          <w:tab/>
        </w:r>
        <w:r>
          <w:rPr>
            <w:webHidden/>
          </w:rPr>
          <w:fldChar w:fldCharType="begin"/>
        </w:r>
        <w:r>
          <w:rPr>
            <w:webHidden/>
          </w:rPr>
          <w:instrText xml:space="preserve"> PAGEREF _Toc193351752 \h </w:instrText>
        </w:r>
        <w:r>
          <w:rPr>
            <w:webHidden/>
          </w:rPr>
        </w:r>
        <w:r>
          <w:rPr>
            <w:webHidden/>
          </w:rPr>
          <w:fldChar w:fldCharType="separate"/>
        </w:r>
        <w:r>
          <w:rPr>
            <w:webHidden/>
          </w:rPr>
          <w:t>5</w:t>
        </w:r>
        <w:r>
          <w:rPr>
            <w:webHidden/>
          </w:rPr>
          <w:fldChar w:fldCharType="end"/>
        </w:r>
      </w:hyperlink>
    </w:p>
    <w:p w14:paraId="42262CA3" w14:textId="13373164"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53" w:history="1">
        <w:r w:rsidRPr="009F76D9">
          <w:rPr>
            <w:rStyle w:val="Hyperlink"/>
          </w:rPr>
          <w:t>Time</w:t>
        </w:r>
        <w:r>
          <w:rPr>
            <w:webHidden/>
          </w:rPr>
          <w:tab/>
        </w:r>
        <w:r>
          <w:rPr>
            <w:webHidden/>
          </w:rPr>
          <w:fldChar w:fldCharType="begin"/>
        </w:r>
        <w:r>
          <w:rPr>
            <w:webHidden/>
          </w:rPr>
          <w:instrText xml:space="preserve"> PAGEREF _Toc193351753 \h </w:instrText>
        </w:r>
        <w:r>
          <w:rPr>
            <w:webHidden/>
          </w:rPr>
        </w:r>
        <w:r>
          <w:rPr>
            <w:webHidden/>
          </w:rPr>
          <w:fldChar w:fldCharType="separate"/>
        </w:r>
        <w:r>
          <w:rPr>
            <w:webHidden/>
          </w:rPr>
          <w:t>5</w:t>
        </w:r>
        <w:r>
          <w:rPr>
            <w:webHidden/>
          </w:rPr>
          <w:fldChar w:fldCharType="end"/>
        </w:r>
      </w:hyperlink>
    </w:p>
    <w:p w14:paraId="4D8B33C5" w14:textId="4CD6B469"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54" w:history="1">
        <w:r w:rsidRPr="009F76D9">
          <w:rPr>
            <w:rStyle w:val="Hyperlink"/>
          </w:rPr>
          <w:t>Materials and resources</w:t>
        </w:r>
        <w:r>
          <w:rPr>
            <w:webHidden/>
          </w:rPr>
          <w:tab/>
        </w:r>
        <w:r>
          <w:rPr>
            <w:webHidden/>
          </w:rPr>
          <w:fldChar w:fldCharType="begin"/>
        </w:r>
        <w:r>
          <w:rPr>
            <w:webHidden/>
          </w:rPr>
          <w:instrText xml:space="preserve"> PAGEREF _Toc193351754 \h </w:instrText>
        </w:r>
        <w:r>
          <w:rPr>
            <w:webHidden/>
          </w:rPr>
        </w:r>
        <w:r>
          <w:rPr>
            <w:webHidden/>
          </w:rPr>
          <w:fldChar w:fldCharType="separate"/>
        </w:r>
        <w:r>
          <w:rPr>
            <w:webHidden/>
          </w:rPr>
          <w:t>5</w:t>
        </w:r>
        <w:r>
          <w:rPr>
            <w:webHidden/>
          </w:rPr>
          <w:fldChar w:fldCharType="end"/>
        </w:r>
      </w:hyperlink>
    </w:p>
    <w:p w14:paraId="704DDC23" w14:textId="4724EDAD"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55" w:history="1">
        <w:r w:rsidRPr="009F76D9">
          <w:rPr>
            <w:rStyle w:val="Hyperlink"/>
          </w:rPr>
          <w:t>Minds on</w:t>
        </w:r>
        <w:r>
          <w:rPr>
            <w:webHidden/>
          </w:rPr>
          <w:tab/>
        </w:r>
        <w:r>
          <w:rPr>
            <w:webHidden/>
          </w:rPr>
          <w:fldChar w:fldCharType="begin"/>
        </w:r>
        <w:r>
          <w:rPr>
            <w:webHidden/>
          </w:rPr>
          <w:instrText xml:space="preserve"> PAGEREF _Toc193351755 \h </w:instrText>
        </w:r>
        <w:r>
          <w:rPr>
            <w:webHidden/>
          </w:rPr>
        </w:r>
        <w:r>
          <w:rPr>
            <w:webHidden/>
          </w:rPr>
          <w:fldChar w:fldCharType="separate"/>
        </w:r>
        <w:r>
          <w:rPr>
            <w:webHidden/>
          </w:rPr>
          <w:t>5</w:t>
        </w:r>
        <w:r>
          <w:rPr>
            <w:webHidden/>
          </w:rPr>
          <w:fldChar w:fldCharType="end"/>
        </w:r>
      </w:hyperlink>
    </w:p>
    <w:p w14:paraId="7603272B" w14:textId="5E377EC4"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56" w:history="1">
        <w:r w:rsidRPr="009F76D9">
          <w:rPr>
            <w:rStyle w:val="Hyperlink"/>
          </w:rPr>
          <w:t>Action</w:t>
        </w:r>
        <w:r>
          <w:rPr>
            <w:webHidden/>
          </w:rPr>
          <w:tab/>
        </w:r>
        <w:r>
          <w:rPr>
            <w:webHidden/>
          </w:rPr>
          <w:fldChar w:fldCharType="begin"/>
        </w:r>
        <w:r>
          <w:rPr>
            <w:webHidden/>
          </w:rPr>
          <w:instrText xml:space="preserve"> PAGEREF _Toc193351756 \h </w:instrText>
        </w:r>
        <w:r>
          <w:rPr>
            <w:webHidden/>
          </w:rPr>
        </w:r>
        <w:r>
          <w:rPr>
            <w:webHidden/>
          </w:rPr>
          <w:fldChar w:fldCharType="separate"/>
        </w:r>
        <w:r>
          <w:rPr>
            <w:webHidden/>
          </w:rPr>
          <w:t>7</w:t>
        </w:r>
        <w:r>
          <w:rPr>
            <w:webHidden/>
          </w:rPr>
          <w:fldChar w:fldCharType="end"/>
        </w:r>
      </w:hyperlink>
    </w:p>
    <w:p w14:paraId="72029195" w14:textId="42928183"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57" w:history="1">
        <w:r w:rsidRPr="009F76D9">
          <w:rPr>
            <w:rStyle w:val="Hyperlink"/>
            <w:noProof/>
          </w:rPr>
          <w:t>Exploring the meaning of joy</w:t>
        </w:r>
        <w:r>
          <w:rPr>
            <w:noProof/>
            <w:webHidden/>
          </w:rPr>
          <w:tab/>
        </w:r>
        <w:r>
          <w:rPr>
            <w:noProof/>
            <w:webHidden/>
          </w:rPr>
          <w:fldChar w:fldCharType="begin"/>
        </w:r>
        <w:r>
          <w:rPr>
            <w:noProof/>
            <w:webHidden/>
          </w:rPr>
          <w:instrText xml:space="preserve"> PAGEREF _Toc193351757 \h </w:instrText>
        </w:r>
        <w:r>
          <w:rPr>
            <w:noProof/>
            <w:webHidden/>
          </w:rPr>
        </w:r>
        <w:r>
          <w:rPr>
            <w:noProof/>
            <w:webHidden/>
          </w:rPr>
          <w:fldChar w:fldCharType="separate"/>
        </w:r>
        <w:r>
          <w:rPr>
            <w:noProof/>
            <w:webHidden/>
          </w:rPr>
          <w:t>7</w:t>
        </w:r>
        <w:r>
          <w:rPr>
            <w:noProof/>
            <w:webHidden/>
          </w:rPr>
          <w:fldChar w:fldCharType="end"/>
        </w:r>
      </w:hyperlink>
    </w:p>
    <w:p w14:paraId="6797EFCC" w14:textId="7CF8E21D"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58" w:history="1">
        <w:r w:rsidRPr="009F76D9">
          <w:rPr>
            <w:rStyle w:val="Hyperlink"/>
            <w:noProof/>
            <w:lang w:val="en-CA"/>
          </w:rPr>
          <w:t>Using a design process</w:t>
        </w:r>
        <w:r>
          <w:rPr>
            <w:noProof/>
            <w:webHidden/>
          </w:rPr>
          <w:tab/>
        </w:r>
        <w:r>
          <w:rPr>
            <w:noProof/>
            <w:webHidden/>
          </w:rPr>
          <w:fldChar w:fldCharType="begin"/>
        </w:r>
        <w:r>
          <w:rPr>
            <w:noProof/>
            <w:webHidden/>
          </w:rPr>
          <w:instrText xml:space="preserve"> PAGEREF _Toc193351758 \h </w:instrText>
        </w:r>
        <w:r>
          <w:rPr>
            <w:noProof/>
            <w:webHidden/>
          </w:rPr>
        </w:r>
        <w:r>
          <w:rPr>
            <w:noProof/>
            <w:webHidden/>
          </w:rPr>
          <w:fldChar w:fldCharType="separate"/>
        </w:r>
        <w:r>
          <w:rPr>
            <w:noProof/>
            <w:webHidden/>
          </w:rPr>
          <w:t>8</w:t>
        </w:r>
        <w:r>
          <w:rPr>
            <w:noProof/>
            <w:webHidden/>
          </w:rPr>
          <w:fldChar w:fldCharType="end"/>
        </w:r>
      </w:hyperlink>
    </w:p>
    <w:p w14:paraId="4AD749E3" w14:textId="610CCD6C"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59" w:history="1">
        <w:r w:rsidRPr="009F76D9">
          <w:rPr>
            <w:rStyle w:val="Hyperlink"/>
            <w:noProof/>
          </w:rPr>
          <w:t>Posing a design question</w:t>
        </w:r>
        <w:r>
          <w:rPr>
            <w:noProof/>
            <w:webHidden/>
          </w:rPr>
          <w:tab/>
        </w:r>
        <w:r>
          <w:rPr>
            <w:noProof/>
            <w:webHidden/>
          </w:rPr>
          <w:fldChar w:fldCharType="begin"/>
        </w:r>
        <w:r>
          <w:rPr>
            <w:noProof/>
            <w:webHidden/>
          </w:rPr>
          <w:instrText xml:space="preserve"> PAGEREF _Toc193351759 \h </w:instrText>
        </w:r>
        <w:r>
          <w:rPr>
            <w:noProof/>
            <w:webHidden/>
          </w:rPr>
        </w:r>
        <w:r>
          <w:rPr>
            <w:noProof/>
            <w:webHidden/>
          </w:rPr>
          <w:fldChar w:fldCharType="separate"/>
        </w:r>
        <w:r>
          <w:rPr>
            <w:noProof/>
            <w:webHidden/>
          </w:rPr>
          <w:t>8</w:t>
        </w:r>
        <w:r>
          <w:rPr>
            <w:noProof/>
            <w:webHidden/>
          </w:rPr>
          <w:fldChar w:fldCharType="end"/>
        </w:r>
      </w:hyperlink>
    </w:p>
    <w:p w14:paraId="403A6F11" w14:textId="67AED797"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0" w:history="1">
        <w:r w:rsidRPr="009F76D9">
          <w:rPr>
            <w:rStyle w:val="Hyperlink"/>
            <w:noProof/>
          </w:rPr>
          <w:t>Designing</w:t>
        </w:r>
        <w:r>
          <w:rPr>
            <w:noProof/>
            <w:webHidden/>
          </w:rPr>
          <w:tab/>
        </w:r>
        <w:r>
          <w:rPr>
            <w:noProof/>
            <w:webHidden/>
          </w:rPr>
          <w:fldChar w:fldCharType="begin"/>
        </w:r>
        <w:r>
          <w:rPr>
            <w:noProof/>
            <w:webHidden/>
          </w:rPr>
          <w:instrText xml:space="preserve"> PAGEREF _Toc193351760 \h </w:instrText>
        </w:r>
        <w:r>
          <w:rPr>
            <w:noProof/>
            <w:webHidden/>
          </w:rPr>
        </w:r>
        <w:r>
          <w:rPr>
            <w:noProof/>
            <w:webHidden/>
          </w:rPr>
          <w:fldChar w:fldCharType="separate"/>
        </w:r>
        <w:r>
          <w:rPr>
            <w:noProof/>
            <w:webHidden/>
          </w:rPr>
          <w:t>9</w:t>
        </w:r>
        <w:r>
          <w:rPr>
            <w:noProof/>
            <w:webHidden/>
          </w:rPr>
          <w:fldChar w:fldCharType="end"/>
        </w:r>
      </w:hyperlink>
    </w:p>
    <w:p w14:paraId="1CC3C4B5" w14:textId="6D62F07E"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1" w:history="1">
        <w:r w:rsidRPr="009F76D9">
          <w:rPr>
            <w:rStyle w:val="Hyperlink"/>
            <w:noProof/>
            <w:lang w:val="en-CA"/>
          </w:rPr>
          <w:t>Building</w:t>
        </w:r>
        <w:r>
          <w:rPr>
            <w:noProof/>
            <w:webHidden/>
          </w:rPr>
          <w:tab/>
        </w:r>
        <w:r>
          <w:rPr>
            <w:noProof/>
            <w:webHidden/>
          </w:rPr>
          <w:fldChar w:fldCharType="begin"/>
        </w:r>
        <w:r>
          <w:rPr>
            <w:noProof/>
            <w:webHidden/>
          </w:rPr>
          <w:instrText xml:space="preserve"> PAGEREF _Toc193351761 \h </w:instrText>
        </w:r>
        <w:r>
          <w:rPr>
            <w:noProof/>
            <w:webHidden/>
          </w:rPr>
        </w:r>
        <w:r>
          <w:rPr>
            <w:noProof/>
            <w:webHidden/>
          </w:rPr>
          <w:fldChar w:fldCharType="separate"/>
        </w:r>
        <w:r>
          <w:rPr>
            <w:noProof/>
            <w:webHidden/>
          </w:rPr>
          <w:t>10</w:t>
        </w:r>
        <w:r>
          <w:rPr>
            <w:noProof/>
            <w:webHidden/>
          </w:rPr>
          <w:fldChar w:fldCharType="end"/>
        </w:r>
      </w:hyperlink>
    </w:p>
    <w:p w14:paraId="1D5E0BF4" w14:textId="4ED76B44"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2" w:history="1">
        <w:r w:rsidRPr="009F76D9">
          <w:rPr>
            <w:rStyle w:val="Hyperlink"/>
            <w:noProof/>
            <w:lang w:val="en-CA"/>
          </w:rPr>
          <w:t>Testing and refining</w:t>
        </w:r>
        <w:r>
          <w:rPr>
            <w:noProof/>
            <w:webHidden/>
          </w:rPr>
          <w:tab/>
        </w:r>
        <w:r>
          <w:rPr>
            <w:noProof/>
            <w:webHidden/>
          </w:rPr>
          <w:fldChar w:fldCharType="begin"/>
        </w:r>
        <w:r>
          <w:rPr>
            <w:noProof/>
            <w:webHidden/>
          </w:rPr>
          <w:instrText xml:space="preserve"> PAGEREF _Toc193351762 \h </w:instrText>
        </w:r>
        <w:r>
          <w:rPr>
            <w:noProof/>
            <w:webHidden/>
          </w:rPr>
        </w:r>
        <w:r>
          <w:rPr>
            <w:noProof/>
            <w:webHidden/>
          </w:rPr>
          <w:fldChar w:fldCharType="separate"/>
        </w:r>
        <w:r>
          <w:rPr>
            <w:noProof/>
            <w:webHidden/>
          </w:rPr>
          <w:t>10</w:t>
        </w:r>
        <w:r>
          <w:rPr>
            <w:noProof/>
            <w:webHidden/>
          </w:rPr>
          <w:fldChar w:fldCharType="end"/>
        </w:r>
      </w:hyperlink>
    </w:p>
    <w:p w14:paraId="3BFD4BF5" w14:textId="1179213D"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3" w:history="1">
        <w:r w:rsidRPr="009F76D9">
          <w:rPr>
            <w:rStyle w:val="Hyperlink"/>
            <w:noProof/>
            <w:lang w:val="en-CA"/>
          </w:rPr>
          <w:t>Improving</w:t>
        </w:r>
        <w:r>
          <w:rPr>
            <w:noProof/>
            <w:webHidden/>
          </w:rPr>
          <w:tab/>
        </w:r>
        <w:r>
          <w:rPr>
            <w:noProof/>
            <w:webHidden/>
          </w:rPr>
          <w:fldChar w:fldCharType="begin"/>
        </w:r>
        <w:r>
          <w:rPr>
            <w:noProof/>
            <w:webHidden/>
          </w:rPr>
          <w:instrText xml:space="preserve"> PAGEREF _Toc193351763 \h </w:instrText>
        </w:r>
        <w:r>
          <w:rPr>
            <w:noProof/>
            <w:webHidden/>
          </w:rPr>
        </w:r>
        <w:r>
          <w:rPr>
            <w:noProof/>
            <w:webHidden/>
          </w:rPr>
          <w:fldChar w:fldCharType="separate"/>
        </w:r>
        <w:r>
          <w:rPr>
            <w:noProof/>
            <w:webHidden/>
          </w:rPr>
          <w:t>11</w:t>
        </w:r>
        <w:r>
          <w:rPr>
            <w:noProof/>
            <w:webHidden/>
          </w:rPr>
          <w:fldChar w:fldCharType="end"/>
        </w:r>
      </w:hyperlink>
    </w:p>
    <w:p w14:paraId="7F57D84E" w14:textId="5FC7E6FC"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64" w:history="1">
        <w:r w:rsidRPr="009F76D9">
          <w:rPr>
            <w:rStyle w:val="Hyperlink"/>
          </w:rPr>
          <w:t>Consolidation</w:t>
        </w:r>
        <w:r>
          <w:rPr>
            <w:webHidden/>
          </w:rPr>
          <w:tab/>
        </w:r>
        <w:r>
          <w:rPr>
            <w:webHidden/>
          </w:rPr>
          <w:fldChar w:fldCharType="begin"/>
        </w:r>
        <w:r>
          <w:rPr>
            <w:webHidden/>
          </w:rPr>
          <w:instrText xml:space="preserve"> PAGEREF _Toc193351764 \h </w:instrText>
        </w:r>
        <w:r>
          <w:rPr>
            <w:webHidden/>
          </w:rPr>
        </w:r>
        <w:r>
          <w:rPr>
            <w:webHidden/>
          </w:rPr>
          <w:fldChar w:fldCharType="separate"/>
        </w:r>
        <w:r>
          <w:rPr>
            <w:webHidden/>
          </w:rPr>
          <w:t>11</w:t>
        </w:r>
        <w:r>
          <w:rPr>
            <w:webHidden/>
          </w:rPr>
          <w:fldChar w:fldCharType="end"/>
        </w:r>
      </w:hyperlink>
    </w:p>
    <w:p w14:paraId="68123486" w14:textId="2DFD3486"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5" w:history="1">
        <w:r w:rsidRPr="009F76D9">
          <w:rPr>
            <w:rStyle w:val="Hyperlink"/>
            <w:noProof/>
          </w:rPr>
          <w:t>Share the joy</w:t>
        </w:r>
        <w:r>
          <w:rPr>
            <w:noProof/>
            <w:webHidden/>
          </w:rPr>
          <w:tab/>
        </w:r>
        <w:r>
          <w:rPr>
            <w:noProof/>
            <w:webHidden/>
          </w:rPr>
          <w:fldChar w:fldCharType="begin"/>
        </w:r>
        <w:r>
          <w:rPr>
            <w:noProof/>
            <w:webHidden/>
          </w:rPr>
          <w:instrText xml:space="preserve"> PAGEREF _Toc193351765 \h </w:instrText>
        </w:r>
        <w:r>
          <w:rPr>
            <w:noProof/>
            <w:webHidden/>
          </w:rPr>
        </w:r>
        <w:r>
          <w:rPr>
            <w:noProof/>
            <w:webHidden/>
          </w:rPr>
          <w:fldChar w:fldCharType="separate"/>
        </w:r>
        <w:r>
          <w:rPr>
            <w:noProof/>
            <w:webHidden/>
          </w:rPr>
          <w:t>11</w:t>
        </w:r>
        <w:r>
          <w:rPr>
            <w:noProof/>
            <w:webHidden/>
          </w:rPr>
          <w:fldChar w:fldCharType="end"/>
        </w:r>
      </w:hyperlink>
    </w:p>
    <w:p w14:paraId="1D75F331" w14:textId="6A4E12C8"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66" w:history="1">
        <w:r w:rsidRPr="009F76D9">
          <w:rPr>
            <w:rStyle w:val="Hyperlink"/>
          </w:rPr>
          <w:t>Possible extensions</w:t>
        </w:r>
        <w:r>
          <w:rPr>
            <w:webHidden/>
          </w:rPr>
          <w:tab/>
        </w:r>
        <w:r>
          <w:rPr>
            <w:webHidden/>
          </w:rPr>
          <w:fldChar w:fldCharType="begin"/>
        </w:r>
        <w:r>
          <w:rPr>
            <w:webHidden/>
          </w:rPr>
          <w:instrText xml:space="preserve"> PAGEREF _Toc193351766 \h </w:instrText>
        </w:r>
        <w:r>
          <w:rPr>
            <w:webHidden/>
          </w:rPr>
        </w:r>
        <w:r>
          <w:rPr>
            <w:webHidden/>
          </w:rPr>
          <w:fldChar w:fldCharType="separate"/>
        </w:r>
        <w:r>
          <w:rPr>
            <w:webHidden/>
          </w:rPr>
          <w:t>12</w:t>
        </w:r>
        <w:r>
          <w:rPr>
            <w:webHidden/>
          </w:rPr>
          <w:fldChar w:fldCharType="end"/>
        </w:r>
      </w:hyperlink>
    </w:p>
    <w:p w14:paraId="50FF519A" w14:textId="3101CEF9"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67" w:history="1">
        <w:r w:rsidRPr="009F76D9">
          <w:rPr>
            <w:rStyle w:val="Hyperlink"/>
          </w:rPr>
          <w:t>Appendix A</w:t>
        </w:r>
        <w:r>
          <w:rPr>
            <w:webHidden/>
          </w:rPr>
          <w:tab/>
        </w:r>
        <w:r>
          <w:rPr>
            <w:webHidden/>
          </w:rPr>
          <w:fldChar w:fldCharType="begin"/>
        </w:r>
        <w:r>
          <w:rPr>
            <w:webHidden/>
          </w:rPr>
          <w:instrText xml:space="preserve"> PAGEREF _Toc193351767 \h </w:instrText>
        </w:r>
        <w:r>
          <w:rPr>
            <w:webHidden/>
          </w:rPr>
        </w:r>
        <w:r>
          <w:rPr>
            <w:webHidden/>
          </w:rPr>
          <w:fldChar w:fldCharType="separate"/>
        </w:r>
        <w:r>
          <w:rPr>
            <w:webHidden/>
          </w:rPr>
          <w:t>14</w:t>
        </w:r>
        <w:r>
          <w:rPr>
            <w:webHidden/>
          </w:rPr>
          <w:fldChar w:fldCharType="end"/>
        </w:r>
      </w:hyperlink>
    </w:p>
    <w:p w14:paraId="6DEA60A0" w14:textId="6EDF945B" w:rsidR="002116FD" w:rsidRDefault="002116FD">
      <w:pPr>
        <w:pStyle w:val="TOC2"/>
        <w:rPr>
          <w:rFonts w:asciiTheme="minorHAnsi" w:eastAsiaTheme="minorEastAsia" w:hAnsiTheme="minorHAnsi" w:cstheme="minorBidi"/>
          <w:i w:val="0"/>
          <w:iCs w:val="0"/>
          <w:kern w:val="2"/>
          <w:lang w:val="en-CA"/>
          <w14:ligatures w14:val="standardContextual"/>
        </w:rPr>
      </w:pPr>
      <w:hyperlink w:anchor="_Toc193351768" w:history="1">
        <w:r w:rsidRPr="009F76D9">
          <w:rPr>
            <w:rStyle w:val="Hyperlink"/>
          </w:rPr>
          <w:t>Curriculum expectations descriptions</w:t>
        </w:r>
        <w:r>
          <w:rPr>
            <w:webHidden/>
          </w:rPr>
          <w:tab/>
        </w:r>
        <w:r>
          <w:rPr>
            <w:webHidden/>
          </w:rPr>
          <w:fldChar w:fldCharType="begin"/>
        </w:r>
        <w:r>
          <w:rPr>
            <w:webHidden/>
          </w:rPr>
          <w:instrText xml:space="preserve"> PAGEREF _Toc193351768 \h </w:instrText>
        </w:r>
        <w:r>
          <w:rPr>
            <w:webHidden/>
          </w:rPr>
        </w:r>
        <w:r>
          <w:rPr>
            <w:webHidden/>
          </w:rPr>
          <w:fldChar w:fldCharType="separate"/>
        </w:r>
        <w:r>
          <w:rPr>
            <w:webHidden/>
          </w:rPr>
          <w:t>14</w:t>
        </w:r>
        <w:r>
          <w:rPr>
            <w:webHidden/>
          </w:rPr>
          <w:fldChar w:fldCharType="end"/>
        </w:r>
      </w:hyperlink>
    </w:p>
    <w:p w14:paraId="5389D89A" w14:textId="11423D38"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69" w:history="1">
        <w:r w:rsidRPr="009F76D9">
          <w:rPr>
            <w:rStyle w:val="Hyperlink"/>
            <w:noProof/>
          </w:rPr>
          <w:t>A2. Digital Media Literacy</w:t>
        </w:r>
        <w:r>
          <w:rPr>
            <w:noProof/>
            <w:webHidden/>
          </w:rPr>
          <w:tab/>
        </w:r>
        <w:r>
          <w:rPr>
            <w:noProof/>
            <w:webHidden/>
          </w:rPr>
          <w:fldChar w:fldCharType="begin"/>
        </w:r>
        <w:r>
          <w:rPr>
            <w:noProof/>
            <w:webHidden/>
          </w:rPr>
          <w:instrText xml:space="preserve"> PAGEREF _Toc193351769 \h </w:instrText>
        </w:r>
        <w:r>
          <w:rPr>
            <w:noProof/>
            <w:webHidden/>
          </w:rPr>
        </w:r>
        <w:r>
          <w:rPr>
            <w:noProof/>
            <w:webHidden/>
          </w:rPr>
          <w:fldChar w:fldCharType="separate"/>
        </w:r>
        <w:r>
          <w:rPr>
            <w:noProof/>
            <w:webHidden/>
          </w:rPr>
          <w:t>14</w:t>
        </w:r>
        <w:r>
          <w:rPr>
            <w:noProof/>
            <w:webHidden/>
          </w:rPr>
          <w:fldChar w:fldCharType="end"/>
        </w:r>
      </w:hyperlink>
    </w:p>
    <w:p w14:paraId="6A477D29" w14:textId="32D327E5"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70" w:history="1">
        <w:r w:rsidRPr="009F76D9">
          <w:rPr>
            <w:rStyle w:val="Hyperlink"/>
            <w:noProof/>
          </w:rPr>
          <w:t>C1. Knowledge about Texts</w:t>
        </w:r>
        <w:r>
          <w:rPr>
            <w:noProof/>
            <w:webHidden/>
          </w:rPr>
          <w:tab/>
        </w:r>
        <w:r>
          <w:rPr>
            <w:noProof/>
            <w:webHidden/>
          </w:rPr>
          <w:fldChar w:fldCharType="begin"/>
        </w:r>
        <w:r>
          <w:rPr>
            <w:noProof/>
            <w:webHidden/>
          </w:rPr>
          <w:instrText xml:space="preserve"> PAGEREF _Toc193351770 \h </w:instrText>
        </w:r>
        <w:r>
          <w:rPr>
            <w:noProof/>
            <w:webHidden/>
          </w:rPr>
        </w:r>
        <w:r>
          <w:rPr>
            <w:noProof/>
            <w:webHidden/>
          </w:rPr>
          <w:fldChar w:fldCharType="separate"/>
        </w:r>
        <w:r>
          <w:rPr>
            <w:noProof/>
            <w:webHidden/>
          </w:rPr>
          <w:t>14</w:t>
        </w:r>
        <w:r>
          <w:rPr>
            <w:noProof/>
            <w:webHidden/>
          </w:rPr>
          <w:fldChar w:fldCharType="end"/>
        </w:r>
      </w:hyperlink>
    </w:p>
    <w:p w14:paraId="53997957" w14:textId="652AE8BB"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71" w:history="1">
        <w:r w:rsidRPr="009F76D9">
          <w:rPr>
            <w:rStyle w:val="Hyperlink"/>
            <w:noProof/>
          </w:rPr>
          <w:t>D1. Developing Ideas and Organizing Content</w:t>
        </w:r>
        <w:r>
          <w:rPr>
            <w:noProof/>
            <w:webHidden/>
          </w:rPr>
          <w:tab/>
        </w:r>
        <w:r>
          <w:rPr>
            <w:noProof/>
            <w:webHidden/>
          </w:rPr>
          <w:fldChar w:fldCharType="begin"/>
        </w:r>
        <w:r>
          <w:rPr>
            <w:noProof/>
            <w:webHidden/>
          </w:rPr>
          <w:instrText xml:space="preserve"> PAGEREF _Toc193351771 \h </w:instrText>
        </w:r>
        <w:r>
          <w:rPr>
            <w:noProof/>
            <w:webHidden/>
          </w:rPr>
        </w:r>
        <w:r>
          <w:rPr>
            <w:noProof/>
            <w:webHidden/>
          </w:rPr>
          <w:fldChar w:fldCharType="separate"/>
        </w:r>
        <w:r>
          <w:rPr>
            <w:noProof/>
            <w:webHidden/>
          </w:rPr>
          <w:t>15</w:t>
        </w:r>
        <w:r>
          <w:rPr>
            <w:noProof/>
            <w:webHidden/>
          </w:rPr>
          <w:fldChar w:fldCharType="end"/>
        </w:r>
      </w:hyperlink>
    </w:p>
    <w:p w14:paraId="41D0EA94" w14:textId="5000262F" w:rsidR="002116FD" w:rsidRDefault="002116FD">
      <w:pPr>
        <w:pStyle w:val="TOC3"/>
        <w:rPr>
          <w:rFonts w:asciiTheme="minorHAnsi" w:eastAsiaTheme="minorEastAsia" w:hAnsiTheme="minorHAnsi" w:cstheme="minorBidi"/>
          <w:noProof/>
          <w:kern w:val="2"/>
          <w:szCs w:val="24"/>
          <w:lang w:val="en-CA"/>
          <w14:ligatures w14:val="standardContextual"/>
        </w:rPr>
      </w:pPr>
      <w:hyperlink w:anchor="_Toc193351772" w:history="1">
        <w:r w:rsidRPr="009F76D9">
          <w:rPr>
            <w:rStyle w:val="Hyperlink"/>
            <w:noProof/>
          </w:rPr>
          <w:t>D3. Publishing, Presenting, and Reflecting</w:t>
        </w:r>
        <w:r>
          <w:rPr>
            <w:noProof/>
            <w:webHidden/>
          </w:rPr>
          <w:tab/>
        </w:r>
        <w:r>
          <w:rPr>
            <w:noProof/>
            <w:webHidden/>
          </w:rPr>
          <w:fldChar w:fldCharType="begin"/>
        </w:r>
        <w:r>
          <w:rPr>
            <w:noProof/>
            <w:webHidden/>
          </w:rPr>
          <w:instrText xml:space="preserve"> PAGEREF _Toc193351772 \h </w:instrText>
        </w:r>
        <w:r>
          <w:rPr>
            <w:noProof/>
            <w:webHidden/>
          </w:rPr>
        </w:r>
        <w:r>
          <w:rPr>
            <w:noProof/>
            <w:webHidden/>
          </w:rPr>
          <w:fldChar w:fldCharType="separate"/>
        </w:r>
        <w:r>
          <w:rPr>
            <w:noProof/>
            <w:webHidden/>
          </w:rPr>
          <w:t>15</w:t>
        </w:r>
        <w:r>
          <w:rPr>
            <w:noProof/>
            <w:webHidden/>
          </w:rPr>
          <w:fldChar w:fldCharType="end"/>
        </w:r>
      </w:hyperlink>
    </w:p>
    <w:p w14:paraId="06C3FFCB" w14:textId="038BD7C5"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73" w:history="1">
        <w:r w:rsidRPr="009F76D9">
          <w:rPr>
            <w:rStyle w:val="Hyperlink"/>
          </w:rPr>
          <w:t>Attribution license</w:t>
        </w:r>
        <w:r>
          <w:rPr>
            <w:webHidden/>
          </w:rPr>
          <w:tab/>
        </w:r>
        <w:r>
          <w:rPr>
            <w:webHidden/>
          </w:rPr>
          <w:fldChar w:fldCharType="begin"/>
        </w:r>
        <w:r>
          <w:rPr>
            <w:webHidden/>
          </w:rPr>
          <w:instrText xml:space="preserve"> PAGEREF _Toc193351773 \h </w:instrText>
        </w:r>
        <w:r>
          <w:rPr>
            <w:webHidden/>
          </w:rPr>
        </w:r>
        <w:r>
          <w:rPr>
            <w:webHidden/>
          </w:rPr>
          <w:fldChar w:fldCharType="separate"/>
        </w:r>
        <w:r>
          <w:rPr>
            <w:webHidden/>
          </w:rPr>
          <w:t>15</w:t>
        </w:r>
        <w:r>
          <w:rPr>
            <w:webHidden/>
          </w:rPr>
          <w:fldChar w:fldCharType="end"/>
        </w:r>
      </w:hyperlink>
    </w:p>
    <w:p w14:paraId="2838C1ED" w14:textId="521B6753" w:rsidR="002116FD" w:rsidRDefault="002116FD">
      <w:pPr>
        <w:pStyle w:val="TOC1"/>
        <w:rPr>
          <w:rFonts w:asciiTheme="minorHAnsi" w:eastAsiaTheme="minorEastAsia" w:hAnsiTheme="minorHAnsi" w:cstheme="minorBidi"/>
          <w:b w:val="0"/>
          <w:bCs w:val="0"/>
          <w:kern w:val="2"/>
          <w:lang w:val="en-CA"/>
          <w14:ligatures w14:val="standardContextual"/>
        </w:rPr>
      </w:pPr>
      <w:hyperlink w:anchor="_Toc193351774" w:history="1">
        <w:r w:rsidRPr="009F76D9">
          <w:rPr>
            <w:rStyle w:val="Hyperlink"/>
          </w:rPr>
          <w:t>Updates</w:t>
        </w:r>
        <w:r>
          <w:rPr>
            <w:webHidden/>
          </w:rPr>
          <w:tab/>
        </w:r>
        <w:r>
          <w:rPr>
            <w:webHidden/>
          </w:rPr>
          <w:fldChar w:fldCharType="begin"/>
        </w:r>
        <w:r>
          <w:rPr>
            <w:webHidden/>
          </w:rPr>
          <w:instrText xml:space="preserve"> PAGEREF _Toc193351774 \h </w:instrText>
        </w:r>
        <w:r>
          <w:rPr>
            <w:webHidden/>
          </w:rPr>
        </w:r>
        <w:r>
          <w:rPr>
            <w:webHidden/>
          </w:rPr>
          <w:fldChar w:fldCharType="separate"/>
        </w:r>
        <w:r>
          <w:rPr>
            <w:webHidden/>
          </w:rPr>
          <w:t>16</w:t>
        </w:r>
        <w:r>
          <w:rPr>
            <w:webHidden/>
          </w:rPr>
          <w:fldChar w:fldCharType="end"/>
        </w:r>
      </w:hyperlink>
    </w:p>
    <w:p w14:paraId="04F0CE6B" w14:textId="247456E6" w:rsidR="002D44B3" w:rsidRDefault="000308A3" w:rsidP="00481857">
      <w:pPr>
        <w:pStyle w:val="TOC1"/>
      </w:pPr>
      <w:r>
        <w:rPr>
          <w:bCs w:val="0"/>
        </w:rPr>
        <w:fldChar w:fldCharType="end"/>
      </w:r>
      <w:r w:rsidR="002D44B3">
        <w:br w:type="page"/>
      </w:r>
    </w:p>
    <w:bookmarkStart w:id="20" w:name="_Toc189909266"/>
    <w:bookmarkStart w:id="21" w:name="_Toc190794968"/>
    <w:bookmarkStart w:id="22" w:name="_Toc193351750"/>
    <w:p w14:paraId="252B9CB0" w14:textId="77777777" w:rsidR="00C93F57" w:rsidRPr="00DF7A11" w:rsidRDefault="00C0112B" w:rsidP="007E7A02">
      <w:pPr>
        <w:pStyle w:val="Heading1"/>
      </w:pPr>
      <w:r>
        <w:rPr>
          <w:noProof/>
        </w:rPr>
        <w:lastRenderedPageBreak/>
        <mc:AlternateContent>
          <mc:Choice Requires="wpg">
            <w:drawing>
              <wp:anchor distT="0" distB="0" distL="114300" distR="114300" simplePos="0" relativeHeight="251662336" behindDoc="0" locked="0" layoutInCell="1" allowOverlap="1" wp14:anchorId="3682AF94" wp14:editId="4E9692D0">
                <wp:simplePos x="0" y="0"/>
                <wp:positionH relativeFrom="column">
                  <wp:posOffset>-67310</wp:posOffset>
                </wp:positionH>
                <wp:positionV relativeFrom="paragraph">
                  <wp:posOffset>0</wp:posOffset>
                </wp:positionV>
                <wp:extent cx="791845" cy="765175"/>
                <wp:effectExtent l="0" t="0" r="0" b="0"/>
                <wp:wrapSquare wrapText="bothSides"/>
                <wp:docPr id="1901068625"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1845" cy="765175"/>
                          <a:chOff x="0" y="0"/>
                          <a:chExt cx="791845" cy="765175"/>
                        </a:xfrm>
                      </wpg:grpSpPr>
                      <wps:wsp>
                        <wps:cNvPr id="250386223" name="Oval 7">
                          <a:extLst>
                            <a:ext uri="{C183D7F6-B498-43B3-948B-1728B52AA6E4}">
                              <adec:decorative xmlns:adec="http://schemas.microsoft.com/office/drawing/2017/decorative" val="1"/>
                            </a:ext>
                          </a:extLst>
                        </wps:cNvPr>
                        <wps:cNvSpPr/>
                        <wps:spPr>
                          <a:xfrm>
                            <a:off x="68580" y="0"/>
                            <a:ext cx="704538" cy="704538"/>
                          </a:xfrm>
                          <a:prstGeom prst="ellipse">
                            <a:avLst/>
                          </a:prstGeom>
                          <a:solidFill>
                            <a:schemeClr val="accent4">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614116" name="Graphic 3">
                            <a:extLst>
                              <a:ext uri="{C183D7F6-B498-43B3-948B-1728B52AA6E4}">
                                <adec:decorative xmlns:adec="http://schemas.microsoft.com/office/drawing/2017/decorative" val="1"/>
                              </a:ext>
                            </a:extLst>
                          </pic:cNvPr>
                          <pic:cNvPicPr>
                            <a:picLocks noChangeAspect="1"/>
                          </pic:cNvPicPr>
                        </pic:nvPicPr>
                        <pic:blipFill rotWithShape="1">
                          <a:blip r:embed="rId10">
                            <a:extLst>
                              <a:ext uri="{96DAC541-7B7A-43D3-8B79-37D633B846F1}">
                                <asvg:svgBlip xmlns:asvg="http://schemas.microsoft.com/office/drawing/2016/SVG/main" r:embed="rId11"/>
                              </a:ext>
                            </a:extLst>
                          </a:blip>
                          <a:srcRect t="11967" b="-1"/>
                          <a:stretch/>
                        </pic:blipFill>
                        <pic:spPr bwMode="auto">
                          <a:xfrm>
                            <a:off x="0" y="68580"/>
                            <a:ext cx="791845" cy="6965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F40F14" id="Group 6" o:spid="_x0000_s1026" alt="&quot;&quot;" style="position:absolute;margin-left:-5.3pt;margin-top:0;width:62.35pt;height:60.25pt;z-index:251662336" coordsize="7918,7651"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">
                <v:oval id="Oval 7" o:spid="_x0000_s1027" alt="&quot;&quot;" style="position:absolute;left:685;width:7046;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" fillcolor="#e5dfec [66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alt="&quot;&quot;" style="position:absolute;top:685;width:7918;height:69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">
                  <v:imagedata r:id="rId16" o:title="" croptop="7843f" cropbottom="-1f"/>
                </v:shape>
                <w10:wrap type="square"/>
              </v:group>
            </w:pict>
          </mc:Fallback>
        </mc:AlternateContent>
      </w:r>
      <w:r w:rsidR="00C93F57" w:rsidRPr="00DF7A11">
        <w:t xml:space="preserve">Learning </w:t>
      </w:r>
      <w:r w:rsidR="002408F4" w:rsidRPr="00C75CB7">
        <w:t>g</w:t>
      </w:r>
      <w:r w:rsidR="00C93F57" w:rsidRPr="00C75CB7">
        <w:t>oals</w:t>
      </w:r>
      <w:bookmarkEnd w:id="20"/>
      <w:bookmarkEnd w:id="21"/>
      <w:bookmarkEnd w:id="22"/>
    </w:p>
    <w:p w14:paraId="1526E029" w14:textId="77777777" w:rsidR="00C93F57" w:rsidRPr="002408F4" w:rsidRDefault="00C93F57" w:rsidP="007E7A02">
      <w:r w:rsidRPr="002408F4">
        <w:t>We are learning …</w:t>
      </w:r>
    </w:p>
    <w:p w14:paraId="554980E9" w14:textId="28008B3D" w:rsidR="00B56405" w:rsidRPr="000F70FD" w:rsidRDefault="00B56405" w:rsidP="007E7A02">
      <w:pPr>
        <w:pStyle w:val="Numberedlistparagraph"/>
      </w:pPr>
      <w:bookmarkStart w:id="23" w:name="_Toc186202331"/>
      <w:bookmarkStart w:id="24" w:name="_Toc186444756"/>
      <w:bookmarkStart w:id="25" w:name="_Toc186720163"/>
      <w:bookmarkStart w:id="26" w:name="_Toc189909267"/>
      <w:bookmarkStart w:id="27" w:name="_Toc190794969"/>
      <w:r w:rsidRPr="000F70FD">
        <w:t>Explain what it means to be a content creat</w:t>
      </w:r>
      <w:r w:rsidR="00241EA0">
        <w:t>or</w:t>
      </w:r>
      <w:r w:rsidRPr="000F70FD">
        <w:t xml:space="preserve"> who uses various processes, skills, strategies and tools to create digital media</w:t>
      </w:r>
      <w:r w:rsidR="008B6BDE">
        <w:t>.</w:t>
      </w:r>
    </w:p>
    <w:p w14:paraId="7FE347A1" w14:textId="25BB265F" w:rsidR="00B56405" w:rsidRPr="000F70FD" w:rsidRDefault="00B56405" w:rsidP="007E7A02">
      <w:pPr>
        <w:pStyle w:val="Numberedlistparagraph"/>
      </w:pPr>
      <w:r w:rsidRPr="000F70FD">
        <w:t>Use a design process to create digital media in order to communicate what joy means in our lives</w:t>
      </w:r>
      <w:r w:rsidR="008B6BDE">
        <w:t>.</w:t>
      </w:r>
    </w:p>
    <w:bookmarkStart w:id="28" w:name="_Toc193351751"/>
    <w:p w14:paraId="631CB147" w14:textId="77777777" w:rsidR="00C93F57" w:rsidRPr="00C75CB7" w:rsidRDefault="00C0112B" w:rsidP="007E7A02">
      <w:pPr>
        <w:pStyle w:val="Heading1"/>
      </w:pPr>
      <w:r>
        <w:rPr>
          <w:noProof/>
        </w:rPr>
        <mc:AlternateContent>
          <mc:Choice Requires="wpg">
            <w:drawing>
              <wp:anchor distT="0" distB="0" distL="114300" distR="114300" simplePos="0" relativeHeight="251664384" behindDoc="0" locked="0" layoutInCell="1" allowOverlap="1" wp14:anchorId="018B0B6F" wp14:editId="4E425AF2">
                <wp:simplePos x="0" y="0"/>
                <wp:positionH relativeFrom="column">
                  <wp:posOffset>-1270</wp:posOffset>
                </wp:positionH>
                <wp:positionV relativeFrom="paragraph">
                  <wp:posOffset>341630</wp:posOffset>
                </wp:positionV>
                <wp:extent cx="704538" cy="704538"/>
                <wp:effectExtent l="0" t="0" r="0" b="0"/>
                <wp:wrapSquare wrapText="bothSides"/>
                <wp:docPr id="111183629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538" cy="704538"/>
                          <a:chOff x="0" y="0"/>
                          <a:chExt cx="704538" cy="704538"/>
                        </a:xfrm>
                      </wpg:grpSpPr>
                      <wps:wsp>
                        <wps:cNvPr id="847579447" name="Oval 7">
                          <a:extLst>
                            <a:ext uri="{C183D7F6-B498-43B3-948B-1728B52AA6E4}">
                              <adec:decorative xmlns:adec="http://schemas.microsoft.com/office/drawing/2017/decorative" val="1"/>
                            </a:ext>
                          </a:extLst>
                        </wps:cNvPr>
                        <wps:cNvSpPr/>
                        <wps:spPr>
                          <a:xfrm>
                            <a:off x="0" y="0"/>
                            <a:ext cx="704538" cy="704538"/>
                          </a:xfrm>
                          <a:prstGeom prst="ellipse">
                            <a:avLst/>
                          </a:prstGeom>
                          <a:solidFill>
                            <a:schemeClr val="accent6">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75277910" name="Graphic 4">
                            <a:extLst>
                              <a:ext uri="{C183D7F6-B498-43B3-948B-1728B52AA6E4}">
                                <adec:decorative xmlns:adec="http://schemas.microsoft.com/office/drawing/2017/decorative" val="1"/>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7620" y="12700"/>
                            <a:ext cx="674370" cy="674370"/>
                          </a:xfrm>
                          <a:prstGeom prst="rect">
                            <a:avLst/>
                          </a:prstGeom>
                        </pic:spPr>
                      </pic:pic>
                    </wpg:wgp>
                  </a:graphicData>
                </a:graphic>
              </wp:anchor>
            </w:drawing>
          </mc:Choice>
          <mc:Fallback>
            <w:pict>
              <v:group w14:anchorId="317F81F5" id="Group 5" o:spid="_x0000_s1026" alt="&quot;&quot;" style="position:absolute;margin-left:-.1pt;margin-top:26.9pt;width:55.5pt;height:55.5pt;z-index:251664384" coordsize="7045,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KyFJREFUeAHtnQfYJUWVhkeQnJUkzDAoqxLNoKAoLCCyiCsqihjXuIqKCrguqxgQ&#13;&#10;DKzLGkGCCsISFQEz2QyjAipJFFEZARGJDjoMsN/BKb3/nb5V1X07VFe/9Tzn7/92pXPeqq6693RX&#13;&#10;16xZBA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">
                <v:oval id="Oval 7" o:spid="_x0000_s1027" alt="&quot;&quot;" style="position:absolute;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" fillcolor="#fde9d9 [665]" stroked="f"/>
                <v:shape id="Graphic 4" o:spid="_x0000_s1028" type="#_x0000_t75" alt="&quot;&quot;" style="position:absolute;left:76;top:127;width:6743;height:6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">
                  <v:imagedata r:id="rId19" o:title=""/>
                </v:shape>
                <w10:wrap type="square"/>
              </v:group>
            </w:pict>
          </mc:Fallback>
        </mc:AlternateContent>
      </w:r>
      <w:r w:rsidR="00C93F57" w:rsidRPr="00DF7A11">
        <w:t xml:space="preserve">Success </w:t>
      </w:r>
      <w:r w:rsidR="002408F4">
        <w:t>c</w:t>
      </w:r>
      <w:r w:rsidR="00C93F57" w:rsidRPr="00DF7A11">
        <w:t>riteria</w:t>
      </w:r>
      <w:bookmarkEnd w:id="23"/>
      <w:bookmarkEnd w:id="24"/>
      <w:bookmarkEnd w:id="25"/>
      <w:bookmarkEnd w:id="26"/>
      <w:bookmarkEnd w:id="27"/>
      <w:bookmarkEnd w:id="28"/>
    </w:p>
    <w:p w14:paraId="5EC9DE7D" w14:textId="77777777" w:rsidR="00C93F57" w:rsidRPr="002408F4" w:rsidRDefault="00C93F57" w:rsidP="007E7A02">
      <w:r w:rsidRPr="002408F4">
        <w:t xml:space="preserve">I can … </w:t>
      </w:r>
    </w:p>
    <w:p w14:paraId="6FCC0873" w14:textId="5DE3CC9F" w:rsidR="00B56405" w:rsidRDefault="00B56405" w:rsidP="007E7A02">
      <w:pPr>
        <w:pStyle w:val="checkboxlist"/>
      </w:pPr>
      <w:r>
        <w:t>describe aspects in my life that bring me joy</w:t>
      </w:r>
      <w:r w:rsidR="003D32BF">
        <w:t>.</w:t>
      </w:r>
    </w:p>
    <w:p w14:paraId="016D1C6B" w14:textId="08F5629D" w:rsidR="00B56405" w:rsidRDefault="00B56405" w:rsidP="007E7A02">
      <w:pPr>
        <w:pStyle w:val="checkboxlist"/>
      </w:pPr>
      <w:r>
        <w:t xml:space="preserve">describe how these aspects have meaning in relation to my identity. </w:t>
      </w:r>
    </w:p>
    <w:p w14:paraId="51E7D311" w14:textId="331AD814" w:rsidR="00B56405" w:rsidRDefault="00B56405" w:rsidP="007E7A02">
      <w:pPr>
        <w:pStyle w:val="checkboxlist"/>
      </w:pPr>
      <w:r>
        <w:t>identify the steps of a design process (e.g</w:t>
      </w:r>
      <w:r w:rsidR="00227591">
        <w:t xml:space="preserve">., </w:t>
      </w:r>
      <w:hyperlink r:id="rId20" w:anchor=":~:text=publish%20the%20work-,Engineering%20Design%20Process,-An%20engineering%20design" w:history="1">
        <w:r w:rsidR="00227591" w:rsidRPr="0051045F">
          <w:rPr>
            <w:rStyle w:val="Hyperlink"/>
          </w:rPr>
          <w:t>engineering design process (external resource)</w:t>
        </w:r>
      </w:hyperlink>
      <w:r>
        <w:t>)</w:t>
      </w:r>
      <w:r w:rsidR="003D32BF">
        <w:t>.</w:t>
      </w:r>
    </w:p>
    <w:p w14:paraId="459914BC" w14:textId="0B44D6DC" w:rsidR="00B56405" w:rsidRDefault="00B56405" w:rsidP="007E7A02">
      <w:pPr>
        <w:pStyle w:val="checkboxlist"/>
      </w:pPr>
      <w:r>
        <w:t>use a design process to help me through iterations of my digital media project</w:t>
      </w:r>
      <w:r w:rsidR="003D32BF">
        <w:t>.</w:t>
      </w:r>
    </w:p>
    <w:p w14:paraId="1CBD4245" w14:textId="124E680A" w:rsidR="00B56405" w:rsidRDefault="00B56405" w:rsidP="007E7A02">
      <w:pPr>
        <w:pStyle w:val="checkboxlist"/>
      </w:pPr>
      <w:r>
        <w:t xml:space="preserve">describe how techniques of digital and media texts (e.g., animations, text size, </w:t>
      </w:r>
      <w:proofErr w:type="spellStart"/>
      <w:r>
        <w:t>colour</w:t>
      </w:r>
      <w:proofErr w:type="spellEnd"/>
      <w:r>
        <w:t>, audio elements, graphics) impact the audience</w:t>
      </w:r>
      <w:r w:rsidR="003D32BF">
        <w:t>.</w:t>
      </w:r>
    </w:p>
    <w:p w14:paraId="23A41FF8" w14:textId="64F9F1F7" w:rsidR="00B56405" w:rsidRDefault="00B56405" w:rsidP="007E7A02">
      <w:pPr>
        <w:pStyle w:val="checkboxlist"/>
      </w:pPr>
      <w:r>
        <w:t>generate ideas and content about what brings me joy</w:t>
      </w:r>
      <w:r w:rsidR="003D32BF">
        <w:t>.</w:t>
      </w:r>
    </w:p>
    <w:p w14:paraId="6A6B2AD5" w14:textId="63C4829F" w:rsidR="00B56405" w:rsidRDefault="00B56405" w:rsidP="007E7A02">
      <w:pPr>
        <w:pStyle w:val="checkboxlist"/>
      </w:pPr>
      <w:r>
        <w:t>apply digital and media techniques in my digital media creation for specific purposes and audiences</w:t>
      </w:r>
      <w:r w:rsidR="003D32BF">
        <w:t>.</w:t>
      </w:r>
    </w:p>
    <w:p w14:paraId="2C5720FF" w14:textId="04D3EB34" w:rsidR="00B56405" w:rsidRDefault="00B56405" w:rsidP="007E7A02">
      <w:pPr>
        <w:pStyle w:val="checkboxlist"/>
      </w:pPr>
      <w:r>
        <w:t>self-assess the digital and media techniques I used in my digital media creation</w:t>
      </w:r>
      <w:r w:rsidR="003D32BF">
        <w:t>.</w:t>
      </w:r>
    </w:p>
    <w:p w14:paraId="2298AAF6" w14:textId="3A813E6E" w:rsidR="008B6BDE" w:rsidRDefault="00B56405" w:rsidP="007E7A02">
      <w:pPr>
        <w:pStyle w:val="checkboxlist"/>
      </w:pPr>
      <w:r>
        <w:t>offer feedback to peers</w:t>
      </w:r>
      <w:r w:rsidR="00241EA0">
        <w:t>’</w:t>
      </w:r>
      <w:r>
        <w:t xml:space="preserve"> digital media to provide critical self-reflection and constructive feedback for my peers.</w:t>
      </w:r>
    </w:p>
    <w:bookmarkStart w:id="29" w:name="_Toc189909268"/>
    <w:bookmarkStart w:id="30" w:name="_Toc190794970"/>
    <w:bookmarkStart w:id="31" w:name="_Toc193351752"/>
    <w:p w14:paraId="1EAA9367" w14:textId="77777777" w:rsidR="00E661B4" w:rsidRPr="00E661B4" w:rsidRDefault="00C0112B" w:rsidP="007E7A02">
      <w:pPr>
        <w:pStyle w:val="Heading1"/>
      </w:pPr>
      <w:r>
        <w:rPr>
          <w:noProof/>
        </w:rPr>
        <w:lastRenderedPageBreak/>
        <mc:AlternateContent>
          <mc:Choice Requires="wpg">
            <w:drawing>
              <wp:anchor distT="0" distB="0" distL="114300" distR="114300" simplePos="0" relativeHeight="251666432" behindDoc="0" locked="0" layoutInCell="1" allowOverlap="1" wp14:anchorId="62A7C38A" wp14:editId="4D8EA3EC">
                <wp:simplePos x="0" y="0"/>
                <wp:positionH relativeFrom="column">
                  <wp:posOffset>6350</wp:posOffset>
                </wp:positionH>
                <wp:positionV relativeFrom="paragraph">
                  <wp:posOffset>146</wp:posOffset>
                </wp:positionV>
                <wp:extent cx="727075" cy="704215"/>
                <wp:effectExtent l="0" t="0" r="0" b="0"/>
                <wp:wrapSquare wrapText="bothSides"/>
                <wp:docPr id="1858506327"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075" cy="704215"/>
                          <a:chOff x="0" y="0"/>
                          <a:chExt cx="727398" cy="704538"/>
                        </a:xfrm>
                      </wpg:grpSpPr>
                      <wps:wsp>
                        <wps:cNvPr id="1581284637" name="Oval 7">
                          <a:extLst>
                            <a:ext uri="{C183D7F6-B498-43B3-948B-1728B52AA6E4}">
                              <adec:decorative xmlns:adec="http://schemas.microsoft.com/office/drawing/2017/decorative" val="1"/>
                            </a:ext>
                          </a:extLst>
                        </wps:cNvPr>
                        <wps:cNvSpPr/>
                        <wps:spPr>
                          <a:xfrm>
                            <a:off x="22860" y="0"/>
                            <a:ext cx="704538" cy="704538"/>
                          </a:xfrm>
                          <a:prstGeom prst="ellipse">
                            <a:avLst/>
                          </a:prstGeom>
                          <a:solidFill>
                            <a:schemeClr val="accent3">
                              <a:lumMod val="20000"/>
                              <a:lumOff val="8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1772576" name="Graphic 5">
                            <a:extLst>
                              <a:ext uri="{C183D7F6-B498-43B3-948B-1728B52AA6E4}">
                                <adec:decorative xmlns:adec="http://schemas.microsoft.com/office/drawing/2017/decorative" val="1"/>
                              </a:ext>
                            </a:extLst>
                          </pic:cNvPr>
                          <pic:cNvPicPr>
                            <a:picLocks noChangeAspect="1"/>
                          </pic:cNvPicPr>
                        </pic:nvPicPr>
                        <pic:blipFill rotWithShape="1">
                          <a:blip r:embed="rId21">
                            <a:extLst>
                              <a:ext uri="{96DAC541-7B7A-43D3-8B79-37D633B846F1}">
                                <asvg:svgBlip xmlns:asvg="http://schemas.microsoft.com/office/drawing/2016/SVG/main" r:embed="rId22"/>
                              </a:ext>
                            </a:extLst>
                          </a:blip>
                          <a:srcRect t="6386" b="10281"/>
                          <a:stretch/>
                        </pic:blipFill>
                        <pic:spPr bwMode="auto">
                          <a:xfrm>
                            <a:off x="0" y="22860"/>
                            <a:ext cx="704215" cy="58674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5003D31" id="Group 4" o:spid="_x0000_s1026" alt="&quot;&quot;" style="position:absolute;margin-left:.5pt;margin-top:0;width:57.25pt;height:55.45pt;z-index:251666432" coordsize="7273,704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">
                <v:oval id="Oval 7" o:spid="_x0000_s1027" alt="&quot;&quot;" style="position:absolute;left:228;width:7045;height:70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" fillcolor="#eaf1dd [66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8" type="#_x0000_t75" alt="&quot;&quot;" style="position:absolute;top:228;width:7042;height:58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">
                  <v:imagedata r:id="rId23" o:title="" croptop="4185f" cropbottom="6738f"/>
                </v:shape>
                <w10:wrap type="square"/>
              </v:group>
            </w:pict>
          </mc:Fallback>
        </mc:AlternateContent>
      </w:r>
      <w:r w:rsidR="00CC4111" w:rsidRPr="00E82A84">
        <w:t xml:space="preserve">Lesson </w:t>
      </w:r>
      <w:r w:rsidR="00EE66DC">
        <w:t>p</w:t>
      </w:r>
      <w:r w:rsidR="00C83817" w:rsidRPr="00E82A84">
        <w:t>ath</w:t>
      </w:r>
      <w:bookmarkEnd w:id="1"/>
      <w:bookmarkEnd w:id="2"/>
      <w:bookmarkEnd w:id="3"/>
      <w:bookmarkEnd w:id="29"/>
      <w:bookmarkEnd w:id="30"/>
      <w:bookmarkEnd w:id="31"/>
    </w:p>
    <w:p w14:paraId="48A6DBDD" w14:textId="77777777" w:rsidR="00B56405" w:rsidRPr="00B2686F" w:rsidRDefault="00B56405" w:rsidP="007E7A02">
      <w:pPr>
        <w:pStyle w:val="Heading2"/>
      </w:pPr>
      <w:bookmarkStart w:id="32" w:name="_Toc186202333"/>
      <w:bookmarkStart w:id="33" w:name="_Toc186444758"/>
      <w:bookmarkStart w:id="34" w:name="_Toc186720165"/>
      <w:bookmarkStart w:id="35" w:name="_Toc189909269"/>
      <w:bookmarkStart w:id="36" w:name="_Toc190608419"/>
      <w:bookmarkStart w:id="37" w:name="_Toc193351753"/>
      <w:bookmarkStart w:id="38" w:name="_Toc186202335"/>
      <w:bookmarkStart w:id="39" w:name="_Toc186444761"/>
      <w:bookmarkStart w:id="40" w:name="_Toc186720168"/>
      <w:bookmarkStart w:id="41" w:name="_Toc189909271"/>
      <w:bookmarkStart w:id="42" w:name="_Toc190794973"/>
      <w:r w:rsidRPr="00B2686F">
        <w:t>Time</w:t>
      </w:r>
      <w:bookmarkEnd w:id="32"/>
      <w:bookmarkEnd w:id="33"/>
      <w:bookmarkEnd w:id="34"/>
      <w:bookmarkEnd w:id="35"/>
      <w:bookmarkEnd w:id="36"/>
      <w:bookmarkEnd w:id="37"/>
      <w:r w:rsidRPr="00B2686F">
        <w:t xml:space="preserve"> </w:t>
      </w:r>
    </w:p>
    <w:p w14:paraId="444D9450" w14:textId="77777777" w:rsidR="00B56405" w:rsidRDefault="00B56405" w:rsidP="007E7A02">
      <w:r>
        <w:t>180 Minutes</w:t>
      </w:r>
    </w:p>
    <w:p w14:paraId="6F3F9188" w14:textId="77777777" w:rsidR="00B56405" w:rsidRPr="007E7A02" w:rsidRDefault="00B56405" w:rsidP="007E7A02">
      <w:r w:rsidRPr="007E7A02">
        <w:t>This is a suggested amount of time. This lesson may be implemented over a series of days. Educators will make the best judgement on how to implement.</w:t>
      </w:r>
    </w:p>
    <w:p w14:paraId="74BF11C1" w14:textId="77777777" w:rsidR="00B56405" w:rsidRPr="00CC4111" w:rsidRDefault="00B56405" w:rsidP="007E7A02">
      <w:pPr>
        <w:pStyle w:val="Heading2"/>
      </w:pPr>
      <w:bookmarkStart w:id="43" w:name="_Toc186202334"/>
      <w:bookmarkStart w:id="44" w:name="_Toc186444759"/>
      <w:bookmarkStart w:id="45" w:name="_Toc186720166"/>
      <w:bookmarkStart w:id="46" w:name="_Toc189909270"/>
      <w:bookmarkStart w:id="47" w:name="_Toc190608420"/>
      <w:bookmarkStart w:id="48" w:name="_Toc193351754"/>
      <w:r w:rsidRPr="00CC4111">
        <w:t xml:space="preserve">Materials and </w:t>
      </w:r>
      <w:r>
        <w:t>r</w:t>
      </w:r>
      <w:r w:rsidRPr="00CC4111">
        <w:t>esources</w:t>
      </w:r>
      <w:bookmarkEnd w:id="43"/>
      <w:bookmarkEnd w:id="44"/>
      <w:bookmarkEnd w:id="45"/>
      <w:bookmarkEnd w:id="46"/>
      <w:bookmarkEnd w:id="47"/>
      <w:bookmarkEnd w:id="48"/>
    </w:p>
    <w:p w14:paraId="611902FC" w14:textId="3131CFD2" w:rsidR="00B56405" w:rsidRPr="00FE05B6" w:rsidRDefault="006C37BD" w:rsidP="007E7A02">
      <w:pPr>
        <w:pStyle w:val="ListParagraph"/>
        <w:numPr>
          <w:ilvl w:val="0"/>
          <w:numId w:val="25"/>
        </w:numPr>
        <w:rPr>
          <w:lang w:val="en-CA"/>
        </w:rPr>
      </w:pPr>
      <w:hyperlink r:id="rId24" w:history="1">
        <w:r>
          <w:rPr>
            <w:rStyle w:val="Hyperlink"/>
            <w:lang w:val="en-CA"/>
          </w:rPr>
          <w:t>Lesson slide deck: What Brings Me Joy (Google Slides)</w:t>
        </w:r>
      </w:hyperlink>
    </w:p>
    <w:p w14:paraId="179470B7" w14:textId="77777777" w:rsidR="00B56405" w:rsidRPr="00FE05B6" w:rsidRDefault="00B56405" w:rsidP="007E7A02">
      <w:pPr>
        <w:pStyle w:val="ListParagraph"/>
        <w:numPr>
          <w:ilvl w:val="0"/>
          <w:numId w:val="25"/>
        </w:numPr>
        <w:rPr>
          <w:lang w:val="en-CA"/>
        </w:rPr>
      </w:pPr>
      <w:r w:rsidRPr="00FE05B6">
        <w:rPr>
          <w:lang w:val="en-CA"/>
        </w:rPr>
        <w:t xml:space="preserve">Video editing application (e.g., </w:t>
      </w:r>
      <w:proofErr w:type="spellStart"/>
      <w:r w:rsidRPr="00FE05B6">
        <w:rPr>
          <w:lang w:val="en-CA"/>
        </w:rPr>
        <w:t>WeVideo</w:t>
      </w:r>
      <w:proofErr w:type="spellEnd"/>
      <w:r w:rsidRPr="00FE05B6">
        <w:rPr>
          <w:lang w:val="en-CA"/>
        </w:rPr>
        <w:t xml:space="preserve">, </w:t>
      </w:r>
      <w:proofErr w:type="spellStart"/>
      <w:r w:rsidRPr="00FE05B6">
        <w:rPr>
          <w:lang w:val="en-CA"/>
        </w:rPr>
        <w:t>CapCut</w:t>
      </w:r>
      <w:proofErr w:type="spellEnd"/>
      <w:r w:rsidRPr="00FE05B6">
        <w:rPr>
          <w:lang w:val="en-CA"/>
        </w:rPr>
        <w:t>, iMovie) to create one-minute videos</w:t>
      </w:r>
    </w:p>
    <w:p w14:paraId="3F1073FD" w14:textId="77777777" w:rsidR="00CC4111" w:rsidRPr="00CC4111" w:rsidRDefault="008059FB" w:rsidP="007E7A02">
      <w:pPr>
        <w:pStyle w:val="Heading2"/>
      </w:pPr>
      <w:bookmarkStart w:id="49" w:name="_Toc193351755"/>
      <w:r>
        <w:rPr>
          <w:noProof/>
        </w:rPr>
        <w:drawing>
          <wp:anchor distT="0" distB="0" distL="114300" distR="114300" simplePos="0" relativeHeight="251658240" behindDoc="0" locked="0" layoutInCell="1" allowOverlap="1" wp14:anchorId="40D98872" wp14:editId="222D00D6">
            <wp:simplePos x="0" y="0"/>
            <wp:positionH relativeFrom="column">
              <wp:posOffset>-53975</wp:posOffset>
            </wp:positionH>
            <wp:positionV relativeFrom="paragraph">
              <wp:posOffset>316523</wp:posOffset>
            </wp:positionV>
            <wp:extent cx="441960" cy="441960"/>
            <wp:effectExtent l="0" t="0" r="0" b="0"/>
            <wp:wrapSquare wrapText="bothSides"/>
            <wp:docPr id="3413192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19281" name="Graphic 4">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CC4111" w:rsidRPr="00CC4111">
        <w:t xml:space="preserve">Minds </w:t>
      </w:r>
      <w:r w:rsidR="00EE66DC">
        <w:t>o</w:t>
      </w:r>
      <w:r w:rsidR="00CC4111" w:rsidRPr="00CC4111">
        <w:t>n</w:t>
      </w:r>
      <w:bookmarkEnd w:id="38"/>
      <w:bookmarkEnd w:id="39"/>
      <w:bookmarkEnd w:id="40"/>
      <w:bookmarkEnd w:id="41"/>
      <w:bookmarkEnd w:id="42"/>
      <w:bookmarkEnd w:id="49"/>
    </w:p>
    <w:p w14:paraId="12E11690" w14:textId="2F4DC112" w:rsidR="003C4B83" w:rsidRDefault="00B56405" w:rsidP="007E7A02">
      <w:pPr>
        <w:pStyle w:val="Numberedlistparagraph"/>
        <w:numPr>
          <w:ilvl w:val="0"/>
          <w:numId w:val="49"/>
        </w:numPr>
      </w:pPr>
      <w:r w:rsidRPr="006351C8">
        <w:t>Invite students to stand in response to a number of “This or That” images (provocations) to foster enthusiasm and participation. (Slides 2-17). Students will move towards the side of the space (e.g., left to right) that corresponds with their preferred image (e.g.,</w:t>
      </w:r>
      <w:r w:rsidR="00845F5B">
        <w:t xml:space="preserve"> </w:t>
      </w:r>
      <w:r w:rsidRPr="006351C8">
        <w:t>salty snacks or savoury snacks; indoor physical education or outdoor physical education). Upon completion of this activity, ask students to take a seat.</w:t>
      </w:r>
    </w:p>
    <w:p w14:paraId="3153CDFD" w14:textId="5F63AD62" w:rsidR="003D32BF" w:rsidRDefault="001F3B11" w:rsidP="007E7A02">
      <w:pPr>
        <w:pStyle w:val="Imagewithnopadding"/>
      </w:pPr>
      <w:r>
        <w:lastRenderedPageBreak/>
        <w:drawing>
          <wp:inline distT="0" distB="0" distL="0" distR="0" wp14:anchorId="7F7FB05E" wp14:editId="5EA6FEF9">
            <wp:extent cx="4860925" cy="2320485"/>
            <wp:effectExtent l="0" t="0" r="3175" b="3810"/>
            <wp:docPr id="1565240073" name="Picture 6" descr="Slide six of lesson plan.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40073" name="Picture 6" descr="Slide six of lesson plan. ">
                      <a:hlinkClick r:id="rId27"/>
                    </pic:cNvPr>
                    <pic:cNvPicPr/>
                  </pic:nvPicPr>
                  <pic:blipFill rotWithShape="1">
                    <a:blip r:embed="rId28" cstate="print">
                      <a:extLst>
                        <a:ext uri="{28A0092B-C50C-407E-A947-70E740481C1C}">
                          <a14:useLocalDpi xmlns:a14="http://schemas.microsoft.com/office/drawing/2010/main" val="0"/>
                        </a:ext>
                      </a:extLst>
                    </a:blip>
                    <a:srcRect t="6826"/>
                    <a:stretch/>
                  </pic:blipFill>
                  <pic:spPr bwMode="auto">
                    <a:xfrm>
                      <a:off x="0" y="0"/>
                      <a:ext cx="4860925" cy="2320485"/>
                    </a:xfrm>
                    <a:prstGeom prst="rect">
                      <a:avLst/>
                    </a:prstGeom>
                    <a:ln>
                      <a:noFill/>
                    </a:ln>
                    <a:extLst>
                      <a:ext uri="{53640926-AAD7-44D8-BBD7-CCE9431645EC}">
                        <a14:shadowObscured xmlns:a14="http://schemas.microsoft.com/office/drawing/2010/main"/>
                      </a:ext>
                    </a:extLst>
                  </pic:spPr>
                </pic:pic>
              </a:graphicData>
            </a:graphic>
          </wp:inline>
        </w:drawing>
      </w:r>
    </w:p>
    <w:p w14:paraId="7EA7E3B9" w14:textId="2BF96538" w:rsidR="001F3B11" w:rsidRDefault="001F3B11" w:rsidP="007E7A02">
      <w:pPr>
        <w:pStyle w:val="Caption"/>
      </w:pPr>
      <w:r>
        <w:t xml:space="preserve">Slide 6 </w:t>
      </w:r>
      <w:r w:rsidR="007E7A02">
        <w:t xml:space="preserve">is one of several </w:t>
      </w:r>
      <w:r>
        <w:t>“this or that”</w:t>
      </w:r>
      <w:r w:rsidR="004529C5">
        <w:t xml:space="preserve"> </w:t>
      </w:r>
      <w:r w:rsidR="007E7A02">
        <w:t>examples found in the lesson slide deck</w:t>
      </w:r>
      <w:r>
        <w:t>.</w:t>
      </w:r>
    </w:p>
    <w:p w14:paraId="7D093B69" w14:textId="2A2CC728" w:rsidR="00B56405" w:rsidRDefault="00B56405" w:rsidP="007E7A02">
      <w:pPr>
        <w:pStyle w:val="Numberedlistparagraph"/>
      </w:pPr>
      <w:r w:rsidRPr="006351C8">
        <w:t>Post the following questions to guide a whole class discussion (Slide 18):</w:t>
      </w:r>
    </w:p>
    <w:p w14:paraId="66392B7F" w14:textId="7FB70DBE" w:rsidR="00B56405" w:rsidRPr="006351C8" w:rsidRDefault="00B56405" w:rsidP="00D70F01">
      <w:pPr>
        <w:pStyle w:val="Numberedlist"/>
        <w:numPr>
          <w:ilvl w:val="0"/>
          <w:numId w:val="54"/>
        </w:numPr>
      </w:pPr>
      <w:r w:rsidRPr="006351C8">
        <w:t xml:space="preserve">What helped you </w:t>
      </w:r>
      <w:proofErr w:type="gramStart"/>
      <w:r w:rsidRPr="006351C8">
        <w:t>make a decision</w:t>
      </w:r>
      <w:proofErr w:type="gramEnd"/>
      <w:r w:rsidRPr="006351C8">
        <w:t>?</w:t>
      </w:r>
    </w:p>
    <w:p w14:paraId="3A4686D2" w14:textId="77777777" w:rsidR="00B56405" w:rsidRPr="006351C8" w:rsidRDefault="00B56405" w:rsidP="00D70F01">
      <w:pPr>
        <w:pStyle w:val="Numberedlist"/>
        <w:numPr>
          <w:ilvl w:val="0"/>
          <w:numId w:val="54"/>
        </w:numPr>
      </w:pPr>
      <w:r w:rsidRPr="006351C8">
        <w:t>Were some harder to choose between than others?</w:t>
      </w:r>
    </w:p>
    <w:p w14:paraId="3EAEFE68" w14:textId="77777777" w:rsidR="00B56405" w:rsidRDefault="00B56405" w:rsidP="00D70F01">
      <w:pPr>
        <w:pStyle w:val="Numberedlist"/>
        <w:numPr>
          <w:ilvl w:val="0"/>
          <w:numId w:val="54"/>
        </w:numPr>
      </w:pPr>
      <w:r w:rsidRPr="006351C8">
        <w:t xml:space="preserve">Does the one you chose </w:t>
      </w:r>
      <w:proofErr w:type="gramStart"/>
      <w:r w:rsidRPr="006351C8">
        <w:t>bring</w:t>
      </w:r>
      <w:proofErr w:type="gramEnd"/>
      <w:r w:rsidRPr="006351C8">
        <w:t xml:space="preserve"> you joy?</w:t>
      </w:r>
      <w:r>
        <w:t xml:space="preserve"> </w:t>
      </w:r>
    </w:p>
    <w:p w14:paraId="1A89BE68" w14:textId="40AA320C" w:rsidR="003D32BF" w:rsidRDefault="00B56405" w:rsidP="00D70F01">
      <w:pPr>
        <w:pStyle w:val="Numberedlist"/>
        <w:numPr>
          <w:ilvl w:val="0"/>
          <w:numId w:val="54"/>
        </w:numPr>
      </w:pPr>
      <w:r w:rsidRPr="006351C8">
        <w:t>How do you know it brings you joy?</w:t>
      </w:r>
    </w:p>
    <w:p w14:paraId="6D2E9BEC" w14:textId="2F6FFE84" w:rsidR="003D32BF" w:rsidRDefault="003D32BF" w:rsidP="007E7A02">
      <w:pPr>
        <w:pStyle w:val="Imagewithnopadding"/>
      </w:pPr>
      <w:r>
        <w:drawing>
          <wp:inline distT="0" distB="0" distL="0" distR="0" wp14:anchorId="7683D49C" wp14:editId="7CE019D1">
            <wp:extent cx="4860925" cy="2308909"/>
            <wp:effectExtent l="0" t="0" r="3175" b="2540"/>
            <wp:docPr id="721782950" name="Picture 4" descr="Slide eighteen of Lesson Plan. ">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82950" name="Picture 4" descr="Slide eighteen of Lesson Plan. ">
                      <a:hlinkClick r:id="rId29"/>
                    </pic:cNvPr>
                    <pic:cNvPicPr/>
                  </pic:nvPicPr>
                  <pic:blipFill rotWithShape="1">
                    <a:blip r:embed="rId30" cstate="print">
                      <a:extLst>
                        <a:ext uri="{28A0092B-C50C-407E-A947-70E740481C1C}">
                          <a14:useLocalDpi xmlns:a14="http://schemas.microsoft.com/office/drawing/2010/main" val="0"/>
                        </a:ext>
                      </a:extLst>
                    </a:blip>
                    <a:srcRect t="7077"/>
                    <a:stretch/>
                  </pic:blipFill>
                  <pic:spPr bwMode="auto">
                    <a:xfrm>
                      <a:off x="0" y="0"/>
                      <a:ext cx="4860925" cy="2308909"/>
                    </a:xfrm>
                    <a:prstGeom prst="rect">
                      <a:avLst/>
                    </a:prstGeom>
                    <a:ln>
                      <a:noFill/>
                    </a:ln>
                    <a:extLst>
                      <a:ext uri="{53640926-AAD7-44D8-BBD7-CCE9431645EC}">
                        <a14:shadowObscured xmlns:a14="http://schemas.microsoft.com/office/drawing/2010/main"/>
                      </a:ext>
                    </a:extLst>
                  </pic:spPr>
                </pic:pic>
              </a:graphicData>
            </a:graphic>
          </wp:inline>
        </w:drawing>
      </w:r>
    </w:p>
    <w:p w14:paraId="1EA3BC94" w14:textId="15394B1C" w:rsidR="003D32BF" w:rsidRPr="00A27157" w:rsidRDefault="003D32BF" w:rsidP="007E7A02">
      <w:pPr>
        <w:pStyle w:val="Caption"/>
      </w:pPr>
      <w:r>
        <w:t>Slide</w:t>
      </w:r>
      <w:r w:rsidRPr="00F76E76">
        <w:t xml:space="preserve"> </w:t>
      </w:r>
      <w:r>
        <w:t xml:space="preserve">18 </w:t>
      </w:r>
      <w:r w:rsidRPr="00F76E76">
        <w:t xml:space="preserve">of the lesson slide deck </w:t>
      </w:r>
      <w:r w:rsidR="007E7A02">
        <w:t>includes the four prompt questions for class discussion</w:t>
      </w:r>
      <w:r>
        <w:t>.</w:t>
      </w:r>
    </w:p>
    <w:p w14:paraId="159F804D" w14:textId="4797A2BA" w:rsidR="00B56405" w:rsidRDefault="00B56405" w:rsidP="007E7A02">
      <w:pPr>
        <w:pStyle w:val="Numberedlistparagraph"/>
      </w:pPr>
      <w:r w:rsidRPr="006351C8">
        <w:lastRenderedPageBreak/>
        <w:t xml:space="preserve">Invite students to </w:t>
      </w:r>
      <w:r w:rsidR="00241EA0">
        <w:t xml:space="preserve">individually </w:t>
      </w:r>
      <w:r w:rsidRPr="006351C8">
        <w:t>brainstorm (e.g., by jotting ideas or using other brainstorm strategies) some items that bring them joy. Using their generated ideas, have students think of a few that hold the most meaning to them.</w:t>
      </w:r>
    </w:p>
    <w:p w14:paraId="2309CF95" w14:textId="77777777" w:rsidR="00B56405" w:rsidRDefault="00B56405" w:rsidP="007E7A02">
      <w:pPr>
        <w:pStyle w:val="Numberedlistparagraph"/>
      </w:pPr>
      <w:r w:rsidRPr="006351C8">
        <w:t>Through class discussion, have students volunteer some of the items and record responses (e.g., on the board). Extend the discussion by posing the question: What are ways we could categorize any of these items (e.g., hobbies, food, family, friends)?</w:t>
      </w:r>
    </w:p>
    <w:p w14:paraId="4A6D5727" w14:textId="223788EA" w:rsidR="00B56405" w:rsidRPr="00CC4111" w:rsidRDefault="00B56405" w:rsidP="007E7A02">
      <w:pPr>
        <w:pStyle w:val="Numberedlistparagraph"/>
      </w:pPr>
      <w:r w:rsidRPr="006351C8">
        <w:t>Share the lesson</w:t>
      </w:r>
      <w:r w:rsidR="00FE6663">
        <w:t>’</w:t>
      </w:r>
      <w:r w:rsidRPr="006351C8">
        <w:t>s big idea: While it</w:t>
      </w:r>
      <w:r w:rsidR="00FE6663">
        <w:t>’</w:t>
      </w:r>
      <w:r w:rsidRPr="006351C8">
        <w:t>s important to enjoy the small, immediate joys of life, it</w:t>
      </w:r>
      <w:r w:rsidR="00FE6663">
        <w:t>’</w:t>
      </w:r>
      <w:r w:rsidRPr="006351C8">
        <w:t>s equally important to invest in activities and goals that provide lasting satisfaction and meaning.</w:t>
      </w:r>
    </w:p>
    <w:p w14:paraId="44CE62C6" w14:textId="77777777" w:rsidR="009C5744" w:rsidRDefault="008059FB" w:rsidP="007E7A02">
      <w:pPr>
        <w:pStyle w:val="Heading2"/>
      </w:pPr>
      <w:bookmarkStart w:id="50" w:name="_Toc189909272"/>
      <w:bookmarkStart w:id="51" w:name="_Toc190794974"/>
      <w:bookmarkStart w:id="52" w:name="_Toc193351756"/>
      <w:bookmarkStart w:id="53" w:name="_Toc186202336"/>
      <w:bookmarkStart w:id="54" w:name="_Toc186444762"/>
      <w:bookmarkStart w:id="55" w:name="_Toc186720169"/>
      <w:r>
        <w:rPr>
          <w:noProof/>
        </w:rPr>
        <w:drawing>
          <wp:anchor distT="0" distB="0" distL="114300" distR="114300" simplePos="0" relativeHeight="251659264" behindDoc="0" locked="0" layoutInCell="1" allowOverlap="1" wp14:anchorId="4932A579" wp14:editId="76A0AEE8">
            <wp:simplePos x="0" y="0"/>
            <wp:positionH relativeFrom="column">
              <wp:posOffset>-38100</wp:posOffset>
            </wp:positionH>
            <wp:positionV relativeFrom="paragraph">
              <wp:posOffset>345831</wp:posOffset>
            </wp:positionV>
            <wp:extent cx="441960" cy="441960"/>
            <wp:effectExtent l="0" t="0" r="0" b="0"/>
            <wp:wrapSquare wrapText="bothSides"/>
            <wp:docPr id="132769628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96288" name="Graphic 5">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0145FB">
        <w:t>Action</w:t>
      </w:r>
      <w:bookmarkEnd w:id="50"/>
      <w:bookmarkEnd w:id="51"/>
      <w:bookmarkEnd w:id="52"/>
    </w:p>
    <w:p w14:paraId="64E725F7" w14:textId="606C072E" w:rsidR="00B56405" w:rsidRPr="00B2686F" w:rsidRDefault="001404D2" w:rsidP="007E7A02">
      <w:pPr>
        <w:pStyle w:val="Heading3"/>
      </w:pPr>
      <w:bookmarkStart w:id="56" w:name="_Toc193351757"/>
      <w:r>
        <w:t>Exploring the meaning of joy</w:t>
      </w:r>
      <w:bookmarkEnd w:id="56"/>
    </w:p>
    <w:p w14:paraId="12A85910" w14:textId="42739C93" w:rsidR="00B56405" w:rsidRPr="00B56405" w:rsidRDefault="00B56405" w:rsidP="007E7A02">
      <w:pPr>
        <w:pStyle w:val="Numberedlistparagraph"/>
      </w:pPr>
      <w:r w:rsidRPr="00B56405">
        <w:t>Building on the Minds On brainstorm, pose the question to do a re-sort: How could we re-group some of your ideas into immediate joy and lasting joy?</w:t>
      </w:r>
    </w:p>
    <w:p w14:paraId="5F6D769B" w14:textId="7E2A0BAA" w:rsidR="00B56405" w:rsidRPr="006351C8" w:rsidRDefault="00B56405" w:rsidP="007E7A02">
      <w:pPr>
        <w:pStyle w:val="Numberedlistparagraph"/>
      </w:pPr>
      <w:r w:rsidRPr="006351C8">
        <w:t>These items may be coded (e.g., draw a triangle around the items that they consider to spark immediate joy and a rectangle around items that spark everlasting joy). Provide examples, as needed, to guide students</w:t>
      </w:r>
      <w:r w:rsidR="00FE6663">
        <w:t>’</w:t>
      </w:r>
      <w:r w:rsidRPr="006351C8">
        <w:t xml:space="preserve"> thinking (e.g.,</w:t>
      </w:r>
      <w:r w:rsidR="00241EA0">
        <w:t xml:space="preserve"> </w:t>
      </w:r>
      <w:r w:rsidRPr="006351C8">
        <w:t>“I get a free taster sample at Costco and it</w:t>
      </w:r>
      <w:r w:rsidR="00FE6663">
        <w:t>’</w:t>
      </w:r>
      <w:r w:rsidRPr="006351C8">
        <w:t>s delicious!” versus, “I come home from a long day at school and I get to relax with a good book”). Note that students may suggest identifying some items as both immediate and everlasting. (Slide 19)</w:t>
      </w:r>
    </w:p>
    <w:p w14:paraId="056BF034" w14:textId="40810E91" w:rsidR="00B56405" w:rsidRDefault="00B56405" w:rsidP="007E7A02">
      <w:pPr>
        <w:pStyle w:val="Numberedlistparagraph"/>
      </w:pPr>
      <w:r w:rsidRPr="006351C8">
        <w:t xml:space="preserve">Have students return to their </w:t>
      </w:r>
      <w:r w:rsidR="00241EA0">
        <w:t xml:space="preserve">individual </w:t>
      </w:r>
      <w:r w:rsidRPr="006351C8">
        <w:t xml:space="preserve">brainstorming and invite them to sort or code items that they consider to be sources of immediate joy and everlasting joy. Invite students </w:t>
      </w:r>
      <w:r w:rsidR="00241EA0">
        <w:t>to</w:t>
      </w:r>
      <w:r w:rsidRPr="006351C8">
        <w:t xml:space="preserve"> turn and talk </w:t>
      </w:r>
      <w:r w:rsidR="00241EA0">
        <w:t>and</w:t>
      </w:r>
      <w:r w:rsidR="00241EA0" w:rsidRPr="006351C8">
        <w:t xml:space="preserve"> </w:t>
      </w:r>
      <w:r w:rsidRPr="006351C8">
        <w:t>share how they have identified or organized their ideas (Slide 20).</w:t>
      </w:r>
    </w:p>
    <w:p w14:paraId="18EAB0D7" w14:textId="478C352D" w:rsidR="00B56405" w:rsidRPr="006351C8" w:rsidRDefault="00B56405" w:rsidP="00D70F01">
      <w:pPr>
        <w:pStyle w:val="Numberedlistparagraph"/>
        <w:numPr>
          <w:ilvl w:val="3"/>
          <w:numId w:val="53"/>
        </w:numPr>
      </w:pPr>
      <w:r w:rsidRPr="006351C8">
        <w:lastRenderedPageBreak/>
        <w:t>How do you feel about things that spark immediate joy?</w:t>
      </w:r>
    </w:p>
    <w:p w14:paraId="7E8EF98D" w14:textId="478A7C3C" w:rsidR="00B56405" w:rsidRDefault="00B56405" w:rsidP="00D70F01">
      <w:pPr>
        <w:pStyle w:val="Numberedlistparagraph"/>
        <w:numPr>
          <w:ilvl w:val="3"/>
          <w:numId w:val="53"/>
        </w:numPr>
      </w:pPr>
      <w:r w:rsidRPr="006351C8">
        <w:t>How do you know that it</w:t>
      </w:r>
      <w:r w:rsidR="00FE6663">
        <w:t>’</w:t>
      </w:r>
      <w:r w:rsidRPr="006351C8">
        <w:t>s not something that is “everlasting”?</w:t>
      </w:r>
    </w:p>
    <w:p w14:paraId="681EB857" w14:textId="37F268CA" w:rsidR="001404D2" w:rsidRPr="006351C8" w:rsidRDefault="001404D2" w:rsidP="007E7A02">
      <w:pPr>
        <w:pStyle w:val="Heading3"/>
        <w:rPr>
          <w:lang w:val="en-CA"/>
        </w:rPr>
      </w:pPr>
      <w:bookmarkStart w:id="57" w:name="_Toc193351758"/>
      <w:r>
        <w:rPr>
          <w:lang w:val="en-CA"/>
        </w:rPr>
        <w:t>Using a design process</w:t>
      </w:r>
      <w:bookmarkEnd w:id="57"/>
    </w:p>
    <w:p w14:paraId="19860492" w14:textId="5F53D272" w:rsidR="001404D2" w:rsidRDefault="00B56405" w:rsidP="007E7A02">
      <w:pPr>
        <w:pStyle w:val="Numberedlistparagraph"/>
      </w:pPr>
      <w:r w:rsidRPr="001404D2">
        <w:t>Share with students (or co-create) a design process (e.g.,</w:t>
      </w:r>
      <w:r w:rsidR="003C4B83">
        <w:t xml:space="preserve"> </w:t>
      </w:r>
      <w:hyperlink r:id="rId33" w:anchor=":~:text=publish%20the%20work-,Engineering%20Design%20Process,-An%20engineering%20design" w:history="1">
        <w:r w:rsidR="009A72D3">
          <w:rPr>
            <w:rStyle w:val="Hyperlink"/>
          </w:rPr>
          <w:t>engineering design process (external resource)</w:t>
        </w:r>
      </w:hyperlink>
      <w:r w:rsidRPr="001404D2">
        <w:t xml:space="preserve">). Post the process (e.g., as an anchor chart) (Slide 21 </w:t>
      </w:r>
      <w:r w:rsidR="00CE7D7A">
        <w:t xml:space="preserve">in the lesson slide deck </w:t>
      </w:r>
      <w:r w:rsidRPr="001404D2">
        <w:t>provides a sample process). Walk students through where they are in the process. During the process, note that students may be at different stages.</w:t>
      </w:r>
      <w:r w:rsidR="001404D2" w:rsidRPr="001404D2">
        <w:t xml:space="preserve"> Explain to students that the design process is </w:t>
      </w:r>
      <w:r w:rsidR="001404D2" w:rsidRPr="001404D2">
        <w:rPr>
          <w:i/>
          <w:iCs/>
        </w:rPr>
        <w:t>iterative</w:t>
      </w:r>
      <w:r w:rsidR="001404D2" w:rsidRPr="001404D2">
        <w:t>, meaning that it</w:t>
      </w:r>
      <w:r w:rsidR="00FE6663">
        <w:t>’</w:t>
      </w:r>
      <w:r w:rsidR="001404D2" w:rsidRPr="001404D2">
        <w:t>s fluid and they can move in either direction depending on what stage we are. The process may not always be linear</w:t>
      </w:r>
      <w:r w:rsidR="001404D2">
        <w:t>.</w:t>
      </w:r>
    </w:p>
    <w:p w14:paraId="52B2EA26" w14:textId="57B94735" w:rsidR="00F504AE" w:rsidRDefault="00F504AE" w:rsidP="00F504AE">
      <w:pPr>
        <w:pStyle w:val="Imagewithnopadding"/>
      </w:pPr>
      <w:r>
        <w:drawing>
          <wp:inline distT="0" distB="0" distL="0" distR="0" wp14:anchorId="79EDA7D9" wp14:editId="27B4C9DE">
            <wp:extent cx="4860925" cy="2366059"/>
            <wp:effectExtent l="0" t="0" r="3175" b="0"/>
            <wp:docPr id="1982376823" name="Picture 4" descr="Slide twenty one of the lesson plan. ">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76823" name="Picture 4" descr="Slide twenty one of the lesson plan. ">
                      <a:hlinkClick r:id="rId34"/>
                    </pic:cNvPr>
                    <pic:cNvPicPr/>
                  </pic:nvPicPr>
                  <pic:blipFill rotWithShape="1">
                    <a:blip r:embed="rId35" cstate="print">
                      <a:extLst>
                        <a:ext uri="{28A0092B-C50C-407E-A947-70E740481C1C}">
                          <a14:useLocalDpi xmlns:a14="http://schemas.microsoft.com/office/drawing/2010/main" val="0"/>
                        </a:ext>
                      </a:extLst>
                    </a:blip>
                    <a:srcRect t="6918"/>
                    <a:stretch/>
                  </pic:blipFill>
                  <pic:spPr bwMode="auto">
                    <a:xfrm>
                      <a:off x="0" y="0"/>
                      <a:ext cx="4860925" cy="2366059"/>
                    </a:xfrm>
                    <a:prstGeom prst="rect">
                      <a:avLst/>
                    </a:prstGeom>
                    <a:ln>
                      <a:noFill/>
                    </a:ln>
                    <a:extLst>
                      <a:ext uri="{53640926-AAD7-44D8-BBD7-CCE9431645EC}">
                        <a14:shadowObscured xmlns:a14="http://schemas.microsoft.com/office/drawing/2010/main"/>
                      </a:ext>
                    </a:extLst>
                  </pic:spPr>
                </pic:pic>
              </a:graphicData>
            </a:graphic>
          </wp:inline>
        </w:drawing>
      </w:r>
    </w:p>
    <w:p w14:paraId="7890DDB5" w14:textId="32605E1F" w:rsidR="009A72D3" w:rsidRPr="009A72D3" w:rsidRDefault="009A72D3" w:rsidP="007E7A02">
      <w:pPr>
        <w:pStyle w:val="Caption"/>
      </w:pPr>
      <w:r>
        <w:t>Slide</w:t>
      </w:r>
      <w:r w:rsidRPr="00F76E76">
        <w:t xml:space="preserve"> </w:t>
      </w:r>
      <w:r>
        <w:t xml:space="preserve">21 </w:t>
      </w:r>
      <w:r w:rsidRPr="00F76E76">
        <w:t>of the lesson slide deck</w:t>
      </w:r>
      <w:r>
        <w:t xml:space="preserve"> </w:t>
      </w:r>
      <w:r w:rsidR="007E7A02">
        <w:t>shows the engineering design process</w:t>
      </w:r>
      <w:r w:rsidR="00CE7D7A">
        <w:t xml:space="preserve"> in</w:t>
      </w:r>
      <w:r w:rsidR="007E7A02">
        <w:t xml:space="preserve"> </w:t>
      </w:r>
      <w:r>
        <w:t>a diagram</w:t>
      </w:r>
      <w:r w:rsidR="00CE7D7A">
        <w:t xml:space="preserve"> so students can identify where they are in the process</w:t>
      </w:r>
      <w:r>
        <w:t>.</w:t>
      </w:r>
    </w:p>
    <w:p w14:paraId="10AA380F" w14:textId="5519D967" w:rsidR="001404D2" w:rsidRPr="008B6BDE" w:rsidRDefault="001404D2" w:rsidP="007E7A02">
      <w:pPr>
        <w:pStyle w:val="Heading3"/>
      </w:pPr>
      <w:bookmarkStart w:id="58" w:name="_Toc193351759"/>
      <w:r w:rsidRPr="008B6BDE">
        <w:t>Posing a design question</w:t>
      </w:r>
      <w:bookmarkEnd w:id="58"/>
    </w:p>
    <w:p w14:paraId="173ACCF7" w14:textId="201CF52B" w:rsidR="001404D2" w:rsidRDefault="001404D2" w:rsidP="007E7A02">
      <w:pPr>
        <w:pStyle w:val="Numberedlistparagraph"/>
      </w:pPr>
      <w:r w:rsidRPr="001404D2">
        <w:t xml:space="preserve">To begin the design process, </w:t>
      </w:r>
      <w:r w:rsidRPr="00FE6663">
        <w:rPr>
          <w:rStyle w:val="Strong"/>
        </w:rPr>
        <w:t xml:space="preserve">pose the </w:t>
      </w:r>
      <w:r w:rsidR="00FE6663" w:rsidRPr="00FE6663">
        <w:rPr>
          <w:rStyle w:val="Strong"/>
        </w:rPr>
        <w:t>q</w:t>
      </w:r>
      <w:r w:rsidRPr="00FE6663">
        <w:rPr>
          <w:rStyle w:val="Strong"/>
        </w:rPr>
        <w:t>uestion:</w:t>
      </w:r>
      <w:r w:rsidRPr="001404D2">
        <w:t xml:space="preserve"> What brings me joy (Slide 22)? Use the prompt to move into brainstorming. Have each student generate ideas about what are their </w:t>
      </w:r>
      <w:r w:rsidRPr="001404D2">
        <w:lastRenderedPageBreak/>
        <w:t>personal immediate joys and everlasting joys (Slide 23). Encourage students to draw on ideas that were generated earlier in the lesson.</w:t>
      </w:r>
    </w:p>
    <w:p w14:paraId="137E53A2" w14:textId="2388A4AB" w:rsidR="001404D2" w:rsidRPr="008B6BDE" w:rsidRDefault="001404D2" w:rsidP="007E7A02">
      <w:pPr>
        <w:pStyle w:val="Heading3"/>
      </w:pPr>
      <w:bookmarkStart w:id="59" w:name="_Toc193351760"/>
      <w:r w:rsidRPr="008B6BDE">
        <w:t>Designing</w:t>
      </w:r>
      <w:bookmarkEnd w:id="59"/>
    </w:p>
    <w:p w14:paraId="5A4BDDB8" w14:textId="77777777" w:rsidR="00B56405" w:rsidRPr="006351C8" w:rsidRDefault="00B56405" w:rsidP="007E7A02">
      <w:pPr>
        <w:pStyle w:val="Numberedlistparagraph"/>
      </w:pPr>
      <w:r w:rsidRPr="006351C8">
        <w:t xml:space="preserve">Have students begin to design what their one-minute videos might look like. Remind students that, in their video, they will include images that represent their sources of joy, both immediate and everlasting. During the </w:t>
      </w:r>
      <w:r w:rsidRPr="008B6BDE">
        <w:rPr>
          <w:rStyle w:val="Strong"/>
        </w:rPr>
        <w:t>Design</w:t>
      </w:r>
      <w:r w:rsidRPr="006351C8">
        <w:t xml:space="preserve"> phase (Slide 24), students may begin to</w:t>
      </w:r>
    </w:p>
    <w:p w14:paraId="2B85D4EE" w14:textId="5D97EF15" w:rsidR="00B56405" w:rsidRPr="006351C8" w:rsidRDefault="00B56405" w:rsidP="00D70F01">
      <w:pPr>
        <w:pStyle w:val="Numberedlistparagraph"/>
        <w:numPr>
          <w:ilvl w:val="0"/>
          <w:numId w:val="55"/>
        </w:numPr>
      </w:pPr>
      <w:r w:rsidRPr="006351C8">
        <w:t>Gather images that represent the joys they identified</w:t>
      </w:r>
      <w:r w:rsidR="00C255C0">
        <w:t>.</w:t>
      </w:r>
    </w:p>
    <w:p w14:paraId="48467651" w14:textId="28BBE534" w:rsidR="00B56405" w:rsidRPr="006351C8" w:rsidRDefault="00B56405" w:rsidP="00D70F01">
      <w:pPr>
        <w:pStyle w:val="Numberedlistparagraph"/>
        <w:numPr>
          <w:ilvl w:val="0"/>
          <w:numId w:val="55"/>
        </w:numPr>
      </w:pPr>
      <w:r w:rsidRPr="006351C8">
        <w:t>Draft content (e.g., for voice overs) or plan audio to accompany their images</w:t>
      </w:r>
      <w:r w:rsidR="00C255C0">
        <w:t>.</w:t>
      </w:r>
    </w:p>
    <w:p w14:paraId="5235E2AF" w14:textId="77777777" w:rsidR="00B56405" w:rsidRPr="006351C8" w:rsidRDefault="00B56405" w:rsidP="00D70F01">
      <w:pPr>
        <w:pStyle w:val="Numberedlistparagraph"/>
        <w:numPr>
          <w:ilvl w:val="0"/>
          <w:numId w:val="55"/>
        </w:numPr>
      </w:pPr>
      <w:r w:rsidRPr="006351C8">
        <w:t>Determine a sequence for the images and content for their video. Students may wish to use a set of slides or other tools to storyboard their video.</w:t>
      </w:r>
    </w:p>
    <w:p w14:paraId="78462492" w14:textId="77777777" w:rsidR="00B56405" w:rsidRPr="006351C8" w:rsidRDefault="00B56405" w:rsidP="007E7A02">
      <w:pPr>
        <w:pStyle w:val="Numberedlistparagraph"/>
      </w:pPr>
      <w:r w:rsidRPr="00FE6663">
        <w:rPr>
          <w:rStyle w:val="Strong"/>
        </w:rPr>
        <w:t>Pose the question:</w:t>
      </w:r>
      <w:r w:rsidRPr="006351C8">
        <w:t xml:space="preserve"> What makes a video engaging and effective? Co-construct a set of characteristics to post (e.g., as an anchor chart). Revisit these characteristics at </w:t>
      </w:r>
      <w:r w:rsidRPr="00FE6663">
        <w:t>various</w:t>
      </w:r>
      <w:r w:rsidRPr="006351C8">
        <w:t xml:space="preserve"> times during the process to add or revise characteristics and as a way for students to self-assess their products.</w:t>
      </w:r>
    </w:p>
    <w:p w14:paraId="35F5DC71" w14:textId="77777777" w:rsidR="00B56405" w:rsidRPr="00950EAC" w:rsidRDefault="00B56405" w:rsidP="007E7A02">
      <w:pPr>
        <w:pStyle w:val="Heading4"/>
      </w:pPr>
      <w:r w:rsidRPr="00950EAC">
        <w:t>Assessment opportunity</w:t>
      </w:r>
    </w:p>
    <w:p w14:paraId="6437F6BE" w14:textId="21756BEB" w:rsidR="00B56405" w:rsidRPr="006351C8" w:rsidRDefault="00B56405" w:rsidP="007E7A02">
      <w:pPr>
        <w:rPr>
          <w:lang w:val="en-CA"/>
        </w:rPr>
      </w:pPr>
      <w:r w:rsidRPr="006351C8">
        <w:rPr>
          <w:lang w:val="en-CA"/>
        </w:rPr>
        <w:t>At various points in the process, assess students</w:t>
      </w:r>
      <w:r w:rsidR="00FE6663">
        <w:rPr>
          <w:lang w:val="en-CA"/>
        </w:rPr>
        <w:t>’</w:t>
      </w:r>
      <w:r w:rsidRPr="006351C8">
        <w:rPr>
          <w:lang w:val="en-CA"/>
        </w:rPr>
        <w:t xml:space="preserve"> progress. For assessment </w:t>
      </w:r>
      <w:r w:rsidRPr="006351C8">
        <w:rPr>
          <w:i/>
          <w:iCs/>
          <w:lang w:val="en-CA"/>
        </w:rPr>
        <w:t>for</w:t>
      </w:r>
      <w:r w:rsidRPr="006351C8">
        <w:rPr>
          <w:lang w:val="en-CA"/>
        </w:rPr>
        <w:t xml:space="preserve"> learning, gather evidence to gauge how students are doing. Some may need a midpoint check as a whole class to review their task. For assessment </w:t>
      </w:r>
      <w:r w:rsidRPr="006351C8">
        <w:rPr>
          <w:i/>
          <w:iCs/>
          <w:lang w:val="en-CA"/>
        </w:rPr>
        <w:t>as</w:t>
      </w:r>
      <w:r w:rsidRPr="006351C8">
        <w:rPr>
          <w:lang w:val="en-CA"/>
        </w:rPr>
        <w:t xml:space="preserve"> learning, ask students to self-assess their content so far by posing the following questions:</w:t>
      </w:r>
    </w:p>
    <w:p w14:paraId="5201C2B2" w14:textId="64EE3F91" w:rsidR="00B56405" w:rsidRPr="003907B1" w:rsidRDefault="00B56405" w:rsidP="00D70F01">
      <w:pPr>
        <w:pStyle w:val="ListParagraph"/>
        <w:numPr>
          <w:ilvl w:val="0"/>
          <w:numId w:val="56"/>
        </w:numPr>
        <w:ind w:left="709"/>
      </w:pPr>
      <w:r w:rsidRPr="003907B1">
        <w:t>What stage of the process are you at?</w:t>
      </w:r>
    </w:p>
    <w:p w14:paraId="2897012E" w14:textId="30B9DA08" w:rsidR="00B56405" w:rsidRPr="003907B1" w:rsidRDefault="00B56405" w:rsidP="00D70F01">
      <w:pPr>
        <w:pStyle w:val="ListParagraph"/>
        <w:numPr>
          <w:ilvl w:val="0"/>
          <w:numId w:val="56"/>
        </w:numPr>
        <w:ind w:left="709"/>
      </w:pPr>
      <w:r w:rsidRPr="003907B1">
        <w:t xml:space="preserve">Do the items that you have chosen </w:t>
      </w:r>
      <w:proofErr w:type="gramStart"/>
      <w:r w:rsidRPr="003907B1">
        <w:t>reflect</w:t>
      </w:r>
      <w:proofErr w:type="gramEnd"/>
      <w:r w:rsidRPr="003907B1">
        <w:t xml:space="preserve"> your identity?</w:t>
      </w:r>
    </w:p>
    <w:p w14:paraId="0C6F726B" w14:textId="458A99E5" w:rsidR="00845F5B" w:rsidRPr="005A47E4" w:rsidRDefault="00B56405" w:rsidP="00D70F01">
      <w:pPr>
        <w:pStyle w:val="ListParagraph"/>
        <w:numPr>
          <w:ilvl w:val="0"/>
          <w:numId w:val="56"/>
        </w:numPr>
        <w:ind w:left="709"/>
      </w:pPr>
      <w:r w:rsidRPr="003907B1">
        <w:t>Are any additions or revisions required?</w:t>
      </w:r>
    </w:p>
    <w:p w14:paraId="0B74AFE3" w14:textId="3EC0FB24" w:rsidR="001404D2" w:rsidRPr="006351C8" w:rsidRDefault="001404D2" w:rsidP="007E7A02">
      <w:pPr>
        <w:pStyle w:val="Heading3"/>
        <w:rPr>
          <w:lang w:val="en-CA"/>
        </w:rPr>
      </w:pPr>
      <w:bookmarkStart w:id="60" w:name="_Toc193351761"/>
      <w:r>
        <w:rPr>
          <w:lang w:val="en-CA"/>
        </w:rPr>
        <w:lastRenderedPageBreak/>
        <w:t>Building</w:t>
      </w:r>
      <w:bookmarkEnd w:id="60"/>
    </w:p>
    <w:p w14:paraId="16F03827" w14:textId="6B20100F" w:rsidR="00845F5B" w:rsidRPr="00520001" w:rsidRDefault="00B56405" w:rsidP="005C59B6">
      <w:pPr>
        <w:pStyle w:val="Numberedlistnopadding"/>
      </w:pPr>
      <w:r w:rsidRPr="00520001">
        <w:t xml:space="preserve">During the </w:t>
      </w:r>
      <w:r w:rsidRPr="00520001">
        <w:rPr>
          <w:rStyle w:val="Strong"/>
        </w:rPr>
        <w:t>Build</w:t>
      </w:r>
      <w:r w:rsidRPr="00520001">
        <w:t xml:space="preserve"> phase of the process, have students use a video editor software (e.g., </w:t>
      </w:r>
      <w:proofErr w:type="spellStart"/>
      <w:r w:rsidRPr="00520001">
        <w:t>WeVideo</w:t>
      </w:r>
      <w:proofErr w:type="spellEnd"/>
      <w:r w:rsidRPr="00520001">
        <w:t xml:space="preserve">, </w:t>
      </w:r>
      <w:proofErr w:type="spellStart"/>
      <w:r w:rsidRPr="00520001">
        <w:t>CapCut</w:t>
      </w:r>
      <w:proofErr w:type="spellEnd"/>
      <w:r w:rsidRPr="00520001">
        <w:t>, iMovie) to input images, audio and text to make draft video. (</w:t>
      </w:r>
      <w:r w:rsidRPr="00DE2E4C">
        <w:t>Slides</w:t>
      </w:r>
      <w:r w:rsidRPr="00520001">
        <w:t xml:space="preserve"> 26-34 </w:t>
      </w:r>
      <w:r w:rsidR="00DE2E4C">
        <w:t xml:space="preserve">in the lesson slide deck </w:t>
      </w:r>
      <w:r w:rsidRPr="00520001">
        <w:t>outline steps to create a video.)</w:t>
      </w:r>
    </w:p>
    <w:p w14:paraId="44C64E49" w14:textId="77777777" w:rsidR="007318F3" w:rsidRPr="007318F3" w:rsidRDefault="001404D2" w:rsidP="00DE2E4C">
      <w:pPr>
        <w:pStyle w:val="2ndlevelbullet"/>
      </w:pPr>
      <w:r w:rsidRPr="007318F3">
        <w:t xml:space="preserve">Explicitly teach students how to import images, files, videos into the desired program. They may add to the number of items that they </w:t>
      </w:r>
      <w:r w:rsidRPr="00DE2E4C">
        <w:t>brainstormed</w:t>
      </w:r>
      <w:r w:rsidRPr="007318F3">
        <w:t xml:space="preserve"> as new ideas emerge. Stock photos may be used. Ensure images of others are not included without permission.</w:t>
      </w:r>
      <w:r w:rsidR="007318F3" w:rsidRPr="007318F3">
        <w:t xml:space="preserve"> </w:t>
      </w:r>
    </w:p>
    <w:p w14:paraId="06649030" w14:textId="08D3EA0B" w:rsidR="00FE6663" w:rsidRDefault="007318F3" w:rsidP="007E7A02">
      <w:pPr>
        <w:pStyle w:val="2ndlevelbullet"/>
      </w:pPr>
      <w:r w:rsidRPr="007318F3">
        <w:t xml:space="preserve">Explicitly teach students how to publish/export file so that they can share with their teacher. Remind </w:t>
      </w:r>
      <w:r w:rsidRPr="001C42B6">
        <w:t>students</w:t>
      </w:r>
      <w:r w:rsidRPr="007318F3">
        <w:t xml:space="preserve"> that this is the first version of their video, and that they may be making revisions based on feedback.</w:t>
      </w:r>
    </w:p>
    <w:p w14:paraId="10224108" w14:textId="1D081883" w:rsidR="00845F5B" w:rsidRDefault="001404D2" w:rsidP="007E7A02">
      <w:pPr>
        <w:pStyle w:val="Heading3"/>
        <w:rPr>
          <w:lang w:val="en-CA"/>
        </w:rPr>
      </w:pPr>
      <w:bookmarkStart w:id="61" w:name="_Toc193351762"/>
      <w:r>
        <w:rPr>
          <w:lang w:val="en-CA"/>
        </w:rPr>
        <w:t xml:space="preserve">Testing and </w:t>
      </w:r>
      <w:r w:rsidR="001A2534">
        <w:rPr>
          <w:lang w:val="en-CA"/>
        </w:rPr>
        <w:t>r</w:t>
      </w:r>
      <w:r w:rsidR="00845F5B">
        <w:rPr>
          <w:lang w:val="en-CA"/>
        </w:rPr>
        <w:t>efining</w:t>
      </w:r>
      <w:bookmarkEnd w:id="61"/>
      <w:r w:rsidR="00845F5B">
        <w:rPr>
          <w:lang w:val="en-CA"/>
        </w:rPr>
        <w:t xml:space="preserve"> </w:t>
      </w:r>
    </w:p>
    <w:p w14:paraId="79CF6275" w14:textId="636F33CA" w:rsidR="00B56405" w:rsidRDefault="00B56405" w:rsidP="007E7A02">
      <w:pPr>
        <w:pStyle w:val="Numberedlistparagraph"/>
      </w:pPr>
      <w:r w:rsidRPr="00845F5B">
        <w:t xml:space="preserve">During the </w:t>
      </w:r>
      <w:r w:rsidRPr="00845F5B">
        <w:rPr>
          <w:rStyle w:val="Strong"/>
        </w:rPr>
        <w:t>Test</w:t>
      </w:r>
      <w:r w:rsidRPr="00845F5B">
        <w:t xml:space="preserve"> phase of the process, return to the list of characteristics generated for What makes a video engaging and effective. In a whole class discussion, ask students if there are any other characteristics that should be added. Remind students that these characteristics can be used to assess thei</w:t>
      </w:r>
      <w:r w:rsidR="00845F5B">
        <w:t xml:space="preserve">r </w:t>
      </w:r>
      <w:r w:rsidRPr="00845F5B">
        <w:t>draft videos (Slide 35).</w:t>
      </w:r>
    </w:p>
    <w:p w14:paraId="1DF48A02" w14:textId="5EE712F7" w:rsidR="00F504AE" w:rsidRDefault="00F504AE" w:rsidP="00F504AE">
      <w:pPr>
        <w:pStyle w:val="Imagewithnopadding"/>
      </w:pPr>
      <w:r>
        <w:lastRenderedPageBreak/>
        <w:drawing>
          <wp:inline distT="0" distB="0" distL="0" distR="0" wp14:anchorId="61CF67F1" wp14:editId="26C7F56E">
            <wp:extent cx="4860925" cy="2065459"/>
            <wp:effectExtent l="0" t="0" r="3175" b="5080"/>
            <wp:docPr id="885510263" name="Picture 5" descr="Slide thirty five of lesson plan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10263" name="Picture 5" descr="Slide thirty five of lesson plan ">
                      <a:hlinkClick r:id="rId36"/>
                    </pic:cNvPr>
                    <pic:cNvPicPr/>
                  </pic:nvPicPr>
                  <pic:blipFill rotWithShape="1">
                    <a:blip r:embed="rId37" cstate="print">
                      <a:extLst>
                        <a:ext uri="{28A0092B-C50C-407E-A947-70E740481C1C}">
                          <a14:useLocalDpi xmlns:a14="http://schemas.microsoft.com/office/drawing/2010/main" val="0"/>
                        </a:ext>
                      </a:extLst>
                    </a:blip>
                    <a:srcRect t="6128"/>
                    <a:stretch/>
                  </pic:blipFill>
                  <pic:spPr bwMode="auto">
                    <a:xfrm>
                      <a:off x="0" y="0"/>
                      <a:ext cx="4860925" cy="2065459"/>
                    </a:xfrm>
                    <a:prstGeom prst="rect">
                      <a:avLst/>
                    </a:prstGeom>
                    <a:ln>
                      <a:noFill/>
                    </a:ln>
                    <a:extLst>
                      <a:ext uri="{53640926-AAD7-44D8-BBD7-CCE9431645EC}">
                        <a14:shadowObscured xmlns:a14="http://schemas.microsoft.com/office/drawing/2010/main"/>
                      </a:ext>
                    </a:extLst>
                  </pic:spPr>
                </pic:pic>
              </a:graphicData>
            </a:graphic>
          </wp:inline>
        </w:drawing>
      </w:r>
    </w:p>
    <w:p w14:paraId="3895AB45" w14:textId="50CD15CF" w:rsidR="00A07B72" w:rsidRPr="00845F5B" w:rsidRDefault="00A07B72" w:rsidP="00A07B72">
      <w:pPr>
        <w:pStyle w:val="Caption"/>
      </w:pPr>
      <w:r>
        <w:t>Slide 35 of the lesson slide deck is the test phase after the eight-step building phase.</w:t>
      </w:r>
    </w:p>
    <w:p w14:paraId="24011020" w14:textId="77777777" w:rsidR="00B56405" w:rsidRPr="00950EAC" w:rsidRDefault="00B56405" w:rsidP="007E7A02">
      <w:pPr>
        <w:pStyle w:val="Heading4"/>
      </w:pPr>
      <w:r w:rsidRPr="00950EAC">
        <w:t>Assessment opportunity</w:t>
      </w:r>
    </w:p>
    <w:p w14:paraId="57D46B93" w14:textId="6A77C420" w:rsidR="00B56405" w:rsidRDefault="00B56405" w:rsidP="007E7A02">
      <w:pPr>
        <w:rPr>
          <w:lang w:val="en-CA"/>
        </w:rPr>
      </w:pPr>
      <w:r w:rsidRPr="006351C8">
        <w:rPr>
          <w:lang w:val="en-CA"/>
        </w:rPr>
        <w:t>Establish small groups so that students can give each other feedback on their draft videos. Peer feedback may take the form of sharing two stars and a step related to the engaging and effective video characteristics.</w:t>
      </w:r>
    </w:p>
    <w:p w14:paraId="5D0E4E78" w14:textId="5E60B6F4" w:rsidR="00F63388" w:rsidRPr="009F0B3C" w:rsidRDefault="00F63388" w:rsidP="00F63388">
      <w:pPr>
        <w:pStyle w:val="Heading3"/>
        <w:rPr>
          <w:rStyle w:val="HTMLKeyboard"/>
        </w:rPr>
      </w:pPr>
      <w:bookmarkStart w:id="62" w:name="_Toc193351763"/>
      <w:r>
        <w:rPr>
          <w:lang w:val="en-CA"/>
        </w:rPr>
        <w:t>Improving</w:t>
      </w:r>
      <w:bookmarkEnd w:id="62"/>
    </w:p>
    <w:p w14:paraId="1D8DD312" w14:textId="485F2422" w:rsidR="00B56405" w:rsidRPr="00B56405" w:rsidRDefault="00B56405" w:rsidP="007E7A02">
      <w:pPr>
        <w:pStyle w:val="Numberedlistparagraph"/>
      </w:pPr>
      <w:r w:rsidRPr="006351C8">
        <w:t xml:space="preserve">During the improve phase of the design process, students use their feedback </w:t>
      </w:r>
      <w:r w:rsidRPr="009F0B3C">
        <w:t>to</w:t>
      </w:r>
      <w:r w:rsidRPr="006351C8">
        <w:t xml:space="preserve"> make modifications to their draft video (Slide 36).</w:t>
      </w:r>
    </w:p>
    <w:p w14:paraId="42A839A2" w14:textId="77777777" w:rsidR="00CC4111" w:rsidRPr="006C57FE" w:rsidRDefault="006C57FE" w:rsidP="007E7A02">
      <w:pPr>
        <w:pStyle w:val="Heading2"/>
      </w:pPr>
      <w:bookmarkStart w:id="63" w:name="_Toc186202342"/>
      <w:bookmarkStart w:id="64" w:name="_Toc186444770"/>
      <w:bookmarkStart w:id="65" w:name="_Toc186720177"/>
      <w:bookmarkStart w:id="66" w:name="_Toc189909276"/>
      <w:bookmarkStart w:id="67" w:name="_Toc190794978"/>
      <w:bookmarkStart w:id="68" w:name="_Toc193351764"/>
      <w:bookmarkEnd w:id="53"/>
      <w:bookmarkEnd w:id="54"/>
      <w:bookmarkEnd w:id="55"/>
      <w:r w:rsidRPr="006C57FE">
        <w:rPr>
          <w:noProof/>
        </w:rPr>
        <w:drawing>
          <wp:anchor distT="0" distB="0" distL="114300" distR="114300" simplePos="0" relativeHeight="251673600" behindDoc="1" locked="0" layoutInCell="1" allowOverlap="0" wp14:anchorId="067CB434" wp14:editId="4ED613A3">
            <wp:simplePos x="0" y="0"/>
            <wp:positionH relativeFrom="margin">
              <wp:posOffset>19050</wp:posOffset>
            </wp:positionH>
            <wp:positionV relativeFrom="paragraph">
              <wp:posOffset>381000</wp:posOffset>
            </wp:positionV>
            <wp:extent cx="421005" cy="330835"/>
            <wp:effectExtent l="0" t="0" r="0" b="0"/>
            <wp:wrapSquare wrapText="right"/>
            <wp:docPr id="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phic 6">
                      <a:extLst>
                        <a:ext uri="{C183D7F6-B498-43B3-948B-1728B52AA6E4}">
                          <adec:decorative xmlns:adec="http://schemas.microsoft.com/office/drawing/2017/decorative" val="1"/>
                        </a:ext>
                      </a:extLst>
                    </pic:cNvPr>
                    <pic:cNvPicPr>
                      <a:picLocks/>
                    </pic:cNvPicPr>
                  </pic:nvPicPr>
                  <pic:blipFill rotWithShape="1">
                    <a:blip r:embed="rId38">
                      <a:extLst>
                        <a:ext uri="{28A0092B-C50C-407E-A947-70E740481C1C}">
                          <a14:useLocalDpi xmlns:a14="http://schemas.microsoft.com/office/drawing/2010/main" val="0"/>
                        </a:ext>
                      </a:extLst>
                    </a:blip>
                    <a:srcRect t="10287" b="10894"/>
                    <a:stretch/>
                  </pic:blipFill>
                  <pic:spPr bwMode="auto">
                    <a:xfrm>
                      <a:off x="0" y="0"/>
                      <a:ext cx="421005"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111" w:rsidRPr="006C57FE">
        <w:t>Consolidation</w:t>
      </w:r>
      <w:bookmarkEnd w:id="63"/>
      <w:bookmarkEnd w:id="64"/>
      <w:bookmarkEnd w:id="65"/>
      <w:bookmarkEnd w:id="66"/>
      <w:bookmarkEnd w:id="67"/>
      <w:bookmarkEnd w:id="68"/>
    </w:p>
    <w:p w14:paraId="28778C07" w14:textId="77777777" w:rsidR="00B56405" w:rsidRPr="0046423E" w:rsidRDefault="00B56405" w:rsidP="007E7A02">
      <w:pPr>
        <w:pStyle w:val="Heading3"/>
      </w:pPr>
      <w:bookmarkStart w:id="69" w:name="_Toc190608425"/>
      <w:bookmarkStart w:id="70" w:name="_Toc193351765"/>
      <w:bookmarkStart w:id="71" w:name="_Toc189909278"/>
      <w:bookmarkStart w:id="72" w:name="_Toc190794980"/>
      <w:bookmarkStart w:id="73" w:name="_Toc186202344"/>
      <w:bookmarkStart w:id="74" w:name="_Toc186444772"/>
      <w:bookmarkStart w:id="75" w:name="_Toc186720179"/>
      <w:r>
        <w:t>Share the joy</w:t>
      </w:r>
      <w:bookmarkEnd w:id="69"/>
      <w:bookmarkEnd w:id="70"/>
      <w:r>
        <w:t xml:space="preserve"> </w:t>
      </w:r>
    </w:p>
    <w:p w14:paraId="0D439FC5" w14:textId="77777777" w:rsidR="00B56405" w:rsidRPr="00950EAC" w:rsidRDefault="00B56405" w:rsidP="007E7A02">
      <w:pPr>
        <w:pStyle w:val="Numberedlistparagraph"/>
      </w:pPr>
      <w:r w:rsidRPr="00950EAC">
        <w:t>Once students have completed their videos, have them share with an audience. This could include within the class and sharing with others in the school community.</w:t>
      </w:r>
    </w:p>
    <w:p w14:paraId="7654F705" w14:textId="77777777" w:rsidR="00B56405" w:rsidRPr="008059FB" w:rsidRDefault="00B56405" w:rsidP="007E7A02">
      <w:pPr>
        <w:pStyle w:val="Heading4"/>
      </w:pPr>
      <w:r w:rsidRPr="008059FB">
        <w:lastRenderedPageBreak/>
        <w:t>Assessment opportunity</w:t>
      </w:r>
    </w:p>
    <w:p w14:paraId="34956C55" w14:textId="18681479" w:rsidR="00B56405" w:rsidRPr="003C4B83" w:rsidRDefault="00B56405" w:rsidP="007E7A02">
      <w:r w:rsidRPr="003C4B83">
        <w:t>As an assessment as learning, invite students to respond to the following questions (e.g., in a journal or a think-pair-share) (Slide 37):</w:t>
      </w:r>
    </w:p>
    <w:p w14:paraId="6369D9E9" w14:textId="77777777" w:rsidR="00B56405" w:rsidRPr="003C4B83" w:rsidRDefault="00B56405" w:rsidP="00D70F01">
      <w:pPr>
        <w:pStyle w:val="ListParagraph"/>
        <w:numPr>
          <w:ilvl w:val="0"/>
          <w:numId w:val="57"/>
        </w:numPr>
        <w:ind w:left="709"/>
      </w:pPr>
      <w:r w:rsidRPr="003C4B83">
        <w:t>Did you enjoy the process of making this video? What aspects did you find most enjoyable and why?</w:t>
      </w:r>
    </w:p>
    <w:p w14:paraId="6ED9A219" w14:textId="77777777" w:rsidR="00B56405" w:rsidRPr="003C4B83" w:rsidRDefault="00B56405" w:rsidP="00D70F01">
      <w:pPr>
        <w:pStyle w:val="ListParagraph"/>
        <w:numPr>
          <w:ilvl w:val="0"/>
          <w:numId w:val="57"/>
        </w:numPr>
        <w:ind w:left="709"/>
      </w:pPr>
      <w:r w:rsidRPr="003C4B83">
        <w:t>Did the final video match your initial vision and goals? Why or why not?</w:t>
      </w:r>
    </w:p>
    <w:p w14:paraId="2E2C8CD9" w14:textId="77777777" w:rsidR="00B56405" w:rsidRPr="003C4B83" w:rsidRDefault="00B56405" w:rsidP="007E7A02">
      <w:pPr>
        <w:pStyle w:val="ListParagraph"/>
        <w:numPr>
          <w:ilvl w:val="0"/>
          <w:numId w:val="44"/>
        </w:numPr>
      </w:pPr>
      <w:r w:rsidRPr="003C4B83">
        <w:t>How proficient do you feel in using the video editing software? Which editing techniques were you most comfortable with, and which ones were challenging?</w:t>
      </w:r>
    </w:p>
    <w:p w14:paraId="7E242CBB" w14:textId="77777777" w:rsidR="00B56405" w:rsidRPr="003C4B83" w:rsidRDefault="00B56405" w:rsidP="007E7A02">
      <w:pPr>
        <w:pStyle w:val="ListParagraph"/>
        <w:numPr>
          <w:ilvl w:val="0"/>
          <w:numId w:val="44"/>
        </w:numPr>
      </w:pPr>
      <w:r w:rsidRPr="003C4B83">
        <w:t>Overall, how satisfied are you with your finished video? What aspects make you proud, and what aspects do you feel need improvement?</w:t>
      </w:r>
    </w:p>
    <w:p w14:paraId="787D2055" w14:textId="77777777" w:rsidR="00DF5727" w:rsidRDefault="002E64DE" w:rsidP="007E7A02">
      <w:pPr>
        <w:pStyle w:val="Heading2"/>
      </w:pPr>
      <w:bookmarkStart w:id="76" w:name="_Toc193351766"/>
      <w:r>
        <w:rPr>
          <w:noProof/>
        </w:rPr>
        <w:drawing>
          <wp:anchor distT="0" distB="0" distL="114300" distR="114300" simplePos="0" relativeHeight="251670528" behindDoc="0" locked="0" layoutInCell="1" allowOverlap="1" wp14:anchorId="6EC67C12" wp14:editId="5F861466">
            <wp:simplePos x="0" y="0"/>
            <wp:positionH relativeFrom="column">
              <wp:posOffset>3175</wp:posOffset>
            </wp:positionH>
            <wp:positionV relativeFrom="paragraph">
              <wp:posOffset>334498</wp:posOffset>
            </wp:positionV>
            <wp:extent cx="436245" cy="436245"/>
            <wp:effectExtent l="0" t="0" r="0" b="0"/>
            <wp:wrapSquare wrapText="bothSides"/>
            <wp:docPr id="344276913"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76913" name="Graphic 6">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436245" cy="436245"/>
                    </a:xfrm>
                    <a:prstGeom prst="rect">
                      <a:avLst/>
                    </a:prstGeom>
                  </pic:spPr>
                </pic:pic>
              </a:graphicData>
            </a:graphic>
            <wp14:sizeRelH relativeFrom="page">
              <wp14:pctWidth>0</wp14:pctWidth>
            </wp14:sizeRelH>
            <wp14:sizeRelV relativeFrom="page">
              <wp14:pctHeight>0</wp14:pctHeight>
            </wp14:sizeRelV>
          </wp:anchor>
        </w:drawing>
      </w:r>
      <w:r w:rsidR="00DF5727" w:rsidRPr="00CC4111">
        <w:t xml:space="preserve">Possible </w:t>
      </w:r>
      <w:r w:rsidR="00DF5727">
        <w:t>e</w:t>
      </w:r>
      <w:r w:rsidR="00DF5727" w:rsidRPr="00CC4111">
        <w:t>xtensions</w:t>
      </w:r>
      <w:bookmarkEnd w:id="71"/>
      <w:bookmarkEnd w:id="72"/>
      <w:bookmarkEnd w:id="76"/>
    </w:p>
    <w:p w14:paraId="6226B5A2" w14:textId="6BE61502" w:rsidR="00B56405" w:rsidRPr="009607E2" w:rsidRDefault="00B56405" w:rsidP="007E7A02">
      <w:pPr>
        <w:pStyle w:val="Numberedlistparagraph"/>
        <w:numPr>
          <w:ilvl w:val="0"/>
          <w:numId w:val="32"/>
        </w:numPr>
      </w:pPr>
      <w:bookmarkStart w:id="77" w:name="_Appendix_A"/>
      <w:bookmarkStart w:id="78" w:name="w1abt1ntyx8l" w:colFirst="0" w:colLast="0"/>
      <w:bookmarkStart w:id="79" w:name="_Toc186202346"/>
      <w:bookmarkStart w:id="80" w:name="_Toc186444774"/>
      <w:bookmarkStart w:id="81" w:name="_Toc186720181"/>
      <w:bookmarkEnd w:id="73"/>
      <w:bookmarkEnd w:id="74"/>
      <w:bookmarkEnd w:id="75"/>
      <w:bookmarkEnd w:id="77"/>
      <w:bookmarkEnd w:id="78"/>
      <w:r w:rsidRPr="009607E2">
        <w:t xml:space="preserve">Incorporate read </w:t>
      </w:r>
      <w:proofErr w:type="spellStart"/>
      <w:r w:rsidRPr="009607E2">
        <w:t>alouds</w:t>
      </w:r>
      <w:proofErr w:type="spellEnd"/>
      <w:r w:rsidRPr="009607E2">
        <w:t xml:space="preserve"> on the theme of joy, for example,</w:t>
      </w:r>
    </w:p>
    <w:p w14:paraId="0212F075" w14:textId="77777777" w:rsidR="00B56405" w:rsidRPr="009607E2" w:rsidRDefault="00B56405" w:rsidP="007E7A02">
      <w:pPr>
        <w:pStyle w:val="Numberedlistparagraph"/>
        <w:numPr>
          <w:ilvl w:val="0"/>
          <w:numId w:val="30"/>
        </w:numPr>
      </w:pPr>
      <w:r w:rsidRPr="009607E2">
        <w:rPr>
          <w:i/>
          <w:iCs/>
        </w:rPr>
        <w:t>My Heart Fills with Happiness</w:t>
      </w:r>
      <w:r w:rsidRPr="009607E2">
        <w:t xml:space="preserve"> by Monique Gray Smith: A book written to support the wellness of Indigenous children and families reminds both children and grownups to cherish the moments of joy that we have in life (both people and things!)</w:t>
      </w:r>
    </w:p>
    <w:p w14:paraId="2B9F5B7F" w14:textId="067BFDDF" w:rsidR="00B56405" w:rsidRPr="009607E2" w:rsidRDefault="00B56405" w:rsidP="007E7A02">
      <w:pPr>
        <w:pStyle w:val="Numberedlistparagraph"/>
        <w:numPr>
          <w:ilvl w:val="0"/>
          <w:numId w:val="30"/>
        </w:numPr>
      </w:pPr>
      <w:r w:rsidRPr="009607E2">
        <w:rPr>
          <w:i/>
          <w:iCs/>
        </w:rPr>
        <w:t>Maybe Something Beautiful: How Art Transformed a Neighbourhood</w:t>
      </w:r>
      <w:r w:rsidRPr="009607E2">
        <w:t xml:space="preserve"> by Theresa Howell and Rafael Lopez: A book based on a true story that talks about how art can uplift a neighborhood and spread joy</w:t>
      </w:r>
      <w:r w:rsidR="005A47E4">
        <w:t>.</w:t>
      </w:r>
    </w:p>
    <w:p w14:paraId="1B85EA50" w14:textId="5DC6F5F4" w:rsidR="00B56405" w:rsidRPr="009607E2" w:rsidRDefault="00B56405" w:rsidP="007E7A02">
      <w:pPr>
        <w:pStyle w:val="Numberedlistparagraph"/>
        <w:numPr>
          <w:ilvl w:val="0"/>
          <w:numId w:val="30"/>
        </w:numPr>
      </w:pPr>
      <w:r w:rsidRPr="009607E2">
        <w:rPr>
          <w:i/>
          <w:iCs/>
        </w:rPr>
        <w:t>Happy Right Now</w:t>
      </w:r>
      <w:r w:rsidRPr="009607E2">
        <w:t xml:space="preserve"> by Julie Berry and Holly Hatam: A book about finding moments of joy in every situation</w:t>
      </w:r>
      <w:r w:rsidR="005A47E4">
        <w:t>.</w:t>
      </w:r>
    </w:p>
    <w:p w14:paraId="7B7ABB00" w14:textId="77777777" w:rsidR="00B56405" w:rsidRPr="009607E2" w:rsidRDefault="00B56405" w:rsidP="007E7A02">
      <w:pPr>
        <w:pStyle w:val="Numberedlistparagraph"/>
        <w:numPr>
          <w:ilvl w:val="0"/>
          <w:numId w:val="33"/>
        </w:numPr>
      </w:pPr>
      <w:r w:rsidRPr="009607E2">
        <w:t>Make cross-curricular connections to the theme of joy, for example,</w:t>
      </w:r>
    </w:p>
    <w:p w14:paraId="2E64FB31" w14:textId="77777777" w:rsidR="00B56405" w:rsidRPr="009607E2" w:rsidRDefault="00B56405" w:rsidP="007E7A02">
      <w:pPr>
        <w:pStyle w:val="Numberedlistparagraph"/>
        <w:numPr>
          <w:ilvl w:val="1"/>
          <w:numId w:val="31"/>
        </w:numPr>
      </w:pPr>
      <w:r w:rsidRPr="009607E2">
        <w:t xml:space="preserve">In Social Studies: Examine how different cultures within Canada find and express joy through traditions, </w:t>
      </w:r>
      <w:r w:rsidRPr="009607E2">
        <w:lastRenderedPageBreak/>
        <w:t>celebrations, and community activities (e.g., share videos, create slideshows, create posters, invite students to share items from home).</w:t>
      </w:r>
    </w:p>
    <w:p w14:paraId="73055AF1" w14:textId="39A3AD91" w:rsidR="00B56405" w:rsidRPr="009607E2" w:rsidRDefault="00B56405" w:rsidP="007E7A02">
      <w:pPr>
        <w:pStyle w:val="Numberedlistparagraph"/>
        <w:numPr>
          <w:ilvl w:val="1"/>
          <w:numId w:val="31"/>
        </w:numPr>
      </w:pPr>
      <w:r w:rsidRPr="009607E2">
        <w:t>In Language: Use writing and oral communication activities to express personal sources of joy and how they relate to individual identity (e.g., journal prompts, letter writing, “Speakers</w:t>
      </w:r>
      <w:r w:rsidR="00FE6663">
        <w:t>’</w:t>
      </w:r>
      <w:r w:rsidRPr="009607E2">
        <w:t xml:space="preserve"> Corner”).</w:t>
      </w:r>
    </w:p>
    <w:p w14:paraId="2207CCED" w14:textId="446E2C6B" w:rsidR="008D17E2" w:rsidRPr="00B56405" w:rsidRDefault="00B56405" w:rsidP="007E7A02">
      <w:pPr>
        <w:pStyle w:val="Numberedlistparagraph"/>
        <w:numPr>
          <w:ilvl w:val="1"/>
          <w:numId w:val="31"/>
        </w:numPr>
      </w:pPr>
      <w:r w:rsidRPr="009607E2">
        <w:t>In The Arts: Create visual art projects that depict personal sources of joy and how they contribute to the students</w:t>
      </w:r>
      <w:r w:rsidR="00FE6663">
        <w:t>’</w:t>
      </w:r>
      <w:r w:rsidRPr="009607E2">
        <w:t xml:space="preserve"> sense of identity (e.g., picture collage, photography montage).</w:t>
      </w:r>
      <w:r w:rsidR="008D17E2" w:rsidRPr="00C75CB7">
        <w:br w:type="page"/>
      </w:r>
    </w:p>
    <w:p w14:paraId="204D58AC" w14:textId="77777777" w:rsidR="00C729A2" w:rsidRDefault="00C729A2" w:rsidP="007E7A02">
      <w:pPr>
        <w:pStyle w:val="Heading1"/>
      </w:pPr>
      <w:bookmarkStart w:id="82" w:name="_Appendix_A_1"/>
      <w:bookmarkStart w:id="83" w:name="_Toc189909280"/>
      <w:bookmarkStart w:id="84" w:name="_Toc190794981"/>
      <w:bookmarkStart w:id="85" w:name="_Toc193351767"/>
      <w:bookmarkEnd w:id="82"/>
      <w:r>
        <w:lastRenderedPageBreak/>
        <w:t xml:space="preserve">Appendix </w:t>
      </w:r>
      <w:r w:rsidR="00C506F0">
        <w:t>A</w:t>
      </w:r>
      <w:bookmarkEnd w:id="83"/>
      <w:bookmarkEnd w:id="84"/>
      <w:bookmarkEnd w:id="85"/>
    </w:p>
    <w:p w14:paraId="6DBEC64E" w14:textId="77777777" w:rsidR="00B56405" w:rsidRPr="00CC4111" w:rsidRDefault="00B56405" w:rsidP="007E7A02">
      <w:pPr>
        <w:pStyle w:val="Heading2"/>
      </w:pPr>
      <w:bookmarkStart w:id="86" w:name="_Toc190608428"/>
      <w:bookmarkStart w:id="87" w:name="_Toc193351768"/>
      <w:r w:rsidRPr="00CC4111">
        <w:t xml:space="preserve">Curriculum </w:t>
      </w:r>
      <w:r>
        <w:t>e</w:t>
      </w:r>
      <w:r w:rsidRPr="00CC4111">
        <w:t>xpectations</w:t>
      </w:r>
      <w:r>
        <w:t xml:space="preserve"> descriptions</w:t>
      </w:r>
      <w:bookmarkEnd w:id="86"/>
      <w:bookmarkEnd w:id="87"/>
    </w:p>
    <w:p w14:paraId="4ACA9519" w14:textId="77777777" w:rsidR="00B56405" w:rsidRDefault="00B56405" w:rsidP="007E7A02">
      <w:pPr>
        <w:pStyle w:val="Heading3"/>
      </w:pPr>
      <w:bookmarkStart w:id="88" w:name="_Toc193351769"/>
      <w:r w:rsidRPr="00402F88">
        <w:t>A2. Digital Media Literacy</w:t>
      </w:r>
      <w:bookmarkEnd w:id="88"/>
    </w:p>
    <w:p w14:paraId="58C6B62C" w14:textId="77777777" w:rsidR="00B56405" w:rsidRPr="00402F88" w:rsidRDefault="00B56405" w:rsidP="007E7A02">
      <w:pPr>
        <w:rPr>
          <w:lang w:val="en-CA"/>
        </w:rPr>
      </w:pPr>
      <w:r>
        <w:rPr>
          <w:lang w:val="en-CA"/>
        </w:rPr>
        <w:t>D</w:t>
      </w:r>
      <w:r w:rsidRPr="00402F88">
        <w:rPr>
          <w:lang w:val="en-CA"/>
        </w:rPr>
        <w:t>emonstrate and apply the knowledge and skills needed to interact safely and responsibly in online environments, use digital and media tools to construct knowledge, and demonstrate learning as critical consumers and creators of medi</w:t>
      </w:r>
      <w:r>
        <w:rPr>
          <w:lang w:val="en-CA"/>
        </w:rPr>
        <w:t xml:space="preserve">a. </w:t>
      </w:r>
    </w:p>
    <w:p w14:paraId="5A47AADF" w14:textId="77777777" w:rsidR="00B56405" w:rsidRDefault="00B56405" w:rsidP="007E7A02">
      <w:pPr>
        <w:pStyle w:val="Heading4"/>
      </w:pPr>
      <w:r>
        <w:t xml:space="preserve">A2.6 </w:t>
      </w:r>
      <w:r w:rsidRPr="00402F88">
        <w:t>Innovation and Design</w:t>
      </w:r>
    </w:p>
    <w:p w14:paraId="0A7314A4" w14:textId="77777777" w:rsidR="00B56405" w:rsidRPr="007B1A8F" w:rsidRDefault="00B56405" w:rsidP="007E7A02">
      <w:r>
        <w:t>S</w:t>
      </w:r>
      <w:r w:rsidRPr="00402F88">
        <w:t>elect and use appropriate digital and media tools to support the design process and address authentic, relevant, real-world problems by developing innovative solutions</w:t>
      </w:r>
      <w:r>
        <w:t xml:space="preserve">. </w:t>
      </w:r>
    </w:p>
    <w:p w14:paraId="7BEB9311" w14:textId="77777777" w:rsidR="00B56405" w:rsidRDefault="00B56405" w:rsidP="007E7A02">
      <w:pPr>
        <w:pStyle w:val="Heading3"/>
      </w:pPr>
      <w:bookmarkStart w:id="89" w:name="_Toc190608429"/>
      <w:bookmarkStart w:id="90" w:name="_Toc193351770"/>
      <w:r w:rsidRPr="00402F88">
        <w:t>C1. Knowledge about Texts</w:t>
      </w:r>
      <w:bookmarkEnd w:id="89"/>
      <w:bookmarkEnd w:id="90"/>
    </w:p>
    <w:p w14:paraId="1775FBEC" w14:textId="77777777" w:rsidR="00B56405" w:rsidRPr="00CC4111" w:rsidRDefault="00B56405" w:rsidP="007E7A02">
      <w:r>
        <w:t>A</w:t>
      </w:r>
      <w:r w:rsidRPr="00402F88">
        <w:t>pply foundational knowledge and skills to understand a variety of texts, including digital and media texts, by creators with diverse identities, perspectives, and experience, and demonstrate an understanding of the patterns, features, and elements of style associated with various text forms and genres</w:t>
      </w:r>
      <w:r>
        <w:t xml:space="preserve">. </w:t>
      </w:r>
    </w:p>
    <w:p w14:paraId="244E533E" w14:textId="77777777" w:rsidR="00B56405" w:rsidRDefault="00B56405" w:rsidP="007E7A02">
      <w:pPr>
        <w:pStyle w:val="Heading4"/>
      </w:pPr>
      <w:r w:rsidRPr="00402F88">
        <w:t>C1.4</w:t>
      </w:r>
      <w:r>
        <w:t xml:space="preserve"> </w:t>
      </w:r>
      <w:r w:rsidRPr="00402F88">
        <w:t>Visual Elements of Text</w:t>
      </w:r>
    </w:p>
    <w:p w14:paraId="6BDC4870" w14:textId="77777777" w:rsidR="00B56405" w:rsidRDefault="00B56405" w:rsidP="007E7A02">
      <w:r>
        <w:t>A</w:t>
      </w:r>
      <w:r w:rsidRPr="00402F88">
        <w:t>nalyze and compare how images, graphics, and visual design create, communicate, and contribute to meaning in a variety of texts</w:t>
      </w:r>
      <w:r>
        <w:t xml:space="preserve">. </w:t>
      </w:r>
    </w:p>
    <w:p w14:paraId="7CD3E57F" w14:textId="77777777" w:rsidR="00B56405" w:rsidRDefault="00B56405" w:rsidP="007E7A02">
      <w:pPr>
        <w:pStyle w:val="Heading3"/>
      </w:pPr>
      <w:bookmarkStart w:id="91" w:name="_Toc190608430"/>
      <w:bookmarkStart w:id="92" w:name="_Toc193351771"/>
      <w:r w:rsidRPr="00402F88">
        <w:lastRenderedPageBreak/>
        <w:t>D1. Developing Ideas and Organizing Content</w:t>
      </w:r>
      <w:bookmarkEnd w:id="91"/>
      <w:bookmarkEnd w:id="92"/>
    </w:p>
    <w:p w14:paraId="6818403B" w14:textId="77777777" w:rsidR="00B56405" w:rsidRDefault="00B56405" w:rsidP="007E7A02">
      <w:r>
        <w:t>P</w:t>
      </w:r>
      <w:r w:rsidRPr="00402F88">
        <w:t>lan, develop ideas, gather information, and organize content for creating texts of various forms, including digital and media texts, on a variety of topics</w:t>
      </w:r>
      <w:r>
        <w:t xml:space="preserve">. </w:t>
      </w:r>
    </w:p>
    <w:p w14:paraId="05650475" w14:textId="77777777" w:rsidR="00B56405" w:rsidRDefault="00B56405" w:rsidP="007E7A02">
      <w:pPr>
        <w:pStyle w:val="Heading4"/>
      </w:pPr>
      <w:r w:rsidRPr="00402F88">
        <w:t>D1.5 Reflecting on Learning</w:t>
      </w:r>
    </w:p>
    <w:p w14:paraId="0F68BAFF" w14:textId="77777777" w:rsidR="00B56405" w:rsidRDefault="00B56405" w:rsidP="007E7A02">
      <w:r>
        <w:t>E</w:t>
      </w:r>
      <w:r w:rsidRPr="00402F88">
        <w:t>xplain and compare how the strategies and tools used helped them develop ideas and organize content for texts of the chosen forms, genres, and media, and how they helped them improve as a text creator</w:t>
      </w:r>
      <w:r>
        <w:t xml:space="preserve">. </w:t>
      </w:r>
    </w:p>
    <w:p w14:paraId="3FDA8ED8" w14:textId="77777777" w:rsidR="00B56405" w:rsidRDefault="00B56405" w:rsidP="007E7A02">
      <w:pPr>
        <w:pStyle w:val="Heading3"/>
      </w:pPr>
      <w:bookmarkStart w:id="93" w:name="_Toc190608431"/>
      <w:bookmarkStart w:id="94" w:name="_Toc193351772"/>
      <w:r w:rsidRPr="00402F88">
        <w:t>D3. Publishing, Presenting, and Reflecting</w:t>
      </w:r>
      <w:bookmarkEnd w:id="93"/>
      <w:bookmarkEnd w:id="94"/>
    </w:p>
    <w:p w14:paraId="3EA6D5E0" w14:textId="77777777" w:rsidR="00B56405" w:rsidRDefault="00B56405" w:rsidP="007E7A02">
      <w:r>
        <w:t xml:space="preserve">Select suitable and effective media, techniques, and tools to publish and present final texts, and critically analyze how well the texts address various topics. </w:t>
      </w:r>
    </w:p>
    <w:p w14:paraId="2167D150" w14:textId="77777777" w:rsidR="00B56405" w:rsidRDefault="00B56405" w:rsidP="007E7A02">
      <w:pPr>
        <w:pStyle w:val="Heading4"/>
      </w:pPr>
      <w:r>
        <w:t xml:space="preserve">D3.2 </w:t>
      </w:r>
      <w:r w:rsidRPr="00402F88">
        <w:t>Publishing and Presenting Texts</w:t>
      </w:r>
    </w:p>
    <w:p w14:paraId="2519E6FA" w14:textId="15FB4B1E" w:rsidR="00B56405" w:rsidRPr="00B56405" w:rsidRDefault="00B56405" w:rsidP="007E7A02">
      <w:r>
        <w:t>P</w:t>
      </w:r>
      <w:r w:rsidRPr="00402F88">
        <w:t>ublish and present texts they have created, using selected media and tools, and analyze how their choices helped them communicate their intended message.</w:t>
      </w:r>
    </w:p>
    <w:p w14:paraId="3EE1A4D9" w14:textId="77777777" w:rsidR="003F5353" w:rsidRDefault="008C5EF1" w:rsidP="007E7A02">
      <w:pPr>
        <w:pStyle w:val="Heading1"/>
      </w:pPr>
      <w:bookmarkStart w:id="95" w:name="_Analyzing_multimodal_mentor"/>
      <w:bookmarkStart w:id="96" w:name="qjkr55tr9apl" w:colFirst="0" w:colLast="0"/>
      <w:bookmarkStart w:id="97" w:name="_Toc190795004"/>
      <w:bookmarkStart w:id="98" w:name="_Toc193351773"/>
      <w:bookmarkEnd w:id="79"/>
      <w:bookmarkEnd w:id="80"/>
      <w:bookmarkEnd w:id="81"/>
      <w:bookmarkEnd w:id="95"/>
      <w:bookmarkEnd w:id="96"/>
      <w:r>
        <w:t>Attribution license</w:t>
      </w:r>
      <w:bookmarkEnd w:id="97"/>
      <w:bookmarkEnd w:id="98"/>
    </w:p>
    <w:p w14:paraId="717DFC42" w14:textId="77777777" w:rsidR="008C5EF1" w:rsidRDefault="008C5EF1" w:rsidP="007E7A02">
      <w:bookmarkStart w:id="99" w:name="_Toc189909304"/>
      <w:r>
        <w:t xml:space="preserve">This lesson plan is published under a </w:t>
      </w:r>
      <w:hyperlink r:id="rId41" w:history="1">
        <w:r w:rsidRPr="00A30EC7">
          <w:rPr>
            <w:color w:val="0000FF"/>
            <w:u w:val="single"/>
          </w:rPr>
          <w:t>CC BY-NC-SA</w:t>
        </w:r>
      </w:hyperlink>
      <w:r>
        <w:t xml:space="preserve"> license. Third-party resources are subject to their own copyright.</w:t>
      </w:r>
    </w:p>
    <w:p w14:paraId="0943719B" w14:textId="77777777" w:rsidR="008C5EF1" w:rsidRDefault="008C5EF1" w:rsidP="007E7A02">
      <w:r w:rsidRPr="00A30EC7">
        <w:rPr>
          <w:noProof/>
        </w:rPr>
        <w:lastRenderedPageBreak/>
        <w:drawing>
          <wp:inline distT="0" distB="0" distL="0" distR="0" wp14:anchorId="4A815E38" wp14:editId="2C47BD5B">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7B6A0412" w14:textId="77777777" w:rsidR="008C5EF1" w:rsidRPr="00A30EC7" w:rsidRDefault="008C5EF1" w:rsidP="007E7A02">
      <w:hyperlink r:id="rId43"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noncommercial purposes only, and only so long as attribution is given to the creator. If you remix, adapt, or build upon the material, you must license the modified material under identical terms. CC BY-NC-SA includes the following elements:</w:t>
      </w:r>
    </w:p>
    <w:p w14:paraId="2D2B32A8" w14:textId="77777777" w:rsidR="008C5EF1" w:rsidRPr="008C5EF1" w:rsidRDefault="008C5EF1" w:rsidP="007E7A02">
      <w:r w:rsidRPr="00A30EC7">
        <w:fldChar w:fldCharType="begin"/>
      </w:r>
      <w:r w:rsidRPr="00A30EC7">
        <w:instrText xml:space="preserve"> INCLUDEPICTURE "https://mirrors.creativecommons.org/presskit/icons/by.xlarge.png" \* MERGEFORMATINET </w:instrText>
      </w:r>
      <w:r w:rsidRPr="00A30EC7">
        <w:fldChar w:fldCharType="separate"/>
      </w:r>
      <w:r w:rsidRPr="00A30EC7">
        <w:rPr>
          <w:noProof/>
        </w:rPr>
        <w:drawing>
          <wp:inline distT="0" distB="0" distL="0" distR="0" wp14:anchorId="3EEF3A1D" wp14:editId="7A954BA4">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A30EC7">
        <w:rPr>
          <w:noProof/>
        </w:rPr>
        <w:drawing>
          <wp:inline distT="0" distB="0" distL="0" distR="0" wp14:anchorId="4C83BC00" wp14:editId="74D03BB7">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A30EC7">
        <w:fldChar w:fldCharType="end"/>
      </w:r>
      <w:r w:rsidRPr="00A30EC7">
        <w:t> </w:t>
      </w:r>
      <w:r>
        <w:t xml:space="preserve"> </w:t>
      </w:r>
      <w:r w:rsidRPr="00A30EC7">
        <w:t>NC: Only noncommercial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A30EC7">
        <w:rPr>
          <w:noProof/>
        </w:rPr>
        <w:drawing>
          <wp:inline distT="0" distB="0" distL="0" distR="0" wp14:anchorId="738FD503" wp14:editId="7F02DF91">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6D432448" w14:textId="77777777" w:rsidR="003F5353" w:rsidRDefault="003F5353" w:rsidP="007E7A02">
      <w:pPr>
        <w:pStyle w:val="Heading1"/>
      </w:pPr>
      <w:bookmarkStart w:id="100" w:name="_Toc190795005"/>
      <w:bookmarkStart w:id="101" w:name="_Toc193351774"/>
      <w:r>
        <w:t>Updates</w:t>
      </w:r>
      <w:bookmarkEnd w:id="99"/>
      <w:bookmarkEnd w:id="100"/>
      <w:bookmarkEnd w:id="101"/>
    </w:p>
    <w:p w14:paraId="43D3C269" w14:textId="77777777" w:rsidR="003F5353" w:rsidRDefault="003F5353" w:rsidP="007E7A02">
      <w:r w:rsidRPr="00D41B31">
        <w:t>When updates are made to this document, they are tracked below with date and description of update.</w:t>
      </w:r>
    </w:p>
    <w:p w14:paraId="2DD6117C" w14:textId="77777777" w:rsidR="00F614B9" w:rsidRPr="00BC6A7D" w:rsidRDefault="003F5353" w:rsidP="007E7A02">
      <w:pPr>
        <w:pStyle w:val="ListParagraph"/>
        <w:numPr>
          <w:ilvl w:val="0"/>
          <w:numId w:val="2"/>
        </w:numPr>
      </w:pPr>
      <w:r>
        <w:t xml:space="preserve">February </w:t>
      </w:r>
      <w:r w:rsidR="00FD6BEE">
        <w:t>2025</w:t>
      </w:r>
      <w:r>
        <w:t>: initial release</w:t>
      </w:r>
    </w:p>
    <w:sectPr w:rsidR="00F614B9" w:rsidRPr="00BC6A7D" w:rsidSect="00705275">
      <w:headerReference w:type="default" r:id="rId47"/>
      <w:footerReference w:type="default" r:id="rId48"/>
      <w:footerReference w:type="first" r:id="rId49"/>
      <w:type w:val="continuous"/>
      <w:pgSz w:w="12240" w:h="15840"/>
      <w:pgMar w:top="2034" w:right="2295" w:bottom="1440" w:left="2290" w:header="677"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FC472" w14:textId="77777777" w:rsidR="00DA10B1" w:rsidRDefault="00DA10B1" w:rsidP="007E7A02">
      <w:r>
        <w:separator/>
      </w:r>
    </w:p>
  </w:endnote>
  <w:endnote w:type="continuationSeparator" w:id="0">
    <w:p w14:paraId="1E3122F1" w14:textId="77777777" w:rsidR="00DA10B1" w:rsidRDefault="00DA10B1" w:rsidP="007E7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28C7B3-4CEB-E448-8A69-E23EFE3473E0}"/>
    <w:embedBold r:id="rId2" w:fontKey="{DCF88D2C-7DA2-374F-BEDF-7CAD4F6CDFA6}"/>
    <w:embedItalic r:id="rId3" w:fontKey="{E71FEA7D-935D-A040-8FF7-CE0CF1D438C9}"/>
  </w:font>
  <w:font w:name="Symbol">
    <w:panose1 w:val="05050102010706020507"/>
    <w:charset w:val="02"/>
    <w:family w:val="decorative"/>
    <w:pitch w:val="variable"/>
    <w:sig w:usb0="00000000" w:usb1="10000000" w:usb2="00000000" w:usb3="00000000" w:csb0="80000000" w:csb1="00000000"/>
    <w:embedRegular r:id="rId4" w:fontKey="{614E9B76-422D-9341-ACA5-DCE6E2E4616F}"/>
  </w:font>
  <w:font w:name="Wingdings">
    <w:panose1 w:val="05000000000000000000"/>
    <w:charset w:val="4D"/>
    <w:family w:val="decorative"/>
    <w:pitch w:val="variable"/>
    <w:sig w:usb0="00000003" w:usb1="00000000" w:usb2="00000000" w:usb3="00000000" w:csb0="80000001" w:csb1="00000000"/>
    <w:embedRegular r:id="rId5" w:fontKey="{19C23FBB-F5E3-D547-A942-FD78527FB7DF}"/>
  </w:font>
  <w:font w:name="Courier New">
    <w:panose1 w:val="02070309020205020404"/>
    <w:charset w:val="00"/>
    <w:family w:val="modern"/>
    <w:pitch w:val="fixed"/>
    <w:sig w:usb0="E0002EFF" w:usb1="C0007843" w:usb2="00000009" w:usb3="00000000" w:csb0="000001FF" w:csb1="00000000"/>
    <w:embedRegular r:id="rId6" w:fontKey="{E1DB2974-7FB6-584E-A9EE-1255B0C3FA90}"/>
  </w:font>
  <w:font w:name="Wingdings 2">
    <w:panose1 w:val="05020102010507070707"/>
    <w:charset w:val="4D"/>
    <w:family w:val="decorative"/>
    <w:pitch w:val="variable"/>
    <w:sig w:usb0="00000003" w:usb1="00000000" w:usb2="00000000" w:usb3="00000000" w:csb0="80000001" w:csb1="00000000"/>
    <w:embedRegular r:id="rId7" w:fontKey="{FE8B1ADC-D166-784F-9C65-BF8C4CFBD9B9}"/>
  </w:font>
  <w:font w:name="Arial">
    <w:panose1 w:val="020B0604020202020204"/>
    <w:charset w:val="00"/>
    <w:family w:val="swiss"/>
    <w:pitch w:val="variable"/>
    <w:sig w:usb0="E0002EFF" w:usb1="C000785B" w:usb2="00000009" w:usb3="00000000" w:csb0="000001FF" w:csb1="00000000"/>
    <w:embedRegular r:id="rId8" w:fontKey="{FAC1E992-E4ED-1844-AC1D-8F3840B04E3A}"/>
    <w:embedBold r:id="rId9" w:fontKey="{5B69769D-D0AA-3F49-BF34-F6D7634F1F09}"/>
    <w:embedItalic r:id="rId10" w:fontKey="{61B0093E-A6F0-AA4A-9CAE-608F367B8FA6}"/>
  </w:font>
  <w:font w:name="Fira Sans">
    <w:panose1 w:val="020B0503050000020004"/>
    <w:charset w:val="00"/>
    <w:family w:val="swiss"/>
    <w:pitch w:val="variable"/>
    <w:sig w:usb0="600002FF" w:usb1="00000001" w:usb2="00000000" w:usb3="00000000" w:csb0="0000019F" w:csb1="00000000"/>
    <w:embedRegular r:id="rId11" w:fontKey="{EC9033C8-6D45-9047-A511-B6972D7F8C3F}"/>
    <w:embedBold r:id="rId12" w:fontKey="{05C3B981-831E-D043-8C04-B957965B5F50}"/>
    <w:embedItalic r:id="rId13" w:fontKey="{499F87FA-36CD-354B-B5D7-52FF3AC7E14C}"/>
  </w:font>
  <w:font w:name="Calibri">
    <w:panose1 w:val="020F0502020204030204"/>
    <w:charset w:val="00"/>
    <w:family w:val="swiss"/>
    <w:pitch w:val="variable"/>
    <w:sig w:usb0="E4002EFF" w:usb1="C200247B" w:usb2="00000009" w:usb3="00000000" w:csb0="000001FF" w:csb1="00000000"/>
    <w:embedRegular r:id="rId14" w:fontKey="{366449DA-10B8-1D40-BC6B-62FF327DEE66}"/>
    <w:embedBold r:id="rId15" w:fontKey="{B05969D5-6949-8446-8CFB-4D81CD67B752}"/>
    <w:embedItalic r:id="rId16" w:fontKey="{157D3616-C7A8-AF45-AE97-C1954FCA13BB}"/>
  </w:font>
  <w:font w:name="Fira Sans SemiBold">
    <w:panose1 w:val="020B0703050000020004"/>
    <w:charset w:val="00"/>
    <w:family w:val="swiss"/>
    <w:pitch w:val="variable"/>
    <w:sig w:usb0="600002FF" w:usb1="00000001" w:usb2="00000000" w:usb3="00000000" w:csb0="0000019F" w:csb1="00000000"/>
    <w:embedRegular r:id="rId17" w:fontKey="{AFC92253-8F03-2C4B-8331-5DB831ADDAE9}"/>
    <w:embedBold r:id="rId18" w:fontKey="{31AE1C6D-5310-A740-93AC-5C8A80B87F9D}"/>
  </w:font>
  <w:font w:name="Fira Sans Medium">
    <w:panose1 w:val="020B0603050000020004"/>
    <w:charset w:val="00"/>
    <w:family w:val="swiss"/>
    <w:pitch w:val="variable"/>
    <w:sig w:usb0="600002FF" w:usb1="00000001" w:usb2="00000000" w:usb3="00000000" w:csb0="0000019F" w:csb1="00000000"/>
    <w:embedRegular r:id="rId19" w:fontKey="{3F9506A4-5E17-F84F-81BE-41E1BA5B575B}"/>
    <w:embedBold r:id="rId20" w:fontKey="{14ACCA89-94C6-CB4C-81A2-19400DA7E249}"/>
    <w:embedItalic r:id="rId21" w:fontKey="{1AC95FC5-352B-0548-B34F-A8D168225DFA}"/>
  </w:font>
  <w:font w:name="Cambria">
    <w:panose1 w:val="02040503050406030204"/>
    <w:charset w:val="00"/>
    <w:family w:val="roman"/>
    <w:pitch w:val="variable"/>
    <w:sig w:usb0="E00006FF" w:usb1="420024FF" w:usb2="02000000" w:usb3="00000000" w:csb0="0000019F" w:csb1="00000000"/>
    <w:embedRegular r:id="rId22" w:fontKey="{8A4CA520-3652-1D4C-BC7F-61143BF984FB}"/>
  </w:font>
  <w:font w:name="Consolas">
    <w:panose1 w:val="020B0609020204030204"/>
    <w:charset w:val="00"/>
    <w:family w:val="modern"/>
    <w:pitch w:val="fixed"/>
    <w:sig w:usb0="E10002FF" w:usb1="4000FCFF" w:usb2="00000009" w:usb3="00000000" w:csb0="0000019F" w:csb1="00000000"/>
    <w:embedRegular r:id="rId23" w:fontKey="{C56E6BD2-631A-B945-B85F-2C0B674F46F3}"/>
    <w:embedBold r:id="rId24" w:fontKey="{43FE86D6-F46B-1E45-8CCE-D4EC38E0FA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46F8" w14:textId="77777777" w:rsidR="004A24BB" w:rsidRPr="00FF5BFB" w:rsidRDefault="001008CC" w:rsidP="00705275">
    <w:pPr>
      <w:pStyle w:val="Footer"/>
      <w:ind w:right="-1276"/>
      <w:rPr>
        <w:bdr w:val="none" w:sz="0" w:space="0" w:color="auto" w:frame="1"/>
      </w:rPr>
    </w:pPr>
    <w:r>
      <w:rPr>
        <w:b/>
        <w:bCs/>
        <w:bdr w:val="none" w:sz="0" w:space="0" w:color="auto" w:frame="1"/>
        <w:lang w:val="en-US"/>
      </w:rPr>
      <w:tab/>
    </w:r>
    <w:r>
      <w:rPr>
        <w:b/>
        <w:bCs/>
        <w:bdr w:val="none" w:sz="0" w:space="0" w:color="auto" w:frame="1"/>
        <w:lang w:val="en-US"/>
      </w:rPr>
      <w:tab/>
    </w:r>
    <w:r w:rsidR="00FF5BFB" w:rsidRPr="009573A7">
      <w:rPr>
        <w:b/>
        <w:bCs/>
        <w:bdr w:val="none" w:sz="0" w:space="0" w:color="auto" w:frame="1"/>
        <w:lang w:val="en-US"/>
      </w:rPr>
      <w:t xml:space="preserve">Page </w:t>
    </w:r>
    <w:r w:rsidR="00FF5BFB" w:rsidRPr="009573A7">
      <w:rPr>
        <w:b/>
        <w:bCs/>
        <w:bdr w:val="none" w:sz="0" w:space="0" w:color="auto" w:frame="1"/>
        <w:lang w:val="en-US"/>
      </w:rPr>
      <w:fldChar w:fldCharType="begin"/>
    </w:r>
    <w:r w:rsidR="00FF5BFB" w:rsidRPr="009573A7">
      <w:rPr>
        <w:b/>
        <w:bCs/>
        <w:bdr w:val="none" w:sz="0" w:space="0" w:color="auto" w:frame="1"/>
        <w:lang w:val="en-US"/>
      </w:rPr>
      <w:instrText xml:space="preserve"> PAGE </w:instrText>
    </w:r>
    <w:r w:rsidR="00FF5BFB" w:rsidRPr="009573A7">
      <w:rPr>
        <w:b/>
        <w:bCs/>
        <w:bdr w:val="none" w:sz="0" w:space="0" w:color="auto" w:frame="1"/>
        <w:lang w:val="en-US"/>
      </w:rPr>
      <w:fldChar w:fldCharType="separate"/>
    </w:r>
    <w:r w:rsidR="00FF5BFB">
      <w:rPr>
        <w:b/>
        <w:bCs/>
        <w:bdr w:val="none" w:sz="0" w:space="0" w:color="auto" w:frame="1"/>
        <w:lang w:val="en-US"/>
      </w:rPr>
      <w:t>6</w:t>
    </w:r>
    <w:r w:rsidR="00FF5BFB" w:rsidRPr="009573A7">
      <w:rPr>
        <w:b/>
        <w:bCs/>
        <w:bdr w:val="none" w:sz="0" w:space="0" w:color="auto" w:frame="1"/>
        <w:lang w:val="en-US"/>
      </w:rPr>
      <w:fldChar w:fldCharType="end"/>
    </w:r>
    <w:r w:rsidR="00FF5BFB" w:rsidRPr="009573A7">
      <w:rPr>
        <w:b/>
        <w:bCs/>
        <w:bdr w:val="none" w:sz="0" w:space="0" w:color="auto" w:frame="1"/>
        <w:lang w:val="en-US"/>
      </w:rPr>
      <w:t xml:space="preserve"> </w:t>
    </w:r>
    <w:r w:rsidR="00FF5BFB" w:rsidRPr="009573A7">
      <w:rPr>
        <w:bdr w:val="none" w:sz="0" w:space="0" w:color="auto" w:frame="1"/>
        <w:lang w:val="en-US"/>
      </w:rPr>
      <w:t xml:space="preserve">of </w:t>
    </w:r>
    <w:r w:rsidR="00FF5BFB" w:rsidRPr="009573A7">
      <w:rPr>
        <w:bdr w:val="none" w:sz="0" w:space="0" w:color="auto" w:frame="1"/>
        <w:lang w:val="en-US"/>
      </w:rPr>
      <w:fldChar w:fldCharType="begin"/>
    </w:r>
    <w:r w:rsidR="00FF5BFB" w:rsidRPr="009573A7">
      <w:rPr>
        <w:bdr w:val="none" w:sz="0" w:space="0" w:color="auto" w:frame="1"/>
        <w:lang w:val="en-US"/>
      </w:rPr>
      <w:instrText xml:space="preserve"> NUMPAGES </w:instrText>
    </w:r>
    <w:r w:rsidR="00FF5BFB" w:rsidRPr="009573A7">
      <w:rPr>
        <w:bdr w:val="none" w:sz="0" w:space="0" w:color="auto" w:frame="1"/>
        <w:lang w:val="en-US"/>
      </w:rPr>
      <w:fldChar w:fldCharType="separate"/>
    </w:r>
    <w:r w:rsidR="00FF5BFB">
      <w:rPr>
        <w:bdr w:val="none" w:sz="0" w:space="0" w:color="auto" w:frame="1"/>
        <w:lang w:val="en-US"/>
      </w:rPr>
      <w:t>13</w:t>
    </w:r>
    <w:r w:rsidR="00FF5BFB"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6B96" w14:textId="2EA96BD3" w:rsidR="00F207BF" w:rsidRPr="00705275" w:rsidRDefault="00705275" w:rsidP="00705275">
    <w:pPr>
      <w:pStyle w:val="Header"/>
      <w:jc w:val="center"/>
      <w:rPr>
        <w:bdr w:val="none" w:sz="0" w:space="0" w:color="auto" w:frame="1"/>
      </w:rPr>
    </w:pPr>
    <w:r>
      <w:rPr>
        <w:bdr w:val="none" w:sz="0" w:space="0" w:color="auto" w:frame="1"/>
      </w:rPr>
      <w:t>English Language Arts Network — Ontario — Lesson</w:t>
    </w:r>
    <w:r w:rsidR="00CA0DE4">
      <w:rPr>
        <w:bdr w:val="none" w:sz="0" w:space="0" w:color="auto" w:frame="1"/>
      </w:rPr>
      <w:t xml:space="preserve">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02186" w14:textId="77777777" w:rsidR="00DA10B1" w:rsidRDefault="00DA10B1" w:rsidP="007E7A02">
      <w:r>
        <w:separator/>
      </w:r>
    </w:p>
  </w:footnote>
  <w:footnote w:type="continuationSeparator" w:id="0">
    <w:p w14:paraId="33E058FC" w14:textId="77777777" w:rsidR="00DA10B1" w:rsidRDefault="00DA10B1" w:rsidP="007E7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59C6" w14:textId="60BBC6E4" w:rsidR="00A6770A" w:rsidRDefault="00AE4439" w:rsidP="007E7A02">
    <w:r>
      <w:rPr>
        <w:rFonts w:ascii="Fira Sans Medium" w:hAnsi="Fira Sans Medium"/>
        <w:b/>
        <w:bCs/>
        <w:noProof/>
      </w:rPr>
      <w:drawing>
        <wp:anchor distT="0" distB="0" distL="114300" distR="114300" simplePos="0" relativeHeight="251658240" behindDoc="1" locked="0" layoutInCell="1" allowOverlap="1" wp14:anchorId="5394327C" wp14:editId="77619CA1">
          <wp:simplePos x="0" y="0"/>
          <wp:positionH relativeFrom="column">
            <wp:posOffset>-973455</wp:posOffset>
          </wp:positionH>
          <wp:positionV relativeFrom="paragraph">
            <wp:posOffset>-95201</wp:posOffset>
          </wp:positionV>
          <wp:extent cx="861034" cy="558969"/>
          <wp:effectExtent l="0" t="0" r="0" b="0"/>
          <wp:wrapNone/>
          <wp:docPr id="854188046" name="Graphic 6" descr="ELAN lesson pl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9143" name="Graphic 6" descr="ELAN lesson plan logo"/>
                  <pic:cNvPicPr/>
                </pic:nvPicPr>
                <pic:blipFill rotWithShape="1">
                  <a:blip r:embed="rId1">
                    <a:extLst>
                      <a:ext uri="{96DAC541-7B7A-43D3-8B79-37D633B846F1}">
                        <asvg:svgBlip xmlns:asvg="http://schemas.microsoft.com/office/drawing/2016/SVG/main" r:embed="rId2"/>
                      </a:ext>
                    </a:extLst>
                  </a:blip>
                  <a:srcRect l="16242" t="23034" b="22591"/>
                  <a:stretch/>
                </pic:blipFill>
                <pic:spPr bwMode="auto">
                  <a:xfrm>
                    <a:off x="0" y="0"/>
                    <a:ext cx="861034" cy="558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46A" w:rsidRPr="0044246A">
      <w:rPr>
        <w:rFonts w:ascii="Fira Sans Medium" w:hAnsi="Fira Sans Medium"/>
        <w:noProof/>
      </w:rPr>
      <w:t>Lesson:</w:t>
    </w:r>
    <w:r w:rsidR="00FC5D3A" w:rsidRPr="0044246A">
      <w:rPr>
        <w:rFonts w:ascii="Fira Sans Medium" w:hAnsi="Fira Sans Medium"/>
      </w:rPr>
      <w:t xml:space="preserve"> </w:t>
    </w:r>
    <w:r w:rsidR="0051045F">
      <w:t>What Brings Me Joy</w:t>
    </w:r>
    <w:r w:rsidR="007C7730">
      <w:t xml:space="preserve"> </w:t>
    </w:r>
    <w:r w:rsidR="00222E71">
      <w:t xml:space="preserve">/ </w:t>
    </w:r>
    <w:r w:rsidR="00FC5D3A" w:rsidRPr="0044246A">
      <w:rPr>
        <w:rStyle w:val="Strong"/>
        <w:bCs w:val="0"/>
        <w:i/>
        <w:iCs/>
      </w:rPr>
      <w:t>Grade:</w:t>
    </w:r>
    <w:r w:rsidR="00FC5D3A">
      <w:t xml:space="preserve"> </w:t>
    </w:r>
    <w:r w:rsidR="0051045F">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94B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16645A"/>
    <w:multiLevelType w:val="hybridMultilevel"/>
    <w:tmpl w:val="7BB41448"/>
    <w:lvl w:ilvl="0" w:tplc="04090017">
      <w:start w:val="1"/>
      <w:numFmt w:val="lowerLetter"/>
      <w:lvlText w:val="%1)"/>
      <w:lvlJc w:val="left"/>
      <w:pPr>
        <w:ind w:left="144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2" w15:restartNumberingAfterBreak="0">
    <w:nsid w:val="08A60B2B"/>
    <w:multiLevelType w:val="multilevel"/>
    <w:tmpl w:val="29B0C854"/>
    <w:styleLink w:val="CurrentList9"/>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B9E6899"/>
    <w:multiLevelType w:val="multilevel"/>
    <w:tmpl w:val="6A34CF4C"/>
    <w:styleLink w:val="CurrentList13"/>
    <w:lvl w:ilvl="0">
      <w:start w:val="1"/>
      <w:numFmt w:val="decimal"/>
      <w:lvlText w:val="%1."/>
      <w:lvlJc w:val="righ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15:restartNumberingAfterBreak="0">
    <w:nsid w:val="0DF93375"/>
    <w:multiLevelType w:val="multilevel"/>
    <w:tmpl w:val="FFA64836"/>
    <w:styleLink w:val="CurrentList6"/>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EBE3A1F"/>
    <w:multiLevelType w:val="hybridMultilevel"/>
    <w:tmpl w:val="FF60AF0A"/>
    <w:lvl w:ilvl="0" w:tplc="D9F08AAA">
      <w:start w:val="1"/>
      <w:numFmt w:val="bullet"/>
      <w:pStyle w:val="checkboxlist"/>
      <w:lvlText w:val="£"/>
      <w:lvlJc w:val="left"/>
      <w:pPr>
        <w:ind w:left="720" w:hanging="360"/>
      </w:pPr>
      <w:rPr>
        <w:rFonts w:ascii="Wingdings 2" w:hAnsi="Wingdings 2"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133144"/>
    <w:multiLevelType w:val="multilevel"/>
    <w:tmpl w:val="12B889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2C09E2"/>
    <w:multiLevelType w:val="hybridMultilevel"/>
    <w:tmpl w:val="4754E366"/>
    <w:lvl w:ilvl="0" w:tplc="04090019">
      <w:start w:val="1"/>
      <w:numFmt w:val="lowerLetter"/>
      <w:lvlText w:val="%1."/>
      <w:lvlJc w:val="left"/>
      <w:pPr>
        <w:ind w:left="144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8" w15:restartNumberingAfterBreak="0">
    <w:nsid w:val="114357DB"/>
    <w:multiLevelType w:val="multilevel"/>
    <w:tmpl w:val="1BE44C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87D2688"/>
    <w:multiLevelType w:val="hybridMultilevel"/>
    <w:tmpl w:val="76947CA2"/>
    <w:lvl w:ilvl="0" w:tplc="04090017">
      <w:start w:val="1"/>
      <w:numFmt w:val="lowerLetter"/>
      <w:lvlText w:val="%1)"/>
      <w:lvlJc w:val="left"/>
      <w:pPr>
        <w:ind w:left="1080" w:hanging="360"/>
      </w:pPr>
      <w:rPr>
        <w:rFonts w:hint="default"/>
      </w:rPr>
    </w:lvl>
    <w:lvl w:ilvl="1" w:tplc="FFFFFFFF">
      <w:start w:val="1"/>
      <w:numFmt w:val="bullet"/>
      <w:lvlText w:val="o"/>
      <w:lvlJc w:val="left"/>
      <w:pPr>
        <w:ind w:left="2367" w:hanging="360"/>
      </w:pPr>
      <w:rPr>
        <w:rFonts w:ascii="Courier New" w:hAnsi="Courier New" w:cs="Courier New" w:hint="default"/>
      </w:rPr>
    </w:lvl>
    <w:lvl w:ilvl="2" w:tplc="FFFFFFFF" w:tentative="1">
      <w:start w:val="1"/>
      <w:numFmt w:val="bullet"/>
      <w:lvlText w:val=""/>
      <w:lvlJc w:val="left"/>
      <w:pPr>
        <w:ind w:left="3087" w:hanging="360"/>
      </w:pPr>
      <w:rPr>
        <w:rFonts w:ascii="Wingdings" w:hAnsi="Wingdings" w:hint="default"/>
      </w:rPr>
    </w:lvl>
    <w:lvl w:ilvl="3" w:tplc="FFFFFFFF" w:tentative="1">
      <w:start w:val="1"/>
      <w:numFmt w:val="bullet"/>
      <w:lvlText w:val=""/>
      <w:lvlJc w:val="left"/>
      <w:pPr>
        <w:ind w:left="3807" w:hanging="360"/>
      </w:pPr>
      <w:rPr>
        <w:rFonts w:ascii="Symbol" w:hAnsi="Symbol" w:hint="default"/>
      </w:rPr>
    </w:lvl>
    <w:lvl w:ilvl="4" w:tplc="FFFFFFFF" w:tentative="1">
      <w:start w:val="1"/>
      <w:numFmt w:val="bullet"/>
      <w:lvlText w:val="o"/>
      <w:lvlJc w:val="left"/>
      <w:pPr>
        <w:ind w:left="4527" w:hanging="360"/>
      </w:pPr>
      <w:rPr>
        <w:rFonts w:ascii="Courier New" w:hAnsi="Courier New" w:cs="Courier New" w:hint="default"/>
      </w:rPr>
    </w:lvl>
    <w:lvl w:ilvl="5" w:tplc="FFFFFFFF" w:tentative="1">
      <w:start w:val="1"/>
      <w:numFmt w:val="bullet"/>
      <w:lvlText w:val=""/>
      <w:lvlJc w:val="left"/>
      <w:pPr>
        <w:ind w:left="5247" w:hanging="360"/>
      </w:pPr>
      <w:rPr>
        <w:rFonts w:ascii="Wingdings" w:hAnsi="Wingdings" w:hint="default"/>
      </w:rPr>
    </w:lvl>
    <w:lvl w:ilvl="6" w:tplc="FFFFFFFF" w:tentative="1">
      <w:start w:val="1"/>
      <w:numFmt w:val="bullet"/>
      <w:lvlText w:val=""/>
      <w:lvlJc w:val="left"/>
      <w:pPr>
        <w:ind w:left="5967" w:hanging="360"/>
      </w:pPr>
      <w:rPr>
        <w:rFonts w:ascii="Symbol" w:hAnsi="Symbol" w:hint="default"/>
      </w:rPr>
    </w:lvl>
    <w:lvl w:ilvl="7" w:tplc="FFFFFFFF" w:tentative="1">
      <w:start w:val="1"/>
      <w:numFmt w:val="bullet"/>
      <w:lvlText w:val="o"/>
      <w:lvlJc w:val="left"/>
      <w:pPr>
        <w:ind w:left="6687" w:hanging="360"/>
      </w:pPr>
      <w:rPr>
        <w:rFonts w:ascii="Courier New" w:hAnsi="Courier New" w:cs="Courier New" w:hint="default"/>
      </w:rPr>
    </w:lvl>
    <w:lvl w:ilvl="8" w:tplc="FFFFFFFF" w:tentative="1">
      <w:start w:val="1"/>
      <w:numFmt w:val="bullet"/>
      <w:lvlText w:val=""/>
      <w:lvlJc w:val="left"/>
      <w:pPr>
        <w:ind w:left="7407" w:hanging="360"/>
      </w:pPr>
      <w:rPr>
        <w:rFonts w:ascii="Wingdings" w:hAnsi="Wingdings" w:hint="default"/>
      </w:rPr>
    </w:lvl>
  </w:abstractNum>
  <w:abstractNum w:abstractNumId="10" w15:restartNumberingAfterBreak="0">
    <w:nsid w:val="1A597AAC"/>
    <w:multiLevelType w:val="multilevel"/>
    <w:tmpl w:val="29B0C854"/>
    <w:styleLink w:val="CurrentList10"/>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1B48497A"/>
    <w:multiLevelType w:val="hybridMultilevel"/>
    <w:tmpl w:val="2FE25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C9258A"/>
    <w:multiLevelType w:val="hybridMultilevel"/>
    <w:tmpl w:val="5E82F9C0"/>
    <w:lvl w:ilvl="0" w:tplc="D8389CB2">
      <w:start w:val="1"/>
      <w:numFmt w:val="decimal"/>
      <w:lvlText w:val="%1."/>
      <w:lvlJc w:val="left"/>
      <w:pPr>
        <w:ind w:left="720" w:hanging="360"/>
      </w:pPr>
      <w:rPr>
        <w:rFont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311E7861"/>
    <w:multiLevelType w:val="multilevel"/>
    <w:tmpl w:val="B5087B1A"/>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3E05A8A"/>
    <w:multiLevelType w:val="multilevel"/>
    <w:tmpl w:val="4AEA68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D9748C"/>
    <w:multiLevelType w:val="hybridMultilevel"/>
    <w:tmpl w:val="8FFE8852"/>
    <w:lvl w:ilvl="0" w:tplc="FFFFFFFF">
      <w:start w:val="1"/>
      <w:numFmt w:val="decimal"/>
      <w:lvlText w:val="%1."/>
      <w:lvlJc w:val="left"/>
      <w:pPr>
        <w:ind w:left="720" w:hanging="360"/>
      </w:pPr>
      <w:rPr>
        <w:rFonts w:hint="default"/>
      </w:rPr>
    </w:lvl>
    <w:lvl w:ilvl="1" w:tplc="04090019">
      <w:start w:val="1"/>
      <w:numFmt w:val="lowerLetter"/>
      <w:lvlText w:val="%2."/>
      <w:lvlJc w:val="left"/>
      <w:pPr>
        <w:ind w:left="2007" w:hanging="360"/>
      </w:p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15:restartNumberingAfterBreak="0">
    <w:nsid w:val="3A1865F5"/>
    <w:multiLevelType w:val="hybridMultilevel"/>
    <w:tmpl w:val="92A2FA5C"/>
    <w:lvl w:ilvl="0" w:tplc="458446BA">
      <w:start w:val="1"/>
      <w:numFmt w:val="bullet"/>
      <w:pStyle w:val="2ndleve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B837AC"/>
    <w:multiLevelType w:val="hybridMultilevel"/>
    <w:tmpl w:val="0976344A"/>
    <w:lvl w:ilvl="0" w:tplc="04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2A21560"/>
    <w:multiLevelType w:val="multilevel"/>
    <w:tmpl w:val="DAC6801C"/>
    <w:styleLink w:val="CurrentList4"/>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9" w15:restartNumberingAfterBreak="0">
    <w:nsid w:val="44EE29A4"/>
    <w:multiLevelType w:val="multilevel"/>
    <w:tmpl w:val="F3CA4D3C"/>
    <w:styleLink w:val="CurrentList3"/>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44FA623C"/>
    <w:multiLevelType w:val="hybridMultilevel"/>
    <w:tmpl w:val="E4504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433814"/>
    <w:multiLevelType w:val="hybridMultilevel"/>
    <w:tmpl w:val="85F2076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2" w15:restartNumberingAfterBreak="0">
    <w:nsid w:val="4C1625B2"/>
    <w:multiLevelType w:val="hybridMultilevel"/>
    <w:tmpl w:val="C7A494F2"/>
    <w:lvl w:ilvl="0" w:tplc="B37C1B5A">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35782"/>
    <w:multiLevelType w:val="multilevel"/>
    <w:tmpl w:val="32F0910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C068F2"/>
    <w:multiLevelType w:val="hybridMultilevel"/>
    <w:tmpl w:val="100264FE"/>
    <w:lvl w:ilvl="0" w:tplc="04090019">
      <w:start w:val="1"/>
      <w:numFmt w:val="lowerLetter"/>
      <w:lvlText w:val="%1."/>
      <w:lvlJc w:val="left"/>
      <w:pPr>
        <w:ind w:left="1440" w:hanging="360"/>
      </w:pPr>
      <w:rPr>
        <w:rFonts w:hint="default"/>
      </w:rPr>
    </w:lvl>
    <w:lvl w:ilvl="1" w:tplc="FFFFFFFF">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25" w15:restartNumberingAfterBreak="0">
    <w:nsid w:val="59F01D37"/>
    <w:multiLevelType w:val="multilevel"/>
    <w:tmpl w:val="0EC04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C445BA4"/>
    <w:multiLevelType w:val="hybridMultilevel"/>
    <w:tmpl w:val="96D62DE4"/>
    <w:lvl w:ilvl="0" w:tplc="04090019">
      <w:start w:val="1"/>
      <w:numFmt w:val="lowerLetter"/>
      <w:lvlText w:val="%1."/>
      <w:lvlJc w:val="left"/>
      <w:pPr>
        <w:ind w:left="360" w:hanging="360"/>
      </w:p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27" w15:restartNumberingAfterBreak="0">
    <w:nsid w:val="61D43F99"/>
    <w:multiLevelType w:val="multilevel"/>
    <w:tmpl w:val="3E2CAA24"/>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1055C8"/>
    <w:multiLevelType w:val="hybridMultilevel"/>
    <w:tmpl w:val="EBF24766"/>
    <w:lvl w:ilvl="0" w:tplc="04090019">
      <w:start w:val="1"/>
      <w:numFmt w:val="lowerLetter"/>
      <w:lvlText w:val="%1."/>
      <w:lvlJc w:val="left"/>
      <w:pPr>
        <w:ind w:left="1440" w:hanging="360"/>
      </w:pPr>
      <w:rPr>
        <w:rFonts w:hint="default"/>
      </w:rPr>
    </w:lvl>
    <w:lvl w:ilvl="1" w:tplc="FFFFFFFF">
      <w:start w:val="1"/>
      <w:numFmt w:val="lowerLetter"/>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63697DB5"/>
    <w:multiLevelType w:val="multilevel"/>
    <w:tmpl w:val="E1C4E1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E212C3"/>
    <w:multiLevelType w:val="multilevel"/>
    <w:tmpl w:val="29B0C854"/>
    <w:styleLink w:val="CurrentList7"/>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69954AC8"/>
    <w:multiLevelType w:val="hybridMultilevel"/>
    <w:tmpl w:val="413AE2AC"/>
    <w:lvl w:ilvl="0" w:tplc="04090019">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D272E00"/>
    <w:multiLevelType w:val="hybridMultilevel"/>
    <w:tmpl w:val="B8B47848"/>
    <w:lvl w:ilvl="0" w:tplc="04090017">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6164EE"/>
    <w:multiLevelType w:val="multilevel"/>
    <w:tmpl w:val="29B0C854"/>
    <w:styleLink w:val="CurrentList8"/>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6D855F73"/>
    <w:multiLevelType w:val="hybridMultilevel"/>
    <w:tmpl w:val="5A224CE8"/>
    <w:lvl w:ilvl="0" w:tplc="04090017">
      <w:start w:val="1"/>
      <w:numFmt w:val="lowerLetter"/>
      <w:lvlText w:val="%1)"/>
      <w:lvlJc w:val="left"/>
      <w:pPr>
        <w:ind w:left="1440" w:hanging="360"/>
      </w:pPr>
      <w:rPr>
        <w:rFonts w:hint="default"/>
      </w:rPr>
    </w:lvl>
    <w:lvl w:ilvl="1" w:tplc="FFFFFFFF">
      <w:start w:val="1"/>
      <w:numFmt w:val="bullet"/>
      <w:lvlText w:val="o"/>
      <w:lvlJc w:val="left"/>
      <w:pPr>
        <w:ind w:left="2727" w:hanging="360"/>
      </w:pPr>
      <w:rPr>
        <w:rFonts w:ascii="Courier New" w:hAnsi="Courier New" w:cs="Courier New" w:hint="default"/>
      </w:rPr>
    </w:lvl>
    <w:lvl w:ilvl="2" w:tplc="FFFFFFFF" w:tentative="1">
      <w:start w:val="1"/>
      <w:numFmt w:val="bullet"/>
      <w:lvlText w:val=""/>
      <w:lvlJc w:val="left"/>
      <w:pPr>
        <w:ind w:left="3447" w:hanging="360"/>
      </w:pPr>
      <w:rPr>
        <w:rFonts w:ascii="Wingdings" w:hAnsi="Wingdings" w:hint="default"/>
      </w:rPr>
    </w:lvl>
    <w:lvl w:ilvl="3" w:tplc="FFFFFFFF" w:tentative="1">
      <w:start w:val="1"/>
      <w:numFmt w:val="bullet"/>
      <w:lvlText w:val=""/>
      <w:lvlJc w:val="left"/>
      <w:pPr>
        <w:ind w:left="4167" w:hanging="360"/>
      </w:pPr>
      <w:rPr>
        <w:rFonts w:ascii="Symbol" w:hAnsi="Symbol" w:hint="default"/>
      </w:rPr>
    </w:lvl>
    <w:lvl w:ilvl="4" w:tplc="FFFFFFFF" w:tentative="1">
      <w:start w:val="1"/>
      <w:numFmt w:val="bullet"/>
      <w:lvlText w:val="o"/>
      <w:lvlJc w:val="left"/>
      <w:pPr>
        <w:ind w:left="4887" w:hanging="360"/>
      </w:pPr>
      <w:rPr>
        <w:rFonts w:ascii="Courier New" w:hAnsi="Courier New" w:cs="Courier New" w:hint="default"/>
      </w:rPr>
    </w:lvl>
    <w:lvl w:ilvl="5" w:tplc="FFFFFFFF" w:tentative="1">
      <w:start w:val="1"/>
      <w:numFmt w:val="bullet"/>
      <w:lvlText w:val=""/>
      <w:lvlJc w:val="left"/>
      <w:pPr>
        <w:ind w:left="5607" w:hanging="360"/>
      </w:pPr>
      <w:rPr>
        <w:rFonts w:ascii="Wingdings" w:hAnsi="Wingdings" w:hint="default"/>
      </w:rPr>
    </w:lvl>
    <w:lvl w:ilvl="6" w:tplc="FFFFFFFF" w:tentative="1">
      <w:start w:val="1"/>
      <w:numFmt w:val="bullet"/>
      <w:lvlText w:val=""/>
      <w:lvlJc w:val="left"/>
      <w:pPr>
        <w:ind w:left="6327" w:hanging="360"/>
      </w:pPr>
      <w:rPr>
        <w:rFonts w:ascii="Symbol" w:hAnsi="Symbol" w:hint="default"/>
      </w:rPr>
    </w:lvl>
    <w:lvl w:ilvl="7" w:tplc="FFFFFFFF" w:tentative="1">
      <w:start w:val="1"/>
      <w:numFmt w:val="bullet"/>
      <w:lvlText w:val="o"/>
      <w:lvlJc w:val="left"/>
      <w:pPr>
        <w:ind w:left="7047" w:hanging="360"/>
      </w:pPr>
      <w:rPr>
        <w:rFonts w:ascii="Courier New" w:hAnsi="Courier New" w:cs="Courier New" w:hint="default"/>
      </w:rPr>
    </w:lvl>
    <w:lvl w:ilvl="8" w:tplc="FFFFFFFF" w:tentative="1">
      <w:start w:val="1"/>
      <w:numFmt w:val="bullet"/>
      <w:lvlText w:val=""/>
      <w:lvlJc w:val="left"/>
      <w:pPr>
        <w:ind w:left="7767" w:hanging="360"/>
      </w:pPr>
      <w:rPr>
        <w:rFonts w:ascii="Wingdings" w:hAnsi="Wingdings" w:hint="default"/>
      </w:rPr>
    </w:lvl>
  </w:abstractNum>
  <w:abstractNum w:abstractNumId="35" w15:restartNumberingAfterBreak="0">
    <w:nsid w:val="6D8F6453"/>
    <w:multiLevelType w:val="hybridMultilevel"/>
    <w:tmpl w:val="1F567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9F03F7"/>
    <w:multiLevelType w:val="multilevel"/>
    <w:tmpl w:val="FFA64836"/>
    <w:styleLink w:val="CurrentList5"/>
    <w:lvl w:ilvl="0">
      <w:start w:val="1"/>
      <w:numFmt w:val="decimal"/>
      <w:lvlText w:val="%1."/>
      <w:lvlJc w:val="left"/>
      <w:pPr>
        <w:ind w:left="720"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15:restartNumberingAfterBreak="0">
    <w:nsid w:val="6FE504F6"/>
    <w:multiLevelType w:val="hybridMultilevel"/>
    <w:tmpl w:val="BB9E22B2"/>
    <w:lvl w:ilvl="0" w:tplc="04090017">
      <w:start w:val="1"/>
      <w:numFmt w:val="lowerLetter"/>
      <w:lvlText w:val="%1)"/>
      <w:lvlJc w:val="left"/>
      <w:pPr>
        <w:ind w:left="720" w:hanging="360"/>
      </w:pPr>
      <w:rPr>
        <w:rFonts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8" w15:restartNumberingAfterBreak="0">
    <w:nsid w:val="7C6615BB"/>
    <w:multiLevelType w:val="hybridMultilevel"/>
    <w:tmpl w:val="AC0605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586D7C"/>
    <w:multiLevelType w:val="hybridMultilevel"/>
    <w:tmpl w:val="677ED09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0" w15:restartNumberingAfterBreak="0">
    <w:nsid w:val="7F2622EC"/>
    <w:multiLevelType w:val="hybridMultilevel"/>
    <w:tmpl w:val="7F86B340"/>
    <w:lvl w:ilvl="0" w:tplc="1CD22B80">
      <w:start w:val="1"/>
      <w:numFmt w:val="bullet"/>
      <w:pStyle w:val="ListParagraph"/>
      <w:lvlText w:val=""/>
      <w:lvlJc w:val="left"/>
      <w:pPr>
        <w:ind w:left="720" w:hanging="360"/>
      </w:pPr>
      <w:rPr>
        <w:rFonts w:ascii="Symbol" w:hAnsi="Symbol"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F831A49"/>
    <w:multiLevelType w:val="hybridMultilevel"/>
    <w:tmpl w:val="6974F2A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15:restartNumberingAfterBreak="0">
    <w:nsid w:val="7F983818"/>
    <w:multiLevelType w:val="multilevel"/>
    <w:tmpl w:val="DD687A3A"/>
    <w:styleLink w:val="CurrentList1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7FD96B9C"/>
    <w:multiLevelType w:val="hybridMultilevel"/>
    <w:tmpl w:val="6A34CF4C"/>
    <w:lvl w:ilvl="0" w:tplc="445CD9E0">
      <w:start w:val="1"/>
      <w:numFmt w:val="decimal"/>
      <w:pStyle w:val="Numberedlistparagraph"/>
      <w:lvlText w:val="%1."/>
      <w:lvlJc w:val="right"/>
      <w:pPr>
        <w:ind w:left="720" w:hanging="360"/>
      </w:p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1918247880">
    <w:abstractNumId w:val="32"/>
  </w:num>
  <w:num w:numId="2" w16cid:durableId="1889416000">
    <w:abstractNumId w:val="35"/>
  </w:num>
  <w:num w:numId="3" w16cid:durableId="1588346799">
    <w:abstractNumId w:val="23"/>
  </w:num>
  <w:num w:numId="4" w16cid:durableId="110323596">
    <w:abstractNumId w:val="27"/>
  </w:num>
  <w:num w:numId="5" w16cid:durableId="672073509">
    <w:abstractNumId w:val="19"/>
  </w:num>
  <w:num w:numId="6" w16cid:durableId="1018509766">
    <w:abstractNumId w:val="18"/>
  </w:num>
  <w:num w:numId="7" w16cid:durableId="1338340295">
    <w:abstractNumId w:val="36"/>
  </w:num>
  <w:num w:numId="8" w16cid:durableId="1398286201">
    <w:abstractNumId w:val="4"/>
  </w:num>
  <w:num w:numId="9" w16cid:durableId="1827669883">
    <w:abstractNumId w:val="30"/>
  </w:num>
  <w:num w:numId="10" w16cid:durableId="1010524423">
    <w:abstractNumId w:val="33"/>
  </w:num>
  <w:num w:numId="11" w16cid:durableId="882599552">
    <w:abstractNumId w:val="2"/>
  </w:num>
  <w:num w:numId="12" w16cid:durableId="1668633109">
    <w:abstractNumId w:val="10"/>
  </w:num>
  <w:num w:numId="13" w16cid:durableId="1870604231">
    <w:abstractNumId w:val="13"/>
  </w:num>
  <w:num w:numId="14" w16cid:durableId="90860307">
    <w:abstractNumId w:val="32"/>
    <w:lvlOverride w:ilvl="0">
      <w:startOverride w:val="1"/>
    </w:lvlOverride>
  </w:num>
  <w:num w:numId="15" w16cid:durableId="1812333296">
    <w:abstractNumId w:val="5"/>
  </w:num>
  <w:num w:numId="16" w16cid:durableId="1839466888">
    <w:abstractNumId w:val="40"/>
  </w:num>
  <w:num w:numId="17" w16cid:durableId="1259370185">
    <w:abstractNumId w:val="22"/>
  </w:num>
  <w:num w:numId="18" w16cid:durableId="726874180">
    <w:abstractNumId w:val="32"/>
    <w:lvlOverride w:ilvl="0">
      <w:startOverride w:val="1"/>
    </w:lvlOverride>
  </w:num>
  <w:num w:numId="19" w16cid:durableId="1630284822">
    <w:abstractNumId w:val="32"/>
    <w:lvlOverride w:ilvl="0">
      <w:startOverride w:val="1"/>
    </w:lvlOverride>
  </w:num>
  <w:num w:numId="20" w16cid:durableId="229853540">
    <w:abstractNumId w:val="32"/>
    <w:lvlOverride w:ilvl="0">
      <w:startOverride w:val="1"/>
    </w:lvlOverride>
  </w:num>
  <w:num w:numId="21" w16cid:durableId="1993564560">
    <w:abstractNumId w:val="32"/>
    <w:lvlOverride w:ilvl="0">
      <w:startOverride w:val="1"/>
    </w:lvlOverride>
  </w:num>
  <w:num w:numId="22" w16cid:durableId="1766926063">
    <w:abstractNumId w:val="32"/>
    <w:lvlOverride w:ilvl="0">
      <w:startOverride w:val="1"/>
    </w:lvlOverride>
  </w:num>
  <w:num w:numId="23" w16cid:durableId="1906332588">
    <w:abstractNumId w:val="25"/>
  </w:num>
  <w:num w:numId="24" w16cid:durableId="443504535">
    <w:abstractNumId w:val="43"/>
  </w:num>
  <w:num w:numId="25" w16cid:durableId="228613277">
    <w:abstractNumId w:val="20"/>
  </w:num>
  <w:num w:numId="26" w16cid:durableId="1834950905">
    <w:abstractNumId w:val="15"/>
  </w:num>
  <w:num w:numId="27" w16cid:durableId="737164937">
    <w:abstractNumId w:val="43"/>
    <w:lvlOverride w:ilvl="0">
      <w:startOverride w:val="1"/>
    </w:lvlOverride>
  </w:num>
  <w:num w:numId="28" w16cid:durableId="93133057">
    <w:abstractNumId w:val="43"/>
    <w:lvlOverride w:ilvl="0">
      <w:startOverride w:val="1"/>
    </w:lvlOverride>
  </w:num>
  <w:num w:numId="29" w16cid:durableId="1276408279">
    <w:abstractNumId w:val="12"/>
  </w:num>
  <w:num w:numId="30" w16cid:durableId="656809831">
    <w:abstractNumId w:val="28"/>
  </w:num>
  <w:num w:numId="31" w16cid:durableId="76488203">
    <w:abstractNumId w:val="21"/>
  </w:num>
  <w:num w:numId="32" w16cid:durableId="1872260951">
    <w:abstractNumId w:val="39"/>
  </w:num>
  <w:num w:numId="33" w16cid:durableId="172032350">
    <w:abstractNumId w:val="41"/>
  </w:num>
  <w:num w:numId="34" w16cid:durableId="901410126">
    <w:abstractNumId w:val="0"/>
  </w:num>
  <w:num w:numId="35" w16cid:durableId="1651013265">
    <w:abstractNumId w:val="29"/>
  </w:num>
  <w:num w:numId="36" w16cid:durableId="1077943884">
    <w:abstractNumId w:val="8"/>
  </w:num>
  <w:num w:numId="37" w16cid:durableId="2037921109">
    <w:abstractNumId w:val="37"/>
  </w:num>
  <w:num w:numId="38" w16cid:durableId="221330090">
    <w:abstractNumId w:val="43"/>
    <w:lvlOverride w:ilvl="0">
      <w:startOverride w:val="1"/>
    </w:lvlOverride>
  </w:num>
  <w:num w:numId="39" w16cid:durableId="1129474215">
    <w:abstractNumId w:val="43"/>
    <w:lvlOverride w:ilvl="0">
      <w:startOverride w:val="1"/>
    </w:lvlOverride>
  </w:num>
  <w:num w:numId="40" w16cid:durableId="207108183">
    <w:abstractNumId w:val="34"/>
  </w:num>
  <w:num w:numId="41" w16cid:durableId="219365149">
    <w:abstractNumId w:val="17"/>
  </w:num>
  <w:num w:numId="42" w16cid:durableId="2140029303">
    <w:abstractNumId w:val="32"/>
    <w:lvlOverride w:ilvl="0">
      <w:startOverride w:val="1"/>
    </w:lvlOverride>
  </w:num>
  <w:num w:numId="43" w16cid:durableId="2017801893">
    <w:abstractNumId w:val="11"/>
  </w:num>
  <w:num w:numId="44" w16cid:durableId="1176381185">
    <w:abstractNumId w:val="38"/>
  </w:num>
  <w:num w:numId="45" w16cid:durableId="120268640">
    <w:abstractNumId w:val="16"/>
  </w:num>
  <w:num w:numId="46" w16cid:durableId="1646886628">
    <w:abstractNumId w:val="9"/>
  </w:num>
  <w:num w:numId="47" w16cid:durableId="1454858201">
    <w:abstractNumId w:val="43"/>
    <w:lvlOverride w:ilvl="0">
      <w:startOverride w:val="1"/>
    </w:lvlOverride>
  </w:num>
  <w:num w:numId="48" w16cid:durableId="382212912">
    <w:abstractNumId w:val="1"/>
  </w:num>
  <w:num w:numId="49" w16cid:durableId="1480612971">
    <w:abstractNumId w:val="43"/>
    <w:lvlOverride w:ilvl="0">
      <w:startOverride w:val="1"/>
    </w:lvlOverride>
  </w:num>
  <w:num w:numId="50" w16cid:durableId="1092703900">
    <w:abstractNumId w:val="42"/>
  </w:num>
  <w:num w:numId="51" w16cid:durableId="1900937843">
    <w:abstractNumId w:val="3"/>
  </w:num>
  <w:num w:numId="52" w16cid:durableId="664283399">
    <w:abstractNumId w:val="14"/>
  </w:num>
  <w:num w:numId="53" w16cid:durableId="1174951574">
    <w:abstractNumId w:val="6"/>
  </w:num>
  <w:num w:numId="54" w16cid:durableId="1459253940">
    <w:abstractNumId w:val="7"/>
  </w:num>
  <w:num w:numId="55" w16cid:durableId="1509098552">
    <w:abstractNumId w:val="24"/>
  </w:num>
  <w:num w:numId="56" w16cid:durableId="1658612251">
    <w:abstractNumId w:val="26"/>
  </w:num>
  <w:num w:numId="57" w16cid:durableId="469129185">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466"/>
    <w:rsid w:val="00004360"/>
    <w:rsid w:val="00004EB3"/>
    <w:rsid w:val="0000762F"/>
    <w:rsid w:val="000106CB"/>
    <w:rsid w:val="00010D13"/>
    <w:rsid w:val="00012351"/>
    <w:rsid w:val="00014056"/>
    <w:rsid w:val="000145FB"/>
    <w:rsid w:val="00020EB7"/>
    <w:rsid w:val="000308A3"/>
    <w:rsid w:val="00037214"/>
    <w:rsid w:val="000501BF"/>
    <w:rsid w:val="00051ABB"/>
    <w:rsid w:val="00053991"/>
    <w:rsid w:val="00054755"/>
    <w:rsid w:val="00057B5A"/>
    <w:rsid w:val="000711DE"/>
    <w:rsid w:val="00076C88"/>
    <w:rsid w:val="00084F32"/>
    <w:rsid w:val="00092D42"/>
    <w:rsid w:val="000957F6"/>
    <w:rsid w:val="000A0D94"/>
    <w:rsid w:val="000A427D"/>
    <w:rsid w:val="000A5B72"/>
    <w:rsid w:val="000C40B0"/>
    <w:rsid w:val="000C49A8"/>
    <w:rsid w:val="000C53B3"/>
    <w:rsid w:val="000E152D"/>
    <w:rsid w:val="000F1E8B"/>
    <w:rsid w:val="001008CC"/>
    <w:rsid w:val="00100AF6"/>
    <w:rsid w:val="00101A1D"/>
    <w:rsid w:val="0011012D"/>
    <w:rsid w:val="00116AF0"/>
    <w:rsid w:val="00121695"/>
    <w:rsid w:val="001404D2"/>
    <w:rsid w:val="001406BC"/>
    <w:rsid w:val="00144AA5"/>
    <w:rsid w:val="00146563"/>
    <w:rsid w:val="00151FA0"/>
    <w:rsid w:val="0016336E"/>
    <w:rsid w:val="001715CD"/>
    <w:rsid w:val="001749A0"/>
    <w:rsid w:val="00175798"/>
    <w:rsid w:val="0018233D"/>
    <w:rsid w:val="00187666"/>
    <w:rsid w:val="00194010"/>
    <w:rsid w:val="00194D5B"/>
    <w:rsid w:val="001A0E14"/>
    <w:rsid w:val="001A2534"/>
    <w:rsid w:val="001A49AB"/>
    <w:rsid w:val="001A7122"/>
    <w:rsid w:val="001A75C3"/>
    <w:rsid w:val="001C42B6"/>
    <w:rsid w:val="001C4705"/>
    <w:rsid w:val="001D6867"/>
    <w:rsid w:val="001E28DA"/>
    <w:rsid w:val="001E4A28"/>
    <w:rsid w:val="001F1417"/>
    <w:rsid w:val="001F3B11"/>
    <w:rsid w:val="0020293E"/>
    <w:rsid w:val="002037DA"/>
    <w:rsid w:val="00206059"/>
    <w:rsid w:val="0021066F"/>
    <w:rsid w:val="00210C8A"/>
    <w:rsid w:val="002116FD"/>
    <w:rsid w:val="00215116"/>
    <w:rsid w:val="00222E71"/>
    <w:rsid w:val="00227591"/>
    <w:rsid w:val="00227650"/>
    <w:rsid w:val="002338B2"/>
    <w:rsid w:val="0023512D"/>
    <w:rsid w:val="002408F4"/>
    <w:rsid w:val="00241EA0"/>
    <w:rsid w:val="00242045"/>
    <w:rsid w:val="0024542E"/>
    <w:rsid w:val="0024728B"/>
    <w:rsid w:val="00252DE7"/>
    <w:rsid w:val="002541BD"/>
    <w:rsid w:val="00254468"/>
    <w:rsid w:val="002622F1"/>
    <w:rsid w:val="00265D91"/>
    <w:rsid w:val="0026641B"/>
    <w:rsid w:val="002677BD"/>
    <w:rsid w:val="002775CA"/>
    <w:rsid w:val="002854A5"/>
    <w:rsid w:val="002A29B9"/>
    <w:rsid w:val="002A4BDA"/>
    <w:rsid w:val="002A70C4"/>
    <w:rsid w:val="002B38E5"/>
    <w:rsid w:val="002B5468"/>
    <w:rsid w:val="002B6B90"/>
    <w:rsid w:val="002C0D45"/>
    <w:rsid w:val="002C7CFB"/>
    <w:rsid w:val="002C7D57"/>
    <w:rsid w:val="002D0E95"/>
    <w:rsid w:val="002D44B3"/>
    <w:rsid w:val="002E4797"/>
    <w:rsid w:val="002E64DE"/>
    <w:rsid w:val="002E68E0"/>
    <w:rsid w:val="002E7AA3"/>
    <w:rsid w:val="002F7DAA"/>
    <w:rsid w:val="003113A1"/>
    <w:rsid w:val="0031271C"/>
    <w:rsid w:val="00314F72"/>
    <w:rsid w:val="0032373B"/>
    <w:rsid w:val="00324F7B"/>
    <w:rsid w:val="0032669C"/>
    <w:rsid w:val="00326D16"/>
    <w:rsid w:val="00327A39"/>
    <w:rsid w:val="00335919"/>
    <w:rsid w:val="00335AF6"/>
    <w:rsid w:val="00336595"/>
    <w:rsid w:val="00344131"/>
    <w:rsid w:val="003623F5"/>
    <w:rsid w:val="00377392"/>
    <w:rsid w:val="00387814"/>
    <w:rsid w:val="003907B1"/>
    <w:rsid w:val="00393850"/>
    <w:rsid w:val="003C4B83"/>
    <w:rsid w:val="003C790B"/>
    <w:rsid w:val="003D32BF"/>
    <w:rsid w:val="003E1D51"/>
    <w:rsid w:val="003E413D"/>
    <w:rsid w:val="003F5353"/>
    <w:rsid w:val="00413D2A"/>
    <w:rsid w:val="0044246A"/>
    <w:rsid w:val="0045029D"/>
    <w:rsid w:val="004529C5"/>
    <w:rsid w:val="0046423E"/>
    <w:rsid w:val="0046485B"/>
    <w:rsid w:val="004742DF"/>
    <w:rsid w:val="00481720"/>
    <w:rsid w:val="00481857"/>
    <w:rsid w:val="00494832"/>
    <w:rsid w:val="004962A4"/>
    <w:rsid w:val="004A24BB"/>
    <w:rsid w:val="004B1ABB"/>
    <w:rsid w:val="004B3F97"/>
    <w:rsid w:val="004C321E"/>
    <w:rsid w:val="004F7B72"/>
    <w:rsid w:val="0051045F"/>
    <w:rsid w:val="00510756"/>
    <w:rsid w:val="005122BE"/>
    <w:rsid w:val="00520001"/>
    <w:rsid w:val="005220C1"/>
    <w:rsid w:val="00523C3D"/>
    <w:rsid w:val="00530AEC"/>
    <w:rsid w:val="005366A6"/>
    <w:rsid w:val="00545F9F"/>
    <w:rsid w:val="00556EBE"/>
    <w:rsid w:val="00557F74"/>
    <w:rsid w:val="005602BC"/>
    <w:rsid w:val="00565154"/>
    <w:rsid w:val="005706D7"/>
    <w:rsid w:val="0057660B"/>
    <w:rsid w:val="00580B28"/>
    <w:rsid w:val="00585668"/>
    <w:rsid w:val="00594FAE"/>
    <w:rsid w:val="00596112"/>
    <w:rsid w:val="005A3373"/>
    <w:rsid w:val="005A47E4"/>
    <w:rsid w:val="005B00FC"/>
    <w:rsid w:val="005B23F1"/>
    <w:rsid w:val="005C143A"/>
    <w:rsid w:val="005C254F"/>
    <w:rsid w:val="005C26EB"/>
    <w:rsid w:val="005C2ED3"/>
    <w:rsid w:val="005C59B6"/>
    <w:rsid w:val="005C7235"/>
    <w:rsid w:val="005D2AB1"/>
    <w:rsid w:val="005D3699"/>
    <w:rsid w:val="005D40B7"/>
    <w:rsid w:val="005E7ABB"/>
    <w:rsid w:val="005F3527"/>
    <w:rsid w:val="00624D7B"/>
    <w:rsid w:val="00625918"/>
    <w:rsid w:val="00636A93"/>
    <w:rsid w:val="00640F2F"/>
    <w:rsid w:val="0064297C"/>
    <w:rsid w:val="006479C3"/>
    <w:rsid w:val="00653E6D"/>
    <w:rsid w:val="00657A2E"/>
    <w:rsid w:val="00671041"/>
    <w:rsid w:val="00677A84"/>
    <w:rsid w:val="006920EE"/>
    <w:rsid w:val="006A5FF6"/>
    <w:rsid w:val="006A76BC"/>
    <w:rsid w:val="006B441B"/>
    <w:rsid w:val="006C37BD"/>
    <w:rsid w:val="006C5200"/>
    <w:rsid w:val="006C57FE"/>
    <w:rsid w:val="006C6D04"/>
    <w:rsid w:val="006C72E9"/>
    <w:rsid w:val="006D09AD"/>
    <w:rsid w:val="006D59E7"/>
    <w:rsid w:val="006E21F1"/>
    <w:rsid w:val="006E609D"/>
    <w:rsid w:val="006F0128"/>
    <w:rsid w:val="00702E70"/>
    <w:rsid w:val="00705275"/>
    <w:rsid w:val="007054B0"/>
    <w:rsid w:val="00710EF0"/>
    <w:rsid w:val="00723A96"/>
    <w:rsid w:val="00730EEB"/>
    <w:rsid w:val="007318F3"/>
    <w:rsid w:val="00734932"/>
    <w:rsid w:val="00746FEC"/>
    <w:rsid w:val="0074724B"/>
    <w:rsid w:val="00755ED2"/>
    <w:rsid w:val="0076087A"/>
    <w:rsid w:val="00761B93"/>
    <w:rsid w:val="00762B57"/>
    <w:rsid w:val="007817EF"/>
    <w:rsid w:val="0079510E"/>
    <w:rsid w:val="007A0A0E"/>
    <w:rsid w:val="007A15A4"/>
    <w:rsid w:val="007A3806"/>
    <w:rsid w:val="007B343D"/>
    <w:rsid w:val="007C2766"/>
    <w:rsid w:val="007C41C4"/>
    <w:rsid w:val="007C4EDA"/>
    <w:rsid w:val="007C7730"/>
    <w:rsid w:val="007D20D4"/>
    <w:rsid w:val="007D302E"/>
    <w:rsid w:val="007D3D62"/>
    <w:rsid w:val="007E7A02"/>
    <w:rsid w:val="007F42DD"/>
    <w:rsid w:val="008049F4"/>
    <w:rsid w:val="008059FB"/>
    <w:rsid w:val="0081352D"/>
    <w:rsid w:val="00813A7C"/>
    <w:rsid w:val="008223A9"/>
    <w:rsid w:val="0083661F"/>
    <w:rsid w:val="008424EA"/>
    <w:rsid w:val="00845F5B"/>
    <w:rsid w:val="00850D83"/>
    <w:rsid w:val="0085399C"/>
    <w:rsid w:val="0085534B"/>
    <w:rsid w:val="0085573B"/>
    <w:rsid w:val="00862309"/>
    <w:rsid w:val="008739F9"/>
    <w:rsid w:val="00877C39"/>
    <w:rsid w:val="00884014"/>
    <w:rsid w:val="00884146"/>
    <w:rsid w:val="0088668F"/>
    <w:rsid w:val="00886EB0"/>
    <w:rsid w:val="00897BB6"/>
    <w:rsid w:val="008A25D2"/>
    <w:rsid w:val="008A7F1B"/>
    <w:rsid w:val="008B6BDE"/>
    <w:rsid w:val="008C5EF1"/>
    <w:rsid w:val="008D17E2"/>
    <w:rsid w:val="008D712B"/>
    <w:rsid w:val="008E0BC6"/>
    <w:rsid w:val="008E17C0"/>
    <w:rsid w:val="008E3FAA"/>
    <w:rsid w:val="008E5FD7"/>
    <w:rsid w:val="00904BD1"/>
    <w:rsid w:val="0091266F"/>
    <w:rsid w:val="00913C61"/>
    <w:rsid w:val="00916611"/>
    <w:rsid w:val="00931A50"/>
    <w:rsid w:val="009350A1"/>
    <w:rsid w:val="00936AA2"/>
    <w:rsid w:val="009375D9"/>
    <w:rsid w:val="00941CB2"/>
    <w:rsid w:val="00945555"/>
    <w:rsid w:val="009537E3"/>
    <w:rsid w:val="0096118F"/>
    <w:rsid w:val="0096759D"/>
    <w:rsid w:val="00971125"/>
    <w:rsid w:val="00992AD3"/>
    <w:rsid w:val="009A0091"/>
    <w:rsid w:val="009A72D3"/>
    <w:rsid w:val="009B0941"/>
    <w:rsid w:val="009B0E5C"/>
    <w:rsid w:val="009B18AB"/>
    <w:rsid w:val="009C5744"/>
    <w:rsid w:val="009C6247"/>
    <w:rsid w:val="009C7380"/>
    <w:rsid w:val="009C7466"/>
    <w:rsid w:val="009D1376"/>
    <w:rsid w:val="009D4F27"/>
    <w:rsid w:val="009E335B"/>
    <w:rsid w:val="009E40A5"/>
    <w:rsid w:val="009E7E0A"/>
    <w:rsid w:val="009F0B3C"/>
    <w:rsid w:val="009F175A"/>
    <w:rsid w:val="00A02F38"/>
    <w:rsid w:val="00A043C6"/>
    <w:rsid w:val="00A07B72"/>
    <w:rsid w:val="00A15237"/>
    <w:rsid w:val="00A21450"/>
    <w:rsid w:val="00A23021"/>
    <w:rsid w:val="00A27157"/>
    <w:rsid w:val="00A3024C"/>
    <w:rsid w:val="00A31B54"/>
    <w:rsid w:val="00A34F55"/>
    <w:rsid w:val="00A36318"/>
    <w:rsid w:val="00A44D5C"/>
    <w:rsid w:val="00A522F5"/>
    <w:rsid w:val="00A532AB"/>
    <w:rsid w:val="00A53B53"/>
    <w:rsid w:val="00A56EC6"/>
    <w:rsid w:val="00A61771"/>
    <w:rsid w:val="00A628DA"/>
    <w:rsid w:val="00A6770A"/>
    <w:rsid w:val="00A814D1"/>
    <w:rsid w:val="00A846DF"/>
    <w:rsid w:val="00AA2846"/>
    <w:rsid w:val="00AA4246"/>
    <w:rsid w:val="00AB574E"/>
    <w:rsid w:val="00AC75D6"/>
    <w:rsid w:val="00AD3F64"/>
    <w:rsid w:val="00AE17EB"/>
    <w:rsid w:val="00AE4439"/>
    <w:rsid w:val="00AF4F87"/>
    <w:rsid w:val="00B03B34"/>
    <w:rsid w:val="00B06619"/>
    <w:rsid w:val="00B125E1"/>
    <w:rsid w:val="00B2192D"/>
    <w:rsid w:val="00B265B8"/>
    <w:rsid w:val="00B2686F"/>
    <w:rsid w:val="00B30B84"/>
    <w:rsid w:val="00B469EE"/>
    <w:rsid w:val="00B56405"/>
    <w:rsid w:val="00B6130F"/>
    <w:rsid w:val="00B6418C"/>
    <w:rsid w:val="00B912FC"/>
    <w:rsid w:val="00B95A49"/>
    <w:rsid w:val="00B96BA1"/>
    <w:rsid w:val="00BA5230"/>
    <w:rsid w:val="00BC5B75"/>
    <w:rsid w:val="00BC6A7D"/>
    <w:rsid w:val="00BD6DC3"/>
    <w:rsid w:val="00BE79BC"/>
    <w:rsid w:val="00BF380C"/>
    <w:rsid w:val="00BF75A1"/>
    <w:rsid w:val="00C001BE"/>
    <w:rsid w:val="00C0112B"/>
    <w:rsid w:val="00C0179C"/>
    <w:rsid w:val="00C14657"/>
    <w:rsid w:val="00C218D8"/>
    <w:rsid w:val="00C255C0"/>
    <w:rsid w:val="00C40AEB"/>
    <w:rsid w:val="00C506F0"/>
    <w:rsid w:val="00C55735"/>
    <w:rsid w:val="00C64C9E"/>
    <w:rsid w:val="00C66DC9"/>
    <w:rsid w:val="00C729A2"/>
    <w:rsid w:val="00C75CB7"/>
    <w:rsid w:val="00C83776"/>
    <w:rsid w:val="00C83817"/>
    <w:rsid w:val="00C85132"/>
    <w:rsid w:val="00C90D0C"/>
    <w:rsid w:val="00C93F57"/>
    <w:rsid w:val="00C957B8"/>
    <w:rsid w:val="00CA0DE4"/>
    <w:rsid w:val="00CA600C"/>
    <w:rsid w:val="00CB49C6"/>
    <w:rsid w:val="00CB4E72"/>
    <w:rsid w:val="00CC1E91"/>
    <w:rsid w:val="00CC3DD5"/>
    <w:rsid w:val="00CC4111"/>
    <w:rsid w:val="00CC49E2"/>
    <w:rsid w:val="00CC5BDE"/>
    <w:rsid w:val="00CC7693"/>
    <w:rsid w:val="00CD2655"/>
    <w:rsid w:val="00CD3A70"/>
    <w:rsid w:val="00CD52C0"/>
    <w:rsid w:val="00CD629D"/>
    <w:rsid w:val="00CD73BA"/>
    <w:rsid w:val="00CE283E"/>
    <w:rsid w:val="00CE7D7A"/>
    <w:rsid w:val="00D02084"/>
    <w:rsid w:val="00D10419"/>
    <w:rsid w:val="00D11DEE"/>
    <w:rsid w:val="00D23F36"/>
    <w:rsid w:val="00D32A10"/>
    <w:rsid w:val="00D35F13"/>
    <w:rsid w:val="00D41D1F"/>
    <w:rsid w:val="00D435C7"/>
    <w:rsid w:val="00D47861"/>
    <w:rsid w:val="00D55DE2"/>
    <w:rsid w:val="00D64B17"/>
    <w:rsid w:val="00D65A80"/>
    <w:rsid w:val="00D70D4E"/>
    <w:rsid w:val="00D70F01"/>
    <w:rsid w:val="00D71C23"/>
    <w:rsid w:val="00D75D6A"/>
    <w:rsid w:val="00D77897"/>
    <w:rsid w:val="00D83195"/>
    <w:rsid w:val="00D84CA1"/>
    <w:rsid w:val="00D878E9"/>
    <w:rsid w:val="00D93C98"/>
    <w:rsid w:val="00D943A2"/>
    <w:rsid w:val="00DA10B1"/>
    <w:rsid w:val="00DA1BD0"/>
    <w:rsid w:val="00DA7AA7"/>
    <w:rsid w:val="00DB6A3C"/>
    <w:rsid w:val="00DD032D"/>
    <w:rsid w:val="00DD074B"/>
    <w:rsid w:val="00DD4307"/>
    <w:rsid w:val="00DE2E4C"/>
    <w:rsid w:val="00DE4943"/>
    <w:rsid w:val="00DE6A4E"/>
    <w:rsid w:val="00DF0816"/>
    <w:rsid w:val="00DF3313"/>
    <w:rsid w:val="00DF5727"/>
    <w:rsid w:val="00DF7A11"/>
    <w:rsid w:val="00DF7F46"/>
    <w:rsid w:val="00E142DE"/>
    <w:rsid w:val="00E20112"/>
    <w:rsid w:val="00E23863"/>
    <w:rsid w:val="00E26CAF"/>
    <w:rsid w:val="00E30DEF"/>
    <w:rsid w:val="00E5157B"/>
    <w:rsid w:val="00E661B4"/>
    <w:rsid w:val="00E82A84"/>
    <w:rsid w:val="00E83AF3"/>
    <w:rsid w:val="00E83EC0"/>
    <w:rsid w:val="00E87B94"/>
    <w:rsid w:val="00E93A94"/>
    <w:rsid w:val="00E93F6A"/>
    <w:rsid w:val="00E94D62"/>
    <w:rsid w:val="00EA5E9D"/>
    <w:rsid w:val="00EB1BA2"/>
    <w:rsid w:val="00EC42FD"/>
    <w:rsid w:val="00ED54DC"/>
    <w:rsid w:val="00EE66DC"/>
    <w:rsid w:val="00EF35F8"/>
    <w:rsid w:val="00EF6190"/>
    <w:rsid w:val="00F14BF3"/>
    <w:rsid w:val="00F207BF"/>
    <w:rsid w:val="00F26A39"/>
    <w:rsid w:val="00F309A3"/>
    <w:rsid w:val="00F40214"/>
    <w:rsid w:val="00F41FF5"/>
    <w:rsid w:val="00F504AE"/>
    <w:rsid w:val="00F5124F"/>
    <w:rsid w:val="00F54E20"/>
    <w:rsid w:val="00F614B9"/>
    <w:rsid w:val="00F63388"/>
    <w:rsid w:val="00F76E76"/>
    <w:rsid w:val="00F778CF"/>
    <w:rsid w:val="00F83871"/>
    <w:rsid w:val="00FA21FF"/>
    <w:rsid w:val="00FA5365"/>
    <w:rsid w:val="00FA63F9"/>
    <w:rsid w:val="00FA6E89"/>
    <w:rsid w:val="00FA7890"/>
    <w:rsid w:val="00FC2FDE"/>
    <w:rsid w:val="00FC464F"/>
    <w:rsid w:val="00FC5D3A"/>
    <w:rsid w:val="00FC5E16"/>
    <w:rsid w:val="00FC5FA7"/>
    <w:rsid w:val="00FD037A"/>
    <w:rsid w:val="00FD6BEE"/>
    <w:rsid w:val="00FE10FE"/>
    <w:rsid w:val="00FE6663"/>
    <w:rsid w:val="00FF5B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2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A02"/>
    <w:pPr>
      <w:spacing w:before="120" w:after="240" w:line="288" w:lineRule="auto"/>
    </w:pPr>
    <w:rPr>
      <w:rFonts w:ascii="Fira Sans" w:hAnsi="Fira Sans" w:cs="Calibri"/>
      <w:sz w:val="24"/>
      <w:szCs w:val="24"/>
    </w:rPr>
  </w:style>
  <w:style w:type="paragraph" w:styleId="Heading1">
    <w:name w:val="heading 1"/>
    <w:basedOn w:val="Normal"/>
    <w:next w:val="Normal"/>
    <w:link w:val="Heading1Char"/>
    <w:uiPriority w:val="9"/>
    <w:qFormat/>
    <w:rsid w:val="002C7CFB"/>
    <w:pPr>
      <w:keepNext/>
      <w:keepLines/>
      <w:pBdr>
        <w:top w:val="single" w:sz="12" w:space="12" w:color="auto"/>
      </w:pBdr>
      <w:spacing w:before="840" w:after="120"/>
      <w:outlineLvl w:val="0"/>
    </w:pPr>
    <w:rPr>
      <w:rFonts w:ascii="Fira Sans SemiBold" w:hAnsi="Fira Sans SemiBold"/>
      <w:b/>
      <w:bCs/>
      <w:color w:val="000000" w:themeColor="text1"/>
      <w:sz w:val="60"/>
      <w:szCs w:val="60"/>
    </w:rPr>
  </w:style>
  <w:style w:type="paragraph" w:styleId="Heading2">
    <w:name w:val="heading 2"/>
    <w:basedOn w:val="Normal"/>
    <w:next w:val="Normal"/>
    <w:link w:val="Heading2Char"/>
    <w:uiPriority w:val="9"/>
    <w:unhideWhenUsed/>
    <w:qFormat/>
    <w:rsid w:val="0057660B"/>
    <w:pPr>
      <w:keepNext/>
      <w:keepLines/>
      <w:spacing w:before="840" w:after="120" w:line="240" w:lineRule="auto"/>
      <w:outlineLvl w:val="1"/>
    </w:pPr>
    <w:rPr>
      <w:b/>
      <w:bCs/>
      <w:color w:val="377C90"/>
      <w:sz w:val="52"/>
      <w:szCs w:val="52"/>
    </w:rPr>
  </w:style>
  <w:style w:type="paragraph" w:styleId="Heading3">
    <w:name w:val="heading 3"/>
    <w:basedOn w:val="Normal"/>
    <w:next w:val="Normal"/>
    <w:link w:val="Heading3Char"/>
    <w:uiPriority w:val="9"/>
    <w:unhideWhenUsed/>
    <w:qFormat/>
    <w:rsid w:val="00B6130F"/>
    <w:pPr>
      <w:keepNext/>
      <w:keepLines/>
      <w:spacing w:before="0" w:after="180" w:line="240" w:lineRule="auto"/>
      <w:outlineLvl w:val="2"/>
    </w:pPr>
    <w:rPr>
      <w:b/>
      <w:color w:val="262626" w:themeColor="text1" w:themeTint="D9"/>
      <w:sz w:val="44"/>
      <w:szCs w:val="44"/>
    </w:rPr>
  </w:style>
  <w:style w:type="paragraph" w:styleId="Heading4">
    <w:name w:val="heading 4"/>
    <w:basedOn w:val="Normal"/>
    <w:next w:val="Normal"/>
    <w:link w:val="Heading4Char"/>
    <w:uiPriority w:val="9"/>
    <w:unhideWhenUsed/>
    <w:qFormat/>
    <w:rsid w:val="00335AF6"/>
    <w:pPr>
      <w:keepNext/>
      <w:keepLines/>
      <w:pBdr>
        <w:left w:val="single" w:sz="24" w:space="4" w:color="377C90"/>
      </w:pBdr>
      <w:spacing w:before="60" w:after="0" w:line="240" w:lineRule="auto"/>
      <w:outlineLvl w:val="3"/>
    </w:pPr>
    <w:rPr>
      <w:rFonts w:ascii="Fira Sans Medium" w:hAnsi="Fira Sans Medium"/>
      <w:bCs/>
      <w:color w:val="262626" w:themeColor="text1" w:themeTint="D9"/>
      <w:sz w:val="40"/>
      <w:szCs w:val="32"/>
    </w:rPr>
  </w:style>
  <w:style w:type="paragraph" w:styleId="Heading5">
    <w:name w:val="heading 5"/>
    <w:basedOn w:val="Normal"/>
    <w:next w:val="Normal"/>
    <w:link w:val="Heading5Char"/>
    <w:uiPriority w:val="9"/>
    <w:unhideWhenUsed/>
    <w:qFormat/>
    <w:rsid w:val="00B6130F"/>
    <w:pPr>
      <w:keepNext/>
      <w:keepLines/>
      <w:spacing w:before="60" w:after="0" w:line="240" w:lineRule="auto"/>
      <w:outlineLvl w:val="4"/>
    </w:pPr>
    <w:rPr>
      <w:rFonts w:ascii="Fira Sans SemiBold" w:hAnsi="Fira Sans SemiBold"/>
      <w:bCs/>
      <w:color w:val="377C90"/>
      <w:sz w:val="32"/>
    </w:rPr>
  </w:style>
  <w:style w:type="paragraph" w:styleId="Heading6">
    <w:name w:val="heading 6"/>
    <w:basedOn w:val="Normal"/>
    <w:next w:val="Normal"/>
    <w:link w:val="Heading6Char"/>
    <w:uiPriority w:val="9"/>
    <w:unhideWhenUsed/>
    <w:qFormat/>
    <w:rsid w:val="002C7CFB"/>
    <w:pPr>
      <w:keepNext/>
      <w:keepLines/>
      <w:spacing w:before="0" w:after="0" w:line="240" w:lineRule="auto"/>
      <w:ind w:left="567"/>
      <w:outlineLvl w:val="5"/>
    </w:pPr>
    <w:rPr>
      <w:rFonts w:ascii="Fira Sans SemiBold" w:hAnsi="Fira Sans SemiBold"/>
      <w:color w:val="000000" w:themeColor="text1"/>
      <w:szCs w:val="22"/>
    </w:rPr>
  </w:style>
  <w:style w:type="paragraph" w:styleId="Heading7">
    <w:name w:val="heading 7"/>
    <w:basedOn w:val="Normal"/>
    <w:next w:val="Normal"/>
    <w:link w:val="Heading7Char"/>
    <w:uiPriority w:val="9"/>
    <w:unhideWhenUsed/>
    <w:qFormat/>
    <w:rsid w:val="000308A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C7730"/>
    <w:pPr>
      <w:keepNext/>
      <w:keepLines/>
      <w:spacing w:after="60" w:line="240" w:lineRule="auto"/>
    </w:pPr>
    <w:rPr>
      <w:b/>
      <w:bCs/>
      <w:color w:val="000000" w:themeColor="text1"/>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C4111"/>
    <w:pPr>
      <w:tabs>
        <w:tab w:val="center" w:pos="4680"/>
        <w:tab w:val="right" w:pos="9360"/>
      </w:tabs>
      <w:spacing w:line="240" w:lineRule="auto"/>
    </w:pPr>
  </w:style>
  <w:style w:type="character" w:customStyle="1" w:styleId="HeaderChar">
    <w:name w:val="Header Char"/>
    <w:basedOn w:val="DefaultParagraphFont"/>
    <w:link w:val="Header"/>
    <w:uiPriority w:val="99"/>
    <w:rsid w:val="00CC4111"/>
  </w:style>
  <w:style w:type="paragraph" w:styleId="Footer">
    <w:name w:val="footer"/>
    <w:basedOn w:val="Normal"/>
    <w:link w:val="FooterChar"/>
    <w:uiPriority w:val="99"/>
    <w:unhideWhenUsed/>
    <w:rsid w:val="00CC4111"/>
    <w:pPr>
      <w:tabs>
        <w:tab w:val="center" w:pos="4680"/>
        <w:tab w:val="right" w:pos="9360"/>
      </w:tabs>
      <w:spacing w:line="240" w:lineRule="auto"/>
    </w:pPr>
  </w:style>
  <w:style w:type="character" w:customStyle="1" w:styleId="FooterChar">
    <w:name w:val="Footer Char"/>
    <w:basedOn w:val="DefaultParagraphFont"/>
    <w:link w:val="Footer"/>
    <w:uiPriority w:val="99"/>
    <w:rsid w:val="00CC4111"/>
  </w:style>
  <w:style w:type="paragraph" w:styleId="ListParagraph">
    <w:name w:val="List Paragraph"/>
    <w:basedOn w:val="Normal"/>
    <w:uiPriority w:val="34"/>
    <w:qFormat/>
    <w:rsid w:val="00146563"/>
    <w:pPr>
      <w:numPr>
        <w:numId w:val="16"/>
      </w:numPr>
      <w:contextualSpacing/>
    </w:pPr>
  </w:style>
  <w:style w:type="paragraph" w:styleId="Revision">
    <w:name w:val="Revision"/>
    <w:hidden/>
    <w:uiPriority w:val="99"/>
    <w:semiHidden/>
    <w:rsid w:val="0085534B"/>
    <w:pPr>
      <w:spacing w:line="240" w:lineRule="auto"/>
    </w:pPr>
    <w:rPr>
      <w:rFonts w:ascii="Calibri" w:hAnsi="Calibri" w:cs="Calibri"/>
      <w:sz w:val="24"/>
      <w:szCs w:val="24"/>
    </w:rPr>
  </w:style>
  <w:style w:type="paragraph" w:styleId="NormalWeb">
    <w:name w:val="Normal (Web)"/>
    <w:basedOn w:val="Normal"/>
    <w:uiPriority w:val="99"/>
    <w:semiHidden/>
    <w:unhideWhenUsed/>
    <w:rsid w:val="00F309A3"/>
    <w:pPr>
      <w:spacing w:before="100" w:beforeAutospacing="1" w:after="100" w:afterAutospacing="1" w:line="240" w:lineRule="auto"/>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175798"/>
    <w:rPr>
      <w:sz w:val="16"/>
      <w:szCs w:val="16"/>
    </w:rPr>
  </w:style>
  <w:style w:type="paragraph" w:styleId="CommentText">
    <w:name w:val="annotation text"/>
    <w:basedOn w:val="Normal"/>
    <w:link w:val="CommentTextChar"/>
    <w:uiPriority w:val="99"/>
    <w:semiHidden/>
    <w:unhideWhenUsed/>
    <w:rsid w:val="00175798"/>
    <w:pPr>
      <w:spacing w:line="240" w:lineRule="auto"/>
    </w:pPr>
    <w:rPr>
      <w:sz w:val="20"/>
      <w:szCs w:val="20"/>
    </w:rPr>
  </w:style>
  <w:style w:type="character" w:customStyle="1" w:styleId="CommentTextChar">
    <w:name w:val="Comment Text Char"/>
    <w:basedOn w:val="DefaultParagraphFont"/>
    <w:link w:val="CommentText"/>
    <w:uiPriority w:val="99"/>
    <w:semiHidden/>
    <w:rsid w:val="00175798"/>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98"/>
    <w:rPr>
      <w:b/>
      <w:bCs/>
    </w:rPr>
  </w:style>
  <w:style w:type="character" w:customStyle="1" w:styleId="CommentSubjectChar">
    <w:name w:val="Comment Subject Char"/>
    <w:basedOn w:val="CommentTextChar"/>
    <w:link w:val="CommentSubject"/>
    <w:uiPriority w:val="99"/>
    <w:semiHidden/>
    <w:rsid w:val="00175798"/>
    <w:rPr>
      <w:rFonts w:ascii="Calibri" w:hAnsi="Calibri" w:cs="Calibri"/>
      <w:b/>
      <w:bCs/>
      <w:sz w:val="20"/>
      <w:szCs w:val="20"/>
    </w:rPr>
  </w:style>
  <w:style w:type="character" w:customStyle="1" w:styleId="Heading1Char">
    <w:name w:val="Heading 1 Char"/>
    <w:basedOn w:val="DefaultParagraphFont"/>
    <w:link w:val="Heading1"/>
    <w:uiPriority w:val="9"/>
    <w:rsid w:val="002C7CFB"/>
    <w:rPr>
      <w:rFonts w:ascii="Fira Sans SemiBold" w:hAnsi="Fira Sans SemiBold" w:cs="Calibri"/>
      <w:b/>
      <w:bCs/>
      <w:color w:val="000000" w:themeColor="text1"/>
      <w:sz w:val="60"/>
      <w:szCs w:val="60"/>
    </w:rPr>
  </w:style>
  <w:style w:type="character" w:customStyle="1" w:styleId="Heading2Char">
    <w:name w:val="Heading 2 Char"/>
    <w:basedOn w:val="DefaultParagraphFont"/>
    <w:link w:val="Heading2"/>
    <w:uiPriority w:val="9"/>
    <w:rsid w:val="0057660B"/>
    <w:rPr>
      <w:rFonts w:ascii="Fira Sans" w:hAnsi="Fira Sans" w:cs="Calibri"/>
      <w:b/>
      <w:bCs/>
      <w:color w:val="377C90"/>
      <w:sz w:val="52"/>
      <w:szCs w:val="52"/>
    </w:rPr>
  </w:style>
  <w:style w:type="character" w:customStyle="1" w:styleId="Heading3Char">
    <w:name w:val="Heading 3 Char"/>
    <w:basedOn w:val="DefaultParagraphFont"/>
    <w:link w:val="Heading3"/>
    <w:uiPriority w:val="9"/>
    <w:rsid w:val="00B6130F"/>
    <w:rPr>
      <w:rFonts w:ascii="Fira Sans" w:hAnsi="Fira Sans" w:cs="Calibri"/>
      <w:b/>
      <w:color w:val="262626" w:themeColor="text1" w:themeTint="D9"/>
      <w:sz w:val="44"/>
      <w:szCs w:val="44"/>
    </w:rPr>
  </w:style>
  <w:style w:type="table" w:styleId="TableGrid">
    <w:name w:val="Table Grid"/>
    <w:basedOn w:val="TableNormal"/>
    <w:uiPriority w:val="39"/>
    <w:rsid w:val="006259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308A3"/>
    <w:pPr>
      <w:tabs>
        <w:tab w:val="right" w:leader="dot" w:pos="7361"/>
      </w:tabs>
      <w:spacing w:after="0"/>
    </w:pPr>
    <w:rPr>
      <w:rFonts w:ascii="Fira Sans SemiBold" w:hAnsi="Fira Sans SemiBold"/>
      <w:b/>
      <w:bCs/>
      <w:noProof/>
    </w:rPr>
  </w:style>
  <w:style w:type="paragraph" w:styleId="TOC2">
    <w:name w:val="toc 2"/>
    <w:basedOn w:val="Normal"/>
    <w:next w:val="Normal"/>
    <w:autoRedefine/>
    <w:uiPriority w:val="39"/>
    <w:unhideWhenUsed/>
    <w:rsid w:val="00545F9F"/>
    <w:pPr>
      <w:tabs>
        <w:tab w:val="right" w:leader="dot" w:pos="7361"/>
      </w:tabs>
      <w:spacing w:after="0"/>
      <w:ind w:left="240"/>
    </w:pPr>
    <w:rPr>
      <w:rFonts w:cstheme="majorHAnsi"/>
      <w:i/>
      <w:iCs/>
      <w:noProof/>
    </w:rPr>
  </w:style>
  <w:style w:type="paragraph" w:styleId="TOC3">
    <w:name w:val="toc 3"/>
    <w:basedOn w:val="Normal"/>
    <w:next w:val="Normal"/>
    <w:autoRedefine/>
    <w:uiPriority w:val="39"/>
    <w:unhideWhenUsed/>
    <w:rsid w:val="00215116"/>
    <w:pPr>
      <w:tabs>
        <w:tab w:val="right" w:leader="dot" w:pos="7361"/>
      </w:tabs>
      <w:spacing w:after="0"/>
      <w:ind w:left="480"/>
    </w:pPr>
    <w:rPr>
      <w:szCs w:val="20"/>
    </w:rPr>
  </w:style>
  <w:style w:type="paragraph" w:styleId="TOC4">
    <w:name w:val="toc 4"/>
    <w:basedOn w:val="Normal"/>
    <w:next w:val="Normal"/>
    <w:autoRedefine/>
    <w:uiPriority w:val="39"/>
    <w:unhideWhenUsed/>
    <w:rsid w:val="000145FB"/>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0145FB"/>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0145FB"/>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0145FB"/>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0145FB"/>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0145FB"/>
    <w:pPr>
      <w:spacing w:after="0"/>
      <w:ind w:left="1920"/>
    </w:pPr>
    <w:rPr>
      <w:rFonts w:asciiTheme="minorHAnsi" w:hAnsiTheme="minorHAnsi"/>
      <w:sz w:val="20"/>
      <w:szCs w:val="20"/>
    </w:rPr>
  </w:style>
  <w:style w:type="character" w:styleId="Hyperlink">
    <w:name w:val="Hyperlink"/>
    <w:basedOn w:val="DefaultParagraphFont"/>
    <w:uiPriority w:val="99"/>
    <w:unhideWhenUsed/>
    <w:rsid w:val="000145FB"/>
    <w:rPr>
      <w:color w:val="0000FF" w:themeColor="hyperlink"/>
      <w:u w:val="single"/>
    </w:rPr>
  </w:style>
  <w:style w:type="paragraph" w:customStyle="1" w:styleId="Heading1option">
    <w:name w:val="Heading 1 option"/>
    <w:basedOn w:val="Normal"/>
    <w:qFormat/>
    <w:rsid w:val="002E68E0"/>
    <w:pPr>
      <w:keepNext/>
      <w:keepLines/>
      <w:spacing w:after="120" w:line="240" w:lineRule="auto"/>
      <w:outlineLvl w:val="1"/>
    </w:pPr>
    <w:rPr>
      <w:rFonts w:ascii="Fira Sans SemiBold" w:hAnsi="Fira Sans SemiBold"/>
      <w:b/>
      <w:bCs/>
      <w:color w:val="377C90"/>
      <w:sz w:val="28"/>
      <w:szCs w:val="28"/>
    </w:rPr>
  </w:style>
  <w:style w:type="character" w:styleId="Strong">
    <w:name w:val="Strong"/>
    <w:basedOn w:val="DefaultParagraphFont"/>
    <w:uiPriority w:val="22"/>
    <w:qFormat/>
    <w:rsid w:val="00FC2FDE"/>
    <w:rPr>
      <w:rFonts w:ascii="Fira Sans Medium" w:hAnsi="Fira Sans Medium"/>
      <w:b w:val="0"/>
      <w:bCs/>
      <w:i w:val="0"/>
      <w:sz w:val="24"/>
    </w:rPr>
  </w:style>
  <w:style w:type="character" w:styleId="UnresolvedMention">
    <w:name w:val="Unresolved Mention"/>
    <w:basedOn w:val="DefaultParagraphFont"/>
    <w:uiPriority w:val="99"/>
    <w:semiHidden/>
    <w:unhideWhenUsed/>
    <w:rsid w:val="008D17E2"/>
    <w:rPr>
      <w:color w:val="605E5C"/>
      <w:shd w:val="clear" w:color="auto" w:fill="E1DFDD"/>
    </w:rPr>
  </w:style>
  <w:style w:type="paragraph" w:styleId="Caption">
    <w:name w:val="caption"/>
    <w:basedOn w:val="Normal"/>
    <w:next w:val="Normal"/>
    <w:uiPriority w:val="35"/>
    <w:unhideWhenUsed/>
    <w:qFormat/>
    <w:rsid w:val="00F76E76"/>
    <w:pPr>
      <w:spacing w:before="0"/>
      <w:ind w:left="709"/>
    </w:pPr>
    <w:rPr>
      <w:i/>
      <w:iCs/>
      <w:color w:val="377C90"/>
    </w:rPr>
  </w:style>
  <w:style w:type="paragraph" w:customStyle="1" w:styleId="References">
    <w:name w:val="References"/>
    <w:basedOn w:val="Normal"/>
    <w:qFormat/>
    <w:rsid w:val="00C729A2"/>
    <w:pPr>
      <w:ind w:left="426" w:hanging="426"/>
    </w:pPr>
  </w:style>
  <w:style w:type="character" w:styleId="FollowedHyperlink">
    <w:name w:val="FollowedHyperlink"/>
    <w:basedOn w:val="DefaultParagraphFont"/>
    <w:uiPriority w:val="99"/>
    <w:semiHidden/>
    <w:unhideWhenUsed/>
    <w:rsid w:val="00C506F0"/>
    <w:rPr>
      <w:color w:val="800080" w:themeColor="followedHyperlink"/>
      <w:u w:val="single"/>
    </w:rPr>
  </w:style>
  <w:style w:type="character" w:styleId="PageNumber">
    <w:name w:val="page number"/>
    <w:basedOn w:val="DefaultParagraphFont"/>
    <w:uiPriority w:val="99"/>
    <w:semiHidden/>
    <w:unhideWhenUsed/>
    <w:rsid w:val="00FF5BFB"/>
  </w:style>
  <w:style w:type="character" w:customStyle="1" w:styleId="Heading4Char">
    <w:name w:val="Heading 4 Char"/>
    <w:basedOn w:val="DefaultParagraphFont"/>
    <w:link w:val="Heading4"/>
    <w:uiPriority w:val="9"/>
    <w:rsid w:val="005C2ED3"/>
    <w:rPr>
      <w:rFonts w:ascii="Fira Sans Medium" w:hAnsi="Fira Sans Medium" w:cs="Calibri"/>
      <w:bCs/>
      <w:color w:val="262626" w:themeColor="text1" w:themeTint="D9"/>
      <w:sz w:val="40"/>
      <w:szCs w:val="32"/>
    </w:rPr>
  </w:style>
  <w:style w:type="character" w:customStyle="1" w:styleId="Heading5Char">
    <w:name w:val="Heading 5 Char"/>
    <w:basedOn w:val="DefaultParagraphFont"/>
    <w:link w:val="Heading5"/>
    <w:uiPriority w:val="9"/>
    <w:rsid w:val="005C2ED3"/>
    <w:rPr>
      <w:rFonts w:ascii="Fira Sans SemiBold" w:hAnsi="Fira Sans SemiBold" w:cs="Calibri"/>
      <w:bCs/>
      <w:color w:val="377C90"/>
      <w:sz w:val="32"/>
      <w:szCs w:val="24"/>
    </w:rPr>
  </w:style>
  <w:style w:type="character" w:customStyle="1" w:styleId="Heading6Char">
    <w:name w:val="Heading 6 Char"/>
    <w:basedOn w:val="DefaultParagraphFont"/>
    <w:link w:val="Heading6"/>
    <w:uiPriority w:val="9"/>
    <w:rsid w:val="005C2ED3"/>
    <w:rPr>
      <w:rFonts w:ascii="Fira Sans SemiBold" w:hAnsi="Fira Sans SemiBold" w:cs="Calibri"/>
      <w:color w:val="000000" w:themeColor="text1"/>
      <w:sz w:val="24"/>
    </w:rPr>
  </w:style>
  <w:style w:type="character" w:styleId="Emphasis">
    <w:name w:val="Emphasis"/>
    <w:basedOn w:val="DefaultParagraphFont"/>
    <w:uiPriority w:val="20"/>
    <w:qFormat/>
    <w:rsid w:val="002A4BDA"/>
    <w:rPr>
      <w:i/>
      <w:iCs/>
    </w:rPr>
  </w:style>
  <w:style w:type="paragraph" w:customStyle="1" w:styleId="Imagewithnopadding">
    <w:name w:val="Image with no padding"/>
    <w:basedOn w:val="Normal"/>
    <w:qFormat/>
    <w:rsid w:val="00B125E1"/>
    <w:pPr>
      <w:keepNext/>
      <w:spacing w:after="0"/>
      <w:ind w:left="709"/>
    </w:pPr>
    <w:rPr>
      <w:noProof/>
    </w:rPr>
  </w:style>
  <w:style w:type="character" w:customStyle="1" w:styleId="Heading7Char">
    <w:name w:val="Heading 7 Char"/>
    <w:basedOn w:val="DefaultParagraphFont"/>
    <w:link w:val="Heading7"/>
    <w:uiPriority w:val="9"/>
    <w:rsid w:val="000308A3"/>
    <w:rPr>
      <w:rFonts w:asciiTheme="majorHAnsi" w:eastAsiaTheme="majorEastAsia" w:hAnsiTheme="majorHAnsi" w:cstheme="majorBidi"/>
      <w:i/>
      <w:iCs/>
      <w:color w:val="243F60" w:themeColor="accent1" w:themeShade="7F"/>
      <w:sz w:val="24"/>
      <w:szCs w:val="24"/>
    </w:rPr>
  </w:style>
  <w:style w:type="numbering" w:customStyle="1" w:styleId="CurrentList1">
    <w:name w:val="Current List1"/>
    <w:uiPriority w:val="99"/>
    <w:rsid w:val="00585668"/>
    <w:pPr>
      <w:numPr>
        <w:numId w:val="3"/>
      </w:numPr>
    </w:pPr>
  </w:style>
  <w:style w:type="paragraph" w:customStyle="1" w:styleId="Numberedlist">
    <w:name w:val="Numbered list"/>
    <w:basedOn w:val="Numberedlistparagraph"/>
    <w:qFormat/>
    <w:rsid w:val="001C42B6"/>
    <w:pPr>
      <w:spacing w:before="0"/>
    </w:pPr>
  </w:style>
  <w:style w:type="numbering" w:customStyle="1" w:styleId="CurrentList2">
    <w:name w:val="Current List2"/>
    <w:uiPriority w:val="99"/>
    <w:rsid w:val="000501BF"/>
    <w:pPr>
      <w:numPr>
        <w:numId w:val="4"/>
      </w:numPr>
    </w:pPr>
  </w:style>
  <w:style w:type="numbering" w:customStyle="1" w:styleId="CurrentList3">
    <w:name w:val="Current List3"/>
    <w:uiPriority w:val="99"/>
    <w:rsid w:val="000501BF"/>
    <w:pPr>
      <w:numPr>
        <w:numId w:val="5"/>
      </w:numPr>
    </w:pPr>
  </w:style>
  <w:style w:type="numbering" w:customStyle="1" w:styleId="CurrentList4">
    <w:name w:val="Current List4"/>
    <w:uiPriority w:val="99"/>
    <w:rsid w:val="000501BF"/>
    <w:pPr>
      <w:numPr>
        <w:numId w:val="6"/>
      </w:numPr>
    </w:pPr>
  </w:style>
  <w:style w:type="numbering" w:customStyle="1" w:styleId="CurrentList5">
    <w:name w:val="Current List5"/>
    <w:uiPriority w:val="99"/>
    <w:rsid w:val="000501BF"/>
    <w:pPr>
      <w:numPr>
        <w:numId w:val="7"/>
      </w:numPr>
    </w:pPr>
  </w:style>
  <w:style w:type="numbering" w:customStyle="1" w:styleId="CurrentList6">
    <w:name w:val="Current List6"/>
    <w:uiPriority w:val="99"/>
    <w:rsid w:val="000501BF"/>
    <w:pPr>
      <w:numPr>
        <w:numId w:val="8"/>
      </w:numPr>
    </w:pPr>
  </w:style>
  <w:style w:type="paragraph" w:customStyle="1" w:styleId="Style1">
    <w:name w:val="Style1"/>
    <w:next w:val="Normal"/>
    <w:qFormat/>
    <w:rsid w:val="009537E3"/>
    <w:rPr>
      <w:rFonts w:ascii="Fira Sans" w:hAnsi="Fira Sans" w:cs="Calibri"/>
      <w:sz w:val="24"/>
      <w:szCs w:val="24"/>
    </w:rPr>
  </w:style>
  <w:style w:type="numbering" w:customStyle="1" w:styleId="CurrentList7">
    <w:name w:val="Current List7"/>
    <w:uiPriority w:val="99"/>
    <w:rsid w:val="009537E3"/>
    <w:pPr>
      <w:numPr>
        <w:numId w:val="9"/>
      </w:numPr>
    </w:pPr>
  </w:style>
  <w:style w:type="numbering" w:customStyle="1" w:styleId="CurrentList8">
    <w:name w:val="Current List8"/>
    <w:uiPriority w:val="99"/>
    <w:rsid w:val="009537E3"/>
    <w:pPr>
      <w:numPr>
        <w:numId w:val="10"/>
      </w:numPr>
    </w:pPr>
  </w:style>
  <w:style w:type="numbering" w:customStyle="1" w:styleId="CurrentList9">
    <w:name w:val="Current List9"/>
    <w:uiPriority w:val="99"/>
    <w:rsid w:val="009537E3"/>
    <w:pPr>
      <w:numPr>
        <w:numId w:val="11"/>
      </w:numPr>
    </w:pPr>
  </w:style>
  <w:style w:type="numbering" w:customStyle="1" w:styleId="CurrentList10">
    <w:name w:val="Current List10"/>
    <w:uiPriority w:val="99"/>
    <w:rsid w:val="009537E3"/>
    <w:pPr>
      <w:numPr>
        <w:numId w:val="12"/>
      </w:numPr>
    </w:pPr>
  </w:style>
  <w:style w:type="numbering" w:customStyle="1" w:styleId="CurrentList11">
    <w:name w:val="Current List11"/>
    <w:uiPriority w:val="99"/>
    <w:rsid w:val="00C75CB7"/>
    <w:pPr>
      <w:numPr>
        <w:numId w:val="13"/>
      </w:numPr>
    </w:pPr>
  </w:style>
  <w:style w:type="character" w:styleId="SubtleEmphasis">
    <w:name w:val="Subtle Emphasis"/>
    <w:basedOn w:val="DefaultParagraphFont"/>
    <w:uiPriority w:val="19"/>
    <w:qFormat/>
    <w:rsid w:val="00C90D0C"/>
    <w:rPr>
      <w:i/>
      <w:iCs/>
      <w:color w:val="404040" w:themeColor="text1" w:themeTint="BF"/>
    </w:rPr>
  </w:style>
  <w:style w:type="paragraph" w:customStyle="1" w:styleId="checkboxlist">
    <w:name w:val="check box list"/>
    <w:basedOn w:val="ListParagraph"/>
    <w:qFormat/>
    <w:rsid w:val="00146563"/>
    <w:pPr>
      <w:numPr>
        <w:numId w:val="15"/>
      </w:numPr>
    </w:pPr>
  </w:style>
  <w:style w:type="paragraph" w:customStyle="1" w:styleId="Bulletedlist">
    <w:name w:val="Bulleted list"/>
    <w:basedOn w:val="ListParagraph"/>
    <w:qFormat/>
    <w:rsid w:val="00CC3DD5"/>
    <w:pPr>
      <w:numPr>
        <w:numId w:val="17"/>
      </w:numPr>
      <w:suppressAutoHyphens/>
      <w:snapToGrid w:val="0"/>
      <w:spacing w:before="0" w:after="0" w:line="240" w:lineRule="auto"/>
      <w:ind w:right="1134"/>
      <w:contextualSpacing w:val="0"/>
    </w:pPr>
    <w:rPr>
      <w:rFonts w:eastAsia="Times New Roman"/>
      <w:color w:val="000000"/>
      <w:lang w:val="en-CA"/>
    </w:rPr>
  </w:style>
  <w:style w:type="paragraph" w:customStyle="1" w:styleId="Numberedlistparagraph">
    <w:name w:val="Numbered list paragraph"/>
    <w:basedOn w:val="ListParagraph"/>
    <w:qFormat/>
    <w:rsid w:val="007E7A02"/>
    <w:pPr>
      <w:numPr>
        <w:numId w:val="24"/>
      </w:numPr>
      <w:ind w:hanging="153"/>
    </w:pPr>
    <w:rPr>
      <w:lang w:val="en-CA"/>
    </w:rPr>
  </w:style>
  <w:style w:type="paragraph" w:styleId="HTMLAddress">
    <w:name w:val="HTML Address"/>
    <w:basedOn w:val="Normal"/>
    <w:link w:val="HTMLAddressChar"/>
    <w:uiPriority w:val="99"/>
    <w:unhideWhenUsed/>
    <w:rsid w:val="009F0B3C"/>
    <w:pPr>
      <w:spacing w:before="0" w:after="0" w:line="240" w:lineRule="auto"/>
    </w:pPr>
    <w:rPr>
      <w:i/>
      <w:iCs/>
    </w:rPr>
  </w:style>
  <w:style w:type="character" w:customStyle="1" w:styleId="HTMLAddressChar">
    <w:name w:val="HTML Address Char"/>
    <w:basedOn w:val="DefaultParagraphFont"/>
    <w:link w:val="HTMLAddress"/>
    <w:uiPriority w:val="99"/>
    <w:rsid w:val="009F0B3C"/>
    <w:rPr>
      <w:rFonts w:ascii="Fira Sans" w:hAnsi="Fira Sans" w:cs="Calibri"/>
      <w:i/>
      <w:iCs/>
      <w:sz w:val="24"/>
      <w:szCs w:val="24"/>
    </w:rPr>
  </w:style>
  <w:style w:type="character" w:styleId="HTMLKeyboard">
    <w:name w:val="HTML Keyboard"/>
    <w:basedOn w:val="DefaultParagraphFont"/>
    <w:uiPriority w:val="99"/>
    <w:unhideWhenUsed/>
    <w:rsid w:val="009F0B3C"/>
    <w:rPr>
      <w:rFonts w:ascii="Consolas" w:hAnsi="Consolas" w:cs="Consolas"/>
      <w:sz w:val="20"/>
      <w:szCs w:val="20"/>
    </w:rPr>
  </w:style>
  <w:style w:type="paragraph" w:styleId="EnvelopeReturn">
    <w:name w:val="envelope return"/>
    <w:basedOn w:val="Normal"/>
    <w:uiPriority w:val="99"/>
    <w:unhideWhenUsed/>
    <w:rsid w:val="009F0B3C"/>
    <w:pPr>
      <w:spacing w:before="0" w:after="0" w:line="240" w:lineRule="auto"/>
    </w:pPr>
    <w:rPr>
      <w:rFonts w:asciiTheme="majorHAnsi" w:eastAsiaTheme="majorEastAsia" w:hAnsiTheme="majorHAnsi" w:cstheme="majorBidi"/>
      <w:sz w:val="20"/>
      <w:szCs w:val="20"/>
    </w:rPr>
  </w:style>
  <w:style w:type="paragraph" w:styleId="E-mailSignature">
    <w:name w:val="E-mail Signature"/>
    <w:basedOn w:val="Normal"/>
    <w:link w:val="E-mailSignatureChar"/>
    <w:uiPriority w:val="99"/>
    <w:unhideWhenUsed/>
    <w:rsid w:val="009F0B3C"/>
    <w:pPr>
      <w:spacing w:before="0" w:after="0" w:line="240" w:lineRule="auto"/>
    </w:pPr>
  </w:style>
  <w:style w:type="character" w:customStyle="1" w:styleId="E-mailSignatureChar">
    <w:name w:val="E-mail Signature Char"/>
    <w:basedOn w:val="DefaultParagraphFont"/>
    <w:link w:val="E-mailSignature"/>
    <w:uiPriority w:val="99"/>
    <w:rsid w:val="009F0B3C"/>
    <w:rPr>
      <w:rFonts w:ascii="Fira Sans" w:hAnsi="Fira Sans" w:cs="Calibri"/>
      <w:sz w:val="24"/>
      <w:szCs w:val="24"/>
    </w:rPr>
  </w:style>
  <w:style w:type="character" w:styleId="HTMLAcronym">
    <w:name w:val="HTML Acronym"/>
    <w:basedOn w:val="DefaultParagraphFont"/>
    <w:uiPriority w:val="99"/>
    <w:unhideWhenUsed/>
    <w:rsid w:val="009F0B3C"/>
  </w:style>
  <w:style w:type="paragraph" w:styleId="NoSpacing">
    <w:name w:val="No Spacing"/>
    <w:uiPriority w:val="1"/>
    <w:qFormat/>
    <w:rsid w:val="003907B1"/>
    <w:pPr>
      <w:spacing w:line="240" w:lineRule="auto"/>
    </w:pPr>
    <w:rPr>
      <w:rFonts w:ascii="Fira Sans" w:hAnsi="Fira Sans" w:cs="Calibri"/>
      <w:sz w:val="24"/>
      <w:szCs w:val="24"/>
    </w:rPr>
  </w:style>
  <w:style w:type="paragraph" w:customStyle="1" w:styleId="2ndlevelbullet">
    <w:name w:val="2nd level bullet"/>
    <w:basedOn w:val="Numberedlistparagraph"/>
    <w:qFormat/>
    <w:rsid w:val="00520001"/>
    <w:pPr>
      <w:numPr>
        <w:numId w:val="45"/>
      </w:numPr>
      <w:spacing w:before="0"/>
      <w:ind w:left="1134" w:hanging="357"/>
    </w:pPr>
  </w:style>
  <w:style w:type="paragraph" w:customStyle="1" w:styleId="Numberedlistnopadding">
    <w:name w:val="Numbered list no padding"/>
    <w:basedOn w:val="Numberedlistparagraph"/>
    <w:qFormat/>
    <w:rsid w:val="005C59B6"/>
    <w:pPr>
      <w:spacing w:after="0"/>
      <w:ind w:left="714" w:hanging="147"/>
    </w:pPr>
  </w:style>
  <w:style w:type="paragraph" w:customStyle="1" w:styleId="2ndlevelbulletnopadding">
    <w:name w:val="2nd level bullet no padding"/>
    <w:basedOn w:val="2ndlevelbullet"/>
    <w:qFormat/>
    <w:rsid w:val="001C42B6"/>
    <w:pPr>
      <w:spacing w:after="0"/>
    </w:pPr>
  </w:style>
  <w:style w:type="numbering" w:customStyle="1" w:styleId="CurrentList12">
    <w:name w:val="Current List12"/>
    <w:uiPriority w:val="99"/>
    <w:rsid w:val="007E7A02"/>
    <w:pPr>
      <w:numPr>
        <w:numId w:val="50"/>
      </w:numPr>
    </w:pPr>
  </w:style>
  <w:style w:type="numbering" w:customStyle="1" w:styleId="CurrentList13">
    <w:name w:val="Current List13"/>
    <w:uiPriority w:val="99"/>
    <w:rsid w:val="005C59B6"/>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100023">
      <w:bodyDiv w:val="1"/>
      <w:marLeft w:val="0"/>
      <w:marRight w:val="0"/>
      <w:marTop w:val="0"/>
      <w:marBottom w:val="0"/>
      <w:divBdr>
        <w:top w:val="none" w:sz="0" w:space="0" w:color="auto"/>
        <w:left w:val="none" w:sz="0" w:space="0" w:color="auto"/>
        <w:bottom w:val="none" w:sz="0" w:space="0" w:color="auto"/>
        <w:right w:val="none" w:sz="0" w:space="0" w:color="auto"/>
      </w:divBdr>
    </w:div>
    <w:div w:id="1215430735">
      <w:bodyDiv w:val="1"/>
      <w:marLeft w:val="0"/>
      <w:marRight w:val="0"/>
      <w:marTop w:val="0"/>
      <w:marBottom w:val="0"/>
      <w:divBdr>
        <w:top w:val="none" w:sz="0" w:space="0" w:color="auto"/>
        <w:left w:val="none" w:sz="0" w:space="0" w:color="auto"/>
        <w:bottom w:val="none" w:sz="0" w:space="0" w:color="auto"/>
        <w:right w:val="none" w:sz="0" w:space="0" w:color="auto"/>
      </w:divBdr>
      <w:divsChild>
        <w:div w:id="171263421">
          <w:marLeft w:val="0"/>
          <w:marRight w:val="0"/>
          <w:marTop w:val="0"/>
          <w:marBottom w:val="0"/>
          <w:divBdr>
            <w:top w:val="none" w:sz="0" w:space="0" w:color="auto"/>
            <w:left w:val="none" w:sz="0" w:space="0" w:color="auto"/>
            <w:bottom w:val="none" w:sz="0" w:space="0" w:color="auto"/>
            <w:right w:val="none" w:sz="0" w:space="0" w:color="auto"/>
          </w:divBdr>
          <w:divsChild>
            <w:div w:id="1417507818">
              <w:marLeft w:val="0"/>
              <w:marRight w:val="0"/>
              <w:marTop w:val="0"/>
              <w:marBottom w:val="0"/>
              <w:divBdr>
                <w:top w:val="none" w:sz="0" w:space="0" w:color="auto"/>
                <w:left w:val="none" w:sz="0" w:space="0" w:color="auto"/>
                <w:bottom w:val="none" w:sz="0" w:space="0" w:color="auto"/>
                <w:right w:val="none" w:sz="0" w:space="0" w:color="auto"/>
              </w:divBdr>
              <w:divsChild>
                <w:div w:id="740105180">
                  <w:marLeft w:val="0"/>
                  <w:marRight w:val="0"/>
                  <w:marTop w:val="0"/>
                  <w:marBottom w:val="0"/>
                  <w:divBdr>
                    <w:top w:val="none" w:sz="0" w:space="0" w:color="auto"/>
                    <w:left w:val="none" w:sz="0" w:space="0" w:color="auto"/>
                    <w:bottom w:val="none" w:sz="0" w:space="0" w:color="auto"/>
                    <w:right w:val="none" w:sz="0" w:space="0" w:color="auto"/>
                  </w:divBdr>
                  <w:divsChild>
                    <w:div w:id="1430006154">
                      <w:marLeft w:val="0"/>
                      <w:marRight w:val="0"/>
                      <w:marTop w:val="0"/>
                      <w:marBottom w:val="0"/>
                      <w:divBdr>
                        <w:top w:val="none" w:sz="0" w:space="0" w:color="auto"/>
                        <w:left w:val="none" w:sz="0" w:space="0" w:color="auto"/>
                        <w:bottom w:val="none" w:sz="0" w:space="0" w:color="auto"/>
                        <w:right w:val="none" w:sz="0" w:space="0" w:color="auto"/>
                      </w:divBdr>
                      <w:divsChild>
                        <w:div w:id="1925139837">
                          <w:marLeft w:val="0"/>
                          <w:marRight w:val="0"/>
                          <w:marTop w:val="0"/>
                          <w:marBottom w:val="0"/>
                          <w:divBdr>
                            <w:top w:val="none" w:sz="0" w:space="0" w:color="auto"/>
                            <w:left w:val="none" w:sz="0" w:space="0" w:color="auto"/>
                            <w:bottom w:val="none" w:sz="0" w:space="0" w:color="auto"/>
                            <w:right w:val="none" w:sz="0" w:space="0" w:color="auto"/>
                          </w:divBdr>
                          <w:divsChild>
                            <w:div w:id="205870953">
                              <w:marLeft w:val="0"/>
                              <w:marRight w:val="0"/>
                              <w:marTop w:val="0"/>
                              <w:marBottom w:val="0"/>
                              <w:divBdr>
                                <w:top w:val="none" w:sz="0" w:space="0" w:color="auto"/>
                                <w:left w:val="none" w:sz="0" w:space="0" w:color="auto"/>
                                <w:bottom w:val="none" w:sz="0" w:space="0" w:color="auto"/>
                                <w:right w:val="none" w:sz="0" w:space="0" w:color="auto"/>
                              </w:divBdr>
                              <w:divsChild>
                                <w:div w:id="445463713">
                                  <w:marLeft w:val="0"/>
                                  <w:marRight w:val="0"/>
                                  <w:marTop w:val="0"/>
                                  <w:marBottom w:val="0"/>
                                  <w:divBdr>
                                    <w:top w:val="none" w:sz="0" w:space="0" w:color="auto"/>
                                    <w:left w:val="none" w:sz="0" w:space="0" w:color="auto"/>
                                    <w:bottom w:val="none" w:sz="0" w:space="0" w:color="auto"/>
                                    <w:right w:val="none" w:sz="0" w:space="0" w:color="auto"/>
                                  </w:divBdr>
                                  <w:divsChild>
                                    <w:div w:id="1449935657">
                                      <w:marLeft w:val="0"/>
                                      <w:marRight w:val="0"/>
                                      <w:marTop w:val="0"/>
                                      <w:marBottom w:val="0"/>
                                      <w:divBdr>
                                        <w:top w:val="none" w:sz="0" w:space="0" w:color="auto"/>
                                        <w:left w:val="none" w:sz="0" w:space="0" w:color="auto"/>
                                        <w:bottom w:val="none" w:sz="0" w:space="0" w:color="auto"/>
                                        <w:right w:val="none" w:sz="0" w:space="0" w:color="auto"/>
                                      </w:divBdr>
                                      <w:divsChild>
                                        <w:div w:id="2512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72410">
          <w:marLeft w:val="0"/>
          <w:marRight w:val="0"/>
          <w:marTop w:val="0"/>
          <w:marBottom w:val="0"/>
          <w:divBdr>
            <w:top w:val="none" w:sz="0" w:space="0" w:color="auto"/>
            <w:left w:val="none" w:sz="0" w:space="0" w:color="auto"/>
            <w:bottom w:val="none" w:sz="0" w:space="0" w:color="auto"/>
            <w:right w:val="none" w:sz="0" w:space="0" w:color="auto"/>
          </w:divBdr>
          <w:divsChild>
            <w:div w:id="1662124269">
              <w:marLeft w:val="0"/>
              <w:marRight w:val="0"/>
              <w:marTop w:val="0"/>
              <w:marBottom w:val="0"/>
              <w:divBdr>
                <w:top w:val="none" w:sz="0" w:space="0" w:color="auto"/>
                <w:left w:val="none" w:sz="0" w:space="0" w:color="auto"/>
                <w:bottom w:val="none" w:sz="0" w:space="0" w:color="auto"/>
                <w:right w:val="none" w:sz="0" w:space="0" w:color="auto"/>
              </w:divBdr>
              <w:divsChild>
                <w:div w:id="1277831040">
                  <w:marLeft w:val="0"/>
                  <w:marRight w:val="0"/>
                  <w:marTop w:val="0"/>
                  <w:marBottom w:val="0"/>
                  <w:divBdr>
                    <w:top w:val="none" w:sz="0" w:space="0" w:color="auto"/>
                    <w:left w:val="none" w:sz="0" w:space="0" w:color="auto"/>
                    <w:bottom w:val="none" w:sz="0" w:space="0" w:color="auto"/>
                    <w:right w:val="none" w:sz="0" w:space="0" w:color="auto"/>
                  </w:divBdr>
                  <w:divsChild>
                    <w:div w:id="1475024132">
                      <w:marLeft w:val="0"/>
                      <w:marRight w:val="0"/>
                      <w:marTop w:val="60"/>
                      <w:marBottom w:val="0"/>
                      <w:divBdr>
                        <w:top w:val="none" w:sz="0" w:space="0" w:color="auto"/>
                        <w:left w:val="none" w:sz="0" w:space="0" w:color="auto"/>
                        <w:bottom w:val="none" w:sz="0" w:space="0" w:color="auto"/>
                        <w:right w:val="none" w:sz="0" w:space="0" w:color="auto"/>
                      </w:divBdr>
                      <w:divsChild>
                        <w:div w:id="173928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712439">
      <w:bodyDiv w:val="1"/>
      <w:marLeft w:val="0"/>
      <w:marRight w:val="0"/>
      <w:marTop w:val="0"/>
      <w:marBottom w:val="0"/>
      <w:divBdr>
        <w:top w:val="none" w:sz="0" w:space="0" w:color="auto"/>
        <w:left w:val="none" w:sz="0" w:space="0" w:color="auto"/>
        <w:bottom w:val="none" w:sz="0" w:space="0" w:color="auto"/>
        <w:right w:val="none" w:sz="0" w:space="0" w:color="auto"/>
      </w:divBdr>
      <w:divsChild>
        <w:div w:id="543173164">
          <w:marLeft w:val="0"/>
          <w:marRight w:val="0"/>
          <w:marTop w:val="0"/>
          <w:marBottom w:val="0"/>
          <w:divBdr>
            <w:top w:val="none" w:sz="0" w:space="0" w:color="auto"/>
            <w:left w:val="none" w:sz="0" w:space="0" w:color="auto"/>
            <w:bottom w:val="none" w:sz="0" w:space="0" w:color="auto"/>
            <w:right w:val="none" w:sz="0" w:space="0" w:color="auto"/>
          </w:divBdr>
          <w:divsChild>
            <w:div w:id="7355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svg"/><Relationship Id="rId26" Type="http://schemas.openxmlformats.org/officeDocument/2006/relationships/image" Target="media/image13.sv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docs.google.com/presentation/d/1WvFKW_LUgPNKruoyGqRLwpBT94WzFu2lb6eQMmNDWh0/edit#slide=id.g2eae6eb0ae6_0_76" TargetMode="External"/><Relationship Id="rId42" Type="http://schemas.openxmlformats.org/officeDocument/2006/relationships/image" Target="media/image23.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cs.google.com/presentation/d/1WvFKW_LUgPNKruoyGqRLwpBT94WzFu2lb6eQMmNDWh0/edit#slide=id.g2eae443557a_0_5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docs.google.com/presentation/d/1WvFKW_LUgPNKruoyGqRLwpBT94WzFu2lb6eQMmNDWh0/edit?usp=sharing" TargetMode="External"/><Relationship Id="rId32" Type="http://schemas.openxmlformats.org/officeDocument/2006/relationships/image" Target="media/image17.svg"/><Relationship Id="rId37" Type="http://schemas.openxmlformats.org/officeDocument/2006/relationships/image" Target="media/image19.png"/><Relationship Id="rId40" Type="http://schemas.openxmlformats.org/officeDocument/2006/relationships/image" Target="media/image22.svg"/><Relationship Id="rId45" Type="http://schemas.openxmlformats.org/officeDocument/2006/relationships/image" Target="media/image25.png"/><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docs.google.com/presentation/d/1WvFKW_LUgPNKruoyGqRLwpBT94WzFu2lb6eQMmNDWh0/edit#slide=id.g32f9803e88e_0_27" TargetMode="Externa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hyperlink" Target="https://docs.google.com/presentation/d/1WvFKW_LUgPNKruoyGqRLwpBT94WzFu2lb6eQMmNDWh0/edit#slide=id.g2eae443557a_0_519"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s://creativecommons.org/licenses/by-nc-sa/4.0/"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dcp.edu.gov.on.ca/en/curriculum/science-technology/context/processes" TargetMode="External"/><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hyperlink" Target="https://www.dcp.edu.gov.on.ca/en/curriculum/science-technology/context/processes" TargetMode="External"/><Relationship Id="rId41"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liskovoi/Dropbox/ELAN%202024_25/Templates/LESSON_Template_Feb%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9</b:Day>
    <b:DayAccessed>30</b:DayAccessed>
    <b:Month>September</b:Month>
    <b:MonthAccessed>July</b:MonthAccessed>
    <b:Title>Writing Masters: Lessons That Change Writers with Nancie Atwell</b:Title>
    <b:URL>https://blog.heinemann.com/writingmasters-atwell1</b:URL>
    <b:InternetSiteTitle>Heinemann Blog</b:InternetSiteTitle>
    <b:Year>2015</b:Year>
    <b:YearAccessed>2024</b:YearAccessed>
    <b:Gdcea>{"AccessedType":"Website"}</b:Gdcea>
    <b:Author>
      <b:Author>
        <b:NameList>
          <b:Person>
            <b:First>Nancie</b:First>
            <b:Last>Atwell</b:Last>
          </b:Person>
        </b:NameList>
      </b:Author>
    </b:Author>
  </b:Source>
  <b:Source>
    <b:Tag>source2</b:Tag>
    <b:SourceType>Misc</b:SourceType>
    <b:Day>3</b:Day>
    <b:Month>September</b:Month>
    <b:Title>Night Thoughts</b:Title>
    <b:URL>http://www.incidentalcomics.com/2021/09/night-thoughts.html</b:URL>
    <b:InternetSiteTitle>Incidental Comics</b:InternetSiteTitle>
    <b:Year>2021</b:Year>
    <b:Gdcea>{"Description":"Comic","AccessedType":"Website"}</b:Gdcea>
    <b:Author>
      <b:Author>
        <b:NameList>
          <b:Person>
            <b:First>Grant</b:First>
            <b:Last>Snider</b:Last>
          </b:Person>
        </b:NameList>
      </b:Author>
    </b:Author>
  </b:Source>
  <b:Source>
    <b:Tag>source3</b:Tag>
    <b:SourceType>Book</b:SourceType>
    <b:Publisher>Heinemann</b:Publisher>
    <b:Title>Reading for Their Life: (re)building the Textual Lineages of African American Adolescent Males</b:Title>
    <b:Year>2009</b:Year>
    <b:Gdcea>{"AccessedType":"Print"}</b:Gdcea>
    <b:Author>
      <b:Author>
        <b:NameList>
          <b:Person>
            <b:First>Alfred</b:First>
            <b:Middle>W.</b:Middle>
            <b:Last>Tatum</b:Last>
          </b:Person>
        </b:NameList>
      </b:Author>
    </b:Author>
  </b:Source>
  <b:Source>
    <b:Tag>source4</b:Tag>
    <b:SourceType>DocumentFromInternetSite</b:SourceType>
    <b:DayAccessed>6</b:DayAccessed>
    <b:MonthAccessed>August</b:MonthAccessed>
    <b:Title>Inside/Outside Circles</b:Title>
    <b:URL>https://www.theteachertoolkit.com/index.php/tool/inside-outside-circles</b:URL>
    <b:InternetSiteTitle>The Teacher Toolkit</b:InternetSiteTitle>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LESSON_Template_Feb 24.dotx</Template>
  <TotalTime>257</TotalTime>
  <Pages>16</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29</cp:revision>
  <dcterms:created xsi:type="dcterms:W3CDTF">2025-03-05T00:04:00Z</dcterms:created>
  <dcterms:modified xsi:type="dcterms:W3CDTF">2025-06-06T18:46:00Z</dcterms:modified>
</cp:coreProperties>
</file>